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EC283C" w:rsidRPr="00403A00" w14:paraId="28126FA6" w14:textId="77777777" w:rsidTr="008A592C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4BB98AE6" w14:textId="685F06F3" w:rsidR="00EC283C" w:rsidRPr="008A592C" w:rsidRDefault="00EC283C" w:rsidP="008A592C">
            <w:pPr>
              <w:spacing w:before="240" w:after="240"/>
              <w:jc w:val="center"/>
              <w:rPr>
                <w:rFonts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8A592C">
              <w:rPr>
                <w:rFonts w:cs="Arial"/>
                <w:b/>
                <w:sz w:val="28"/>
                <w:szCs w:val="28"/>
              </w:rPr>
              <w:t>NZQA Assessment Support Material</w:t>
            </w:r>
          </w:p>
        </w:tc>
      </w:tr>
    </w:tbl>
    <w:p w14:paraId="665201D4" w14:textId="6045D9B6" w:rsidR="00EC283C" w:rsidRPr="00403A00" w:rsidRDefault="00E367B8">
      <w:pPr>
        <w:rPr>
          <w:rFonts w:cs="Arial"/>
        </w:rPr>
      </w:pPr>
      <w:r>
        <w:rPr>
          <w:noProof/>
          <w:lang w:eastAsia="en-NZ"/>
        </w:rPr>
        <w:drawing>
          <wp:anchor distT="0" distB="0" distL="114300" distR="114300" simplePos="0" relativeHeight="251658752" behindDoc="0" locked="0" layoutInCell="1" allowOverlap="1" wp14:anchorId="1915A6F3" wp14:editId="7B579F03">
            <wp:simplePos x="0" y="0"/>
            <wp:positionH relativeFrom="column">
              <wp:posOffset>-91440</wp:posOffset>
            </wp:positionH>
            <wp:positionV relativeFrom="paragraph">
              <wp:posOffset>-1780540</wp:posOffset>
            </wp:positionV>
            <wp:extent cx="3236595" cy="1256665"/>
            <wp:effectExtent l="0" t="0" r="1905" b="635"/>
            <wp:wrapNone/>
            <wp:docPr id="8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595" cy="12566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innerShdw blurRad="63500" dist="50800" dir="8100000">
                        <a:prstClr val="black">
                          <a:alpha val="50000"/>
                        </a:prstClr>
                      </a:inn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EC283C" w:rsidRPr="00403A00" w14:paraId="3C07BA6F" w14:textId="77777777" w:rsidTr="008A592C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731D09A3" w14:textId="725D60C3" w:rsidR="00EC283C" w:rsidRPr="008A592C" w:rsidRDefault="00EC283C" w:rsidP="008A592C">
            <w:pPr>
              <w:tabs>
                <w:tab w:val="left" w:pos="4536"/>
              </w:tabs>
              <w:rPr>
                <w:rFonts w:cs="Arial"/>
                <w:b/>
                <w:szCs w:val="22"/>
              </w:rPr>
            </w:pPr>
            <w:r w:rsidRPr="008A592C">
              <w:rPr>
                <w:rFonts w:cs="Arial"/>
                <w:b/>
                <w:sz w:val="22"/>
                <w:szCs w:val="22"/>
              </w:rPr>
              <w:t>Unit standard</w:t>
            </w:r>
            <w:r w:rsidRPr="008A592C">
              <w:rPr>
                <w:rFonts w:cs="Arial"/>
                <w:sz w:val="22"/>
                <w:szCs w:val="22"/>
              </w:rPr>
              <w:tab/>
            </w:r>
            <w:r w:rsidRPr="008A592C">
              <w:rPr>
                <w:rFonts w:cs="Arial"/>
                <w:b/>
                <w:sz w:val="22"/>
                <w:szCs w:val="22"/>
              </w:rPr>
              <w:t>28089</w:t>
            </w:r>
          </w:p>
        </w:tc>
      </w:tr>
      <w:tr w:rsidR="00EC283C" w:rsidRPr="00403A00" w14:paraId="555AA92B" w14:textId="77777777" w:rsidTr="008A592C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0F8816DC" w14:textId="215BF800" w:rsidR="00EC283C" w:rsidRPr="008A592C" w:rsidRDefault="00EC283C" w:rsidP="00330794">
            <w:pPr>
              <w:rPr>
                <w:rFonts w:cs="Arial"/>
                <w:b/>
                <w:szCs w:val="22"/>
              </w:rPr>
            </w:pPr>
            <w:r w:rsidRPr="008A592C">
              <w:rPr>
                <w:rFonts w:cs="Arial"/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72E1A3ED" w14:textId="77777777" w:rsidR="00EC283C" w:rsidRPr="008A592C" w:rsidRDefault="00EC283C" w:rsidP="00330794">
            <w:pPr>
              <w:rPr>
                <w:rFonts w:cs="Arial"/>
                <w:szCs w:val="22"/>
              </w:rPr>
            </w:pPr>
            <w:r w:rsidRPr="008A592C">
              <w:rPr>
                <w:rFonts w:cs="Arial"/>
                <w:sz w:val="22"/>
                <w:szCs w:val="22"/>
              </w:rPr>
              <w:t>Demonstrate understanding of personal financial goal setting</w:t>
            </w:r>
          </w:p>
        </w:tc>
      </w:tr>
      <w:tr w:rsidR="00EC283C" w:rsidRPr="00403A00" w14:paraId="5BF1967C" w14:textId="77777777" w:rsidTr="008A592C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1218AA05" w14:textId="77777777" w:rsidR="00EC283C" w:rsidRPr="008A592C" w:rsidRDefault="00EC283C" w:rsidP="00330794">
            <w:pPr>
              <w:rPr>
                <w:rFonts w:cs="Arial"/>
                <w:b/>
                <w:szCs w:val="22"/>
              </w:rPr>
            </w:pPr>
            <w:r w:rsidRPr="008A592C">
              <w:rPr>
                <w:rFonts w:cs="Arial"/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573F3BA9" w14:textId="77777777" w:rsidR="00EC283C" w:rsidRPr="008A592C" w:rsidRDefault="00EC283C" w:rsidP="00330794">
            <w:pPr>
              <w:rPr>
                <w:rFonts w:cs="Arial"/>
                <w:szCs w:val="22"/>
              </w:rPr>
            </w:pPr>
            <w:r w:rsidRPr="008A592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2FE0A4ED" w14:textId="77777777" w:rsidR="00EC283C" w:rsidRPr="008A592C" w:rsidRDefault="00EC283C" w:rsidP="00330794">
            <w:pPr>
              <w:rPr>
                <w:rFonts w:cs="Arial"/>
                <w:b/>
                <w:szCs w:val="22"/>
              </w:rPr>
            </w:pPr>
            <w:r w:rsidRPr="008A592C">
              <w:rPr>
                <w:rFonts w:cs="Arial"/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823EC77" w14:textId="77777777" w:rsidR="00EC283C" w:rsidRPr="008A592C" w:rsidRDefault="00EC283C" w:rsidP="00330794">
            <w:pPr>
              <w:rPr>
                <w:rFonts w:cs="Arial"/>
                <w:szCs w:val="22"/>
              </w:rPr>
            </w:pPr>
            <w:r w:rsidRPr="008A592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75337F4C" w14:textId="77777777" w:rsidR="00EC283C" w:rsidRPr="008A592C" w:rsidRDefault="00EC283C" w:rsidP="00330794">
            <w:pPr>
              <w:rPr>
                <w:rFonts w:cs="Arial"/>
                <w:b/>
                <w:szCs w:val="22"/>
              </w:rPr>
            </w:pPr>
            <w:r w:rsidRPr="008A592C">
              <w:rPr>
                <w:rFonts w:cs="Arial"/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3A7804B" w14:textId="01DA1D8B" w:rsidR="00EC283C" w:rsidRPr="008A592C" w:rsidRDefault="001647A4" w:rsidP="00330794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</w:tr>
    </w:tbl>
    <w:p w14:paraId="5E26F9B2" w14:textId="77777777" w:rsidR="00EC283C" w:rsidRPr="00403A00" w:rsidRDefault="00EC283C" w:rsidP="007C7C33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EC283C" w:rsidRPr="00403A00" w14:paraId="54ADDD68" w14:textId="77777777" w:rsidTr="008A592C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18461C06" w14:textId="77777777" w:rsidR="00EC283C" w:rsidRPr="008A592C" w:rsidRDefault="00EC283C" w:rsidP="008A592C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8A592C">
              <w:rPr>
                <w:rFonts w:cs="Arial"/>
                <w:b/>
                <w:szCs w:val="24"/>
              </w:rPr>
              <w:t>Student guidelines</w:t>
            </w:r>
          </w:p>
        </w:tc>
      </w:tr>
    </w:tbl>
    <w:p w14:paraId="1EF4A829" w14:textId="77777777" w:rsidR="00A340B7" w:rsidRDefault="00A340B7" w:rsidP="00A340B7"/>
    <w:p w14:paraId="2AE3F4D4" w14:textId="77777777" w:rsidR="00A340B7" w:rsidRPr="009F482D" w:rsidRDefault="00A340B7" w:rsidP="00A340B7">
      <w:pPr>
        <w:spacing w:line="360" w:lineRule="auto"/>
        <w:rPr>
          <w:rFonts w:cs="Arial"/>
          <w:sz w:val="18"/>
          <w:szCs w:val="18"/>
        </w:rPr>
      </w:pPr>
      <w:r w:rsidRPr="00F044F5">
        <w:rPr>
          <w:rFonts w:cs="Arial"/>
          <w:sz w:val="22"/>
          <w:szCs w:val="22"/>
        </w:rPr>
        <w:t>Y</w:t>
      </w:r>
      <w:r w:rsidR="00FE2E04">
        <w:rPr>
          <w:rFonts w:cs="Arial"/>
          <w:sz w:val="22"/>
          <w:szCs w:val="22"/>
        </w:rPr>
        <w:t xml:space="preserve">ou will be assessed on how well, </w:t>
      </w:r>
      <w:r>
        <w:rPr>
          <w:rFonts w:cs="Arial"/>
          <w:sz w:val="22"/>
          <w:szCs w:val="22"/>
        </w:rPr>
        <w:t>for a given scenario</w:t>
      </w:r>
      <w:r w:rsidR="00FE2E04">
        <w:rPr>
          <w:rFonts w:cs="Arial"/>
          <w:sz w:val="22"/>
          <w:szCs w:val="22"/>
        </w:rPr>
        <w:t>, you</w:t>
      </w:r>
      <w:r>
        <w:rPr>
          <w:rFonts w:cs="Arial"/>
          <w:sz w:val="22"/>
          <w:szCs w:val="22"/>
        </w:rPr>
        <w:t>:</w:t>
      </w:r>
    </w:p>
    <w:p w14:paraId="06342AE2" w14:textId="58121B8E" w:rsidR="001647A4" w:rsidRDefault="001647A4" w:rsidP="00A340B7">
      <w:pPr>
        <w:numPr>
          <w:ilvl w:val="0"/>
          <w:numId w:val="3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Describe a </w:t>
      </w:r>
      <w:r w:rsidR="008F6E68">
        <w:rPr>
          <w:rFonts w:cs="Arial"/>
          <w:sz w:val="22"/>
          <w:szCs w:val="22"/>
        </w:rPr>
        <w:t>persona</w:t>
      </w:r>
      <w:r w:rsidR="00DB3598">
        <w:rPr>
          <w:rFonts w:cs="Arial"/>
          <w:sz w:val="22"/>
          <w:szCs w:val="22"/>
        </w:rPr>
        <w:t>l</w:t>
      </w:r>
      <w:r w:rsidR="008F6E68">
        <w:rPr>
          <w:rFonts w:cs="Arial"/>
          <w:sz w:val="22"/>
          <w:szCs w:val="22"/>
        </w:rPr>
        <w:t xml:space="preserve"> financial goal in terms of how it is </w:t>
      </w:r>
      <w:r>
        <w:rPr>
          <w:rFonts w:cs="Arial"/>
          <w:sz w:val="22"/>
          <w:szCs w:val="22"/>
        </w:rPr>
        <w:t>specific</w:t>
      </w:r>
      <w:r w:rsidR="008F6E68">
        <w:rPr>
          <w:rFonts w:cs="Arial"/>
          <w:sz w:val="22"/>
          <w:szCs w:val="22"/>
        </w:rPr>
        <w:t>,</w:t>
      </w:r>
      <w:r w:rsidR="0030608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measurable, achievable, realistic and time-bound</w:t>
      </w:r>
      <w:r w:rsidR="008F6E68">
        <w:rPr>
          <w:rFonts w:cs="Arial"/>
          <w:sz w:val="22"/>
          <w:szCs w:val="22"/>
        </w:rPr>
        <w:t>.</w:t>
      </w:r>
    </w:p>
    <w:p w14:paraId="1A5DC69E" w14:textId="77777777" w:rsidR="001647A4" w:rsidRDefault="001647A4" w:rsidP="00A340B7">
      <w:pPr>
        <w:numPr>
          <w:ilvl w:val="0"/>
          <w:numId w:val="3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Identify the impacts of the financial goal on spending behaviour across the lifespan of the goal</w:t>
      </w:r>
      <w:r w:rsidR="008F6E68">
        <w:rPr>
          <w:rFonts w:cs="Arial"/>
          <w:sz w:val="22"/>
          <w:szCs w:val="22"/>
        </w:rPr>
        <w:t>.</w:t>
      </w:r>
    </w:p>
    <w:p w14:paraId="1A995CD0" w14:textId="77777777" w:rsidR="008F6E68" w:rsidRDefault="008F6E68" w:rsidP="00A340B7">
      <w:pPr>
        <w:numPr>
          <w:ilvl w:val="0"/>
          <w:numId w:val="3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Explain how changes in spending behaviour can help to achieve the goal.</w:t>
      </w:r>
    </w:p>
    <w:p w14:paraId="3FB7CA6A" w14:textId="19B5C430" w:rsidR="001647A4" w:rsidRDefault="001647A4" w:rsidP="00A340B7">
      <w:pPr>
        <w:numPr>
          <w:ilvl w:val="0"/>
          <w:numId w:val="3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Describe a plan for monitoring and </w:t>
      </w:r>
      <w:r w:rsidR="008F6E68">
        <w:rPr>
          <w:rFonts w:cs="Arial"/>
          <w:sz w:val="22"/>
          <w:szCs w:val="22"/>
        </w:rPr>
        <w:t xml:space="preserve">strategies for </w:t>
      </w:r>
      <w:r>
        <w:rPr>
          <w:rFonts w:cs="Arial"/>
          <w:sz w:val="22"/>
          <w:szCs w:val="22"/>
        </w:rPr>
        <w:t>maintaining progress in terms of achieving the personal financial goal</w:t>
      </w:r>
      <w:r w:rsidR="00E367B8">
        <w:rPr>
          <w:rFonts w:cs="Arial"/>
          <w:sz w:val="22"/>
          <w:szCs w:val="22"/>
        </w:rPr>
        <w:t>.</w:t>
      </w:r>
    </w:p>
    <w:p w14:paraId="29C316FB" w14:textId="0C3D085D" w:rsidR="00247BAA" w:rsidRDefault="00247BAA" w:rsidP="00A340B7">
      <w:pPr>
        <w:numPr>
          <w:ilvl w:val="0"/>
          <w:numId w:val="31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Justify the process for monitor</w:t>
      </w:r>
      <w:r w:rsidR="0023286B">
        <w:rPr>
          <w:rFonts w:cs="Arial"/>
          <w:sz w:val="22"/>
          <w:szCs w:val="22"/>
        </w:rPr>
        <w:t>ing</w:t>
      </w:r>
      <w:r>
        <w:rPr>
          <w:rFonts w:cs="Arial"/>
          <w:sz w:val="22"/>
          <w:szCs w:val="22"/>
        </w:rPr>
        <w:t xml:space="preserve"> and strategies for maintaining progress towards achieving the personal goal</w:t>
      </w:r>
      <w:r w:rsidR="00E367B8">
        <w:rPr>
          <w:rFonts w:cs="Arial"/>
          <w:sz w:val="22"/>
          <w:szCs w:val="22"/>
        </w:rPr>
        <w:t>.</w:t>
      </w:r>
    </w:p>
    <w:p w14:paraId="1C7689B1" w14:textId="77777777" w:rsidR="00E367B8" w:rsidRDefault="00E367B8" w:rsidP="00E367B8">
      <w:pPr>
        <w:spacing w:line="360" w:lineRule="auto"/>
        <w:rPr>
          <w:rFonts w:cs="Arial"/>
          <w:sz w:val="22"/>
          <w:szCs w:val="22"/>
        </w:rPr>
      </w:pPr>
    </w:p>
    <w:p w14:paraId="0916684B" w14:textId="77777777" w:rsidR="00E367B8" w:rsidRDefault="00E367B8">
      <w:pPr>
        <w:rPr>
          <w:rFonts w:cs="Arial"/>
          <w:sz w:val="22"/>
          <w:szCs w:val="22"/>
        </w:rPr>
        <w:sectPr w:rsidR="00E367B8" w:rsidSect="00374415">
          <w:headerReference w:type="default" r:id="rId9"/>
          <w:footerReference w:type="default" r:id="rId10"/>
          <w:pgSz w:w="11907" w:h="16840" w:code="9"/>
          <w:pgMar w:top="3119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715" w:type="dxa"/>
        <w:tblLook w:val="00A0" w:firstRow="1" w:lastRow="0" w:firstColumn="1" w:lastColumn="0" w:noHBand="0" w:noVBand="0"/>
      </w:tblPr>
      <w:tblGrid>
        <w:gridCol w:w="2268"/>
        <w:gridCol w:w="7447"/>
      </w:tblGrid>
      <w:tr w:rsidR="00EC283C" w:rsidRPr="00403A00" w14:paraId="3BB1EFDB" w14:textId="77777777" w:rsidTr="007D53E9">
        <w:tc>
          <w:tcPr>
            <w:tcW w:w="9715" w:type="dxa"/>
            <w:gridSpan w:val="2"/>
            <w:vAlign w:val="center"/>
          </w:tcPr>
          <w:p w14:paraId="2B21687B" w14:textId="77777777" w:rsidR="00EC283C" w:rsidRPr="008A592C" w:rsidRDefault="00EC283C" w:rsidP="00DC3502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8A592C">
              <w:rPr>
                <w:rFonts w:ascii="Arial" w:hAnsi="Arial" w:cs="Arial"/>
                <w:color w:val="808080"/>
                <w:szCs w:val="24"/>
              </w:rPr>
              <w:lastRenderedPageBreak/>
              <w:t>AWARD of Grades</w:t>
            </w:r>
          </w:p>
        </w:tc>
      </w:tr>
      <w:tr w:rsidR="00EC283C" w:rsidRPr="00403A00" w14:paraId="1B2AE937" w14:textId="77777777" w:rsidTr="004A1FEA">
        <w:tc>
          <w:tcPr>
            <w:tcW w:w="2268" w:type="dxa"/>
            <w:vAlign w:val="center"/>
          </w:tcPr>
          <w:p w14:paraId="344B6EBD" w14:textId="77777777" w:rsidR="00EC283C" w:rsidRPr="00403A00" w:rsidRDefault="005D5737" w:rsidP="00F24D6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2608" behindDoc="0" locked="0" layoutInCell="1" allowOverlap="1" wp14:anchorId="4D80A0EC" wp14:editId="5AAA680E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-50800</wp:posOffset>
                  </wp:positionV>
                  <wp:extent cx="749935" cy="880745"/>
                  <wp:effectExtent l="0" t="0" r="0" b="0"/>
                  <wp:wrapNone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47" w:type="dxa"/>
            <w:vAlign w:val="center"/>
          </w:tcPr>
          <w:p w14:paraId="4CE41BC1" w14:textId="5C12D127" w:rsidR="00EC283C" w:rsidRPr="003C43A0" w:rsidRDefault="00EC283C" w:rsidP="000A6DD2">
            <w:pPr>
              <w:pStyle w:val="ListParagraph"/>
              <w:numPr>
                <w:ilvl w:val="0"/>
                <w:numId w:val="17"/>
              </w:numPr>
              <w:spacing w:before="240" w:line="360" w:lineRule="auto"/>
              <w:ind w:left="284" w:hanging="284"/>
              <w:rPr>
                <w:rFonts w:cs="Arial"/>
                <w:szCs w:val="22"/>
              </w:rPr>
            </w:pPr>
            <w:r w:rsidRPr="00403A00">
              <w:rPr>
                <w:rFonts w:cs="Arial"/>
                <w:sz w:val="22"/>
                <w:szCs w:val="22"/>
              </w:rPr>
              <w:t xml:space="preserve">For award with </w:t>
            </w:r>
            <w:r w:rsidRPr="003C43A0">
              <w:rPr>
                <w:rFonts w:cs="Arial"/>
                <w:b/>
                <w:i/>
                <w:sz w:val="22"/>
                <w:szCs w:val="22"/>
              </w:rPr>
              <w:t>Achieved</w:t>
            </w:r>
            <w:r w:rsidRPr="003C43A0">
              <w:rPr>
                <w:rFonts w:cs="Arial"/>
                <w:sz w:val="22"/>
                <w:szCs w:val="22"/>
              </w:rPr>
              <w:t xml:space="preserve">, you must: develop a </w:t>
            </w:r>
            <w:r w:rsidR="00247BAA">
              <w:rPr>
                <w:rFonts w:cs="Arial"/>
                <w:sz w:val="22"/>
                <w:szCs w:val="22"/>
              </w:rPr>
              <w:t xml:space="preserve">personal financial goal </w:t>
            </w:r>
            <w:r w:rsidRPr="003C43A0">
              <w:rPr>
                <w:rFonts w:cs="Arial"/>
                <w:sz w:val="22"/>
                <w:szCs w:val="22"/>
              </w:rPr>
              <w:t xml:space="preserve">from a </w:t>
            </w:r>
            <w:r w:rsidR="00247BAA">
              <w:rPr>
                <w:rFonts w:cs="Arial"/>
                <w:sz w:val="22"/>
                <w:szCs w:val="22"/>
              </w:rPr>
              <w:t>case study</w:t>
            </w:r>
            <w:r w:rsidRPr="003C43A0">
              <w:rPr>
                <w:rFonts w:cs="Arial"/>
                <w:sz w:val="22"/>
                <w:szCs w:val="22"/>
              </w:rPr>
              <w:t xml:space="preserve">; </w:t>
            </w:r>
            <w:r w:rsidR="00247BAA">
              <w:rPr>
                <w:rFonts w:cs="Arial"/>
                <w:sz w:val="22"/>
                <w:szCs w:val="22"/>
              </w:rPr>
              <w:t>identify three impacts of the financial goal on spending behaviour across the life of the goal; describe a plan for monitoring and maintaining progress towards achieving the personal financial goal</w:t>
            </w:r>
          </w:p>
          <w:p w14:paraId="6609A5CF" w14:textId="57D23BD2" w:rsidR="00EC283C" w:rsidRPr="004A1FEA" w:rsidRDefault="00EC283C" w:rsidP="00867B18">
            <w:pPr>
              <w:pStyle w:val="ListParagraph"/>
              <w:numPr>
                <w:ilvl w:val="0"/>
                <w:numId w:val="17"/>
              </w:numPr>
              <w:spacing w:after="120" w:line="360" w:lineRule="auto"/>
              <w:ind w:left="284" w:hanging="284"/>
              <w:rPr>
                <w:rFonts w:cs="Arial"/>
                <w:szCs w:val="22"/>
              </w:rPr>
            </w:pPr>
            <w:r w:rsidRPr="003C43A0">
              <w:rPr>
                <w:rFonts w:cs="Arial"/>
                <w:sz w:val="22"/>
                <w:szCs w:val="22"/>
              </w:rPr>
              <w:t xml:space="preserve">For award with </w:t>
            </w:r>
            <w:r w:rsidRPr="003C43A0">
              <w:rPr>
                <w:rFonts w:cs="Arial"/>
                <w:b/>
                <w:i/>
                <w:sz w:val="22"/>
                <w:szCs w:val="22"/>
              </w:rPr>
              <w:t>Merit</w:t>
            </w:r>
            <w:r w:rsidRPr="003C43A0">
              <w:rPr>
                <w:rFonts w:cs="Arial"/>
                <w:sz w:val="22"/>
                <w:szCs w:val="22"/>
              </w:rPr>
              <w:t>, you must</w:t>
            </w:r>
            <w:r>
              <w:rPr>
                <w:rFonts w:cs="Arial"/>
                <w:sz w:val="22"/>
                <w:szCs w:val="22"/>
              </w:rPr>
              <w:t>:</w:t>
            </w:r>
            <w:r w:rsidRPr="003C43A0">
              <w:rPr>
                <w:rFonts w:cs="Arial"/>
                <w:sz w:val="22"/>
                <w:szCs w:val="22"/>
              </w:rPr>
              <w:t xml:space="preserve"> provide a description that </w:t>
            </w:r>
            <w:r w:rsidR="00867B18">
              <w:rPr>
                <w:rFonts w:cs="Arial"/>
                <w:sz w:val="22"/>
                <w:szCs w:val="22"/>
              </w:rPr>
              <w:t>shows detailed understanding of personal financial goal setting by explaining how changes in spending behaviour, due to identified impacts</w:t>
            </w:r>
            <w:r w:rsidR="0023286B">
              <w:rPr>
                <w:rFonts w:cs="Arial"/>
                <w:sz w:val="22"/>
                <w:szCs w:val="22"/>
              </w:rPr>
              <w:t>,</w:t>
            </w:r>
            <w:r w:rsidR="00867B18">
              <w:rPr>
                <w:rFonts w:cs="Arial"/>
                <w:sz w:val="22"/>
                <w:szCs w:val="22"/>
              </w:rPr>
              <w:t xml:space="preserve"> help to achieve the personal financial goal. </w:t>
            </w:r>
          </w:p>
        </w:tc>
      </w:tr>
      <w:tr w:rsidR="004A1FEA" w:rsidRPr="00403A00" w14:paraId="6E394A76" w14:textId="77777777" w:rsidTr="004A1FEA">
        <w:trPr>
          <w:trHeight w:val="1320"/>
        </w:trPr>
        <w:tc>
          <w:tcPr>
            <w:tcW w:w="2268" w:type="dxa"/>
            <w:vAlign w:val="center"/>
          </w:tcPr>
          <w:p w14:paraId="6BC9B6D3" w14:textId="7BBC0820" w:rsidR="004A1FEA" w:rsidRPr="00403A00" w:rsidRDefault="004A1FEA" w:rsidP="00B15DDE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7447" w:type="dxa"/>
            <w:vAlign w:val="center"/>
          </w:tcPr>
          <w:p w14:paraId="3477AD1F" w14:textId="7DDD8C22" w:rsidR="004A1FEA" w:rsidRPr="00403A00" w:rsidRDefault="004A1FEA" w:rsidP="009F2FF7">
            <w:pPr>
              <w:pStyle w:val="ListParagraph"/>
              <w:numPr>
                <w:ilvl w:val="0"/>
                <w:numId w:val="17"/>
              </w:numPr>
              <w:spacing w:before="120" w:after="120" w:line="360" w:lineRule="auto"/>
              <w:ind w:left="284" w:hanging="284"/>
              <w:rPr>
                <w:rFonts w:cs="Arial"/>
                <w:szCs w:val="22"/>
              </w:rPr>
            </w:pPr>
            <w:r w:rsidRPr="003C43A0">
              <w:rPr>
                <w:rFonts w:cs="Arial"/>
                <w:sz w:val="22"/>
                <w:szCs w:val="22"/>
              </w:rPr>
              <w:t xml:space="preserve">For award with </w:t>
            </w:r>
            <w:r w:rsidRPr="003C43A0">
              <w:rPr>
                <w:rFonts w:cs="Arial"/>
                <w:b/>
                <w:i/>
                <w:sz w:val="22"/>
                <w:szCs w:val="22"/>
              </w:rPr>
              <w:t>Excellence</w:t>
            </w:r>
            <w:r w:rsidRPr="003C43A0">
              <w:rPr>
                <w:rFonts w:cs="Arial"/>
                <w:sz w:val="22"/>
                <w:szCs w:val="22"/>
              </w:rPr>
              <w:t>, you must</w:t>
            </w:r>
            <w:r>
              <w:rPr>
                <w:rFonts w:cs="Arial"/>
                <w:sz w:val="22"/>
                <w:szCs w:val="22"/>
              </w:rPr>
              <w:t>:</w:t>
            </w:r>
            <w:r w:rsidRPr="003C43A0">
              <w:rPr>
                <w:rFonts w:cs="Arial"/>
                <w:sz w:val="22"/>
                <w:szCs w:val="22"/>
              </w:rPr>
              <w:t xml:space="preserve"> </w:t>
            </w:r>
            <w:r w:rsidR="00867B18">
              <w:rPr>
                <w:rFonts w:cs="Arial"/>
                <w:sz w:val="22"/>
                <w:szCs w:val="22"/>
              </w:rPr>
              <w:t>show comprehensive understanding of personal financial goal setting by including justification of the process for monitoring and strategies for mainta</w:t>
            </w:r>
            <w:r w:rsidR="0023286B">
              <w:rPr>
                <w:rFonts w:cs="Arial"/>
                <w:sz w:val="22"/>
                <w:szCs w:val="22"/>
              </w:rPr>
              <w:t>ining progress</w:t>
            </w:r>
            <w:r w:rsidR="00867B18">
              <w:rPr>
                <w:rFonts w:cs="Arial"/>
                <w:sz w:val="22"/>
                <w:szCs w:val="22"/>
              </w:rPr>
              <w:t xml:space="preserve"> towards the personal goal. </w:t>
            </w:r>
          </w:p>
        </w:tc>
      </w:tr>
    </w:tbl>
    <w:p w14:paraId="0E3CA331" w14:textId="77777777" w:rsidR="00D52932" w:rsidRDefault="00D52932"/>
    <w:tbl>
      <w:tblPr>
        <w:tblW w:w="9747" w:type="dxa"/>
        <w:tblLook w:val="00A0" w:firstRow="1" w:lastRow="0" w:firstColumn="1" w:lastColumn="0" w:noHBand="0" w:noVBand="0"/>
      </w:tblPr>
      <w:tblGrid>
        <w:gridCol w:w="2235"/>
        <w:gridCol w:w="7512"/>
      </w:tblGrid>
      <w:tr w:rsidR="004B6B32" w:rsidRPr="003C43A0" w14:paraId="797E94C4" w14:textId="77777777" w:rsidTr="00950D47">
        <w:tc>
          <w:tcPr>
            <w:tcW w:w="9747" w:type="dxa"/>
            <w:gridSpan w:val="2"/>
            <w:vAlign w:val="center"/>
          </w:tcPr>
          <w:p w14:paraId="474D3F34" w14:textId="77777777" w:rsidR="004B6B32" w:rsidRPr="006A1DA0" w:rsidRDefault="004B6B32" w:rsidP="004A1FEA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6A1DA0">
              <w:rPr>
                <w:rFonts w:ascii="Arial" w:hAnsi="Arial" w:cs="Arial"/>
                <w:color w:val="808080"/>
                <w:szCs w:val="24"/>
              </w:rPr>
              <w:t>Conditions of ASsessment</w:t>
            </w:r>
          </w:p>
        </w:tc>
      </w:tr>
      <w:tr w:rsidR="004B6B32" w14:paraId="07BAB442" w14:textId="77777777" w:rsidTr="00950D47">
        <w:trPr>
          <w:trHeight w:val="2885"/>
        </w:trPr>
        <w:tc>
          <w:tcPr>
            <w:tcW w:w="2235" w:type="dxa"/>
          </w:tcPr>
          <w:p w14:paraId="081E0C1B" w14:textId="77777777" w:rsidR="004B6B32" w:rsidRPr="006A1DA0" w:rsidRDefault="00EB2747" w:rsidP="00950D47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61824" behindDoc="1" locked="0" layoutInCell="1" allowOverlap="1" wp14:anchorId="17A9B615" wp14:editId="64BB07E3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87630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60800" behindDoc="0" locked="0" layoutInCell="1" allowOverlap="1" wp14:anchorId="762A7B82" wp14:editId="56D12795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888365</wp:posOffset>
                  </wp:positionV>
                  <wp:extent cx="648335" cy="599440"/>
                  <wp:effectExtent l="0" t="0" r="0" b="0"/>
                  <wp:wrapNone/>
                  <wp:docPr id="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</w:tcPr>
          <w:p w14:paraId="03C326AD" w14:textId="77777777" w:rsidR="004B6B32" w:rsidRPr="001303C6" w:rsidRDefault="004B6B32" w:rsidP="00950D47">
            <w:pPr>
              <w:spacing w:before="24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1303C6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1303C6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="000740C6">
              <w:rPr>
                <w:rFonts w:cs="Arial"/>
                <w:sz w:val="22"/>
                <w:szCs w:val="22"/>
                <w:lang w:val="en-US"/>
              </w:rPr>
              <w:t xml:space="preserve">.  </w:t>
            </w:r>
            <w:r w:rsidRPr="001303C6">
              <w:rPr>
                <w:rFonts w:cs="Arial"/>
                <w:sz w:val="22"/>
                <w:szCs w:val="22"/>
                <w:lang w:val="en-US"/>
              </w:rPr>
              <w:t>You may use any information to help you complete the task(s)</w:t>
            </w:r>
            <w:r w:rsidR="000740C6">
              <w:rPr>
                <w:rFonts w:cs="Arial"/>
                <w:sz w:val="22"/>
                <w:szCs w:val="22"/>
                <w:lang w:val="en-US"/>
              </w:rPr>
              <w:t xml:space="preserve">.  </w:t>
            </w:r>
            <w:r w:rsidRPr="001303C6">
              <w:rPr>
                <w:rFonts w:cs="Arial"/>
                <w:sz w:val="22"/>
                <w:szCs w:val="22"/>
                <w:lang w:val="en-US"/>
              </w:rPr>
              <w:t>Answers must be in your own words.</w:t>
            </w:r>
          </w:p>
          <w:p w14:paraId="70AF7D88" w14:textId="77777777" w:rsidR="004B6B32" w:rsidRDefault="004B6B32" w:rsidP="00950D47">
            <w:pPr>
              <w:rPr>
                <w:rFonts w:cs="Arial"/>
                <w:szCs w:val="22"/>
              </w:rPr>
            </w:pPr>
          </w:p>
          <w:p w14:paraId="176FBD93" w14:textId="77777777" w:rsidR="000740C6" w:rsidRDefault="000740C6" w:rsidP="00950D47">
            <w:pPr>
              <w:rPr>
                <w:rFonts w:cs="Arial"/>
                <w:szCs w:val="22"/>
              </w:rPr>
            </w:pPr>
          </w:p>
          <w:p w14:paraId="34C86AEC" w14:textId="77777777" w:rsidR="004B6B32" w:rsidRPr="000740C6" w:rsidRDefault="004B6B32" w:rsidP="007D53E9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Your </w:t>
            </w:r>
            <w:r w:rsidR="007D53E9">
              <w:rPr>
                <w:rFonts w:cs="Arial"/>
                <w:sz w:val="22"/>
                <w:szCs w:val="22"/>
              </w:rPr>
              <w:t>a</w:t>
            </w:r>
            <w:r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</w:tc>
      </w:tr>
    </w:tbl>
    <w:p w14:paraId="20A1F742" w14:textId="77777777" w:rsidR="00DB018A" w:rsidRPr="003777E9" w:rsidRDefault="00DB018A" w:rsidP="00DB018A">
      <w:pPr>
        <w:rPr>
          <w:rFonts w:cs="Arial"/>
          <w:szCs w:val="22"/>
        </w:rPr>
      </w:pPr>
    </w:p>
    <w:p w14:paraId="00976A0F" w14:textId="77777777" w:rsidR="00DB018A" w:rsidRDefault="00DB018A">
      <w:r>
        <w:br w:type="page"/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668"/>
        <w:gridCol w:w="7938"/>
      </w:tblGrid>
      <w:tr w:rsidR="00EC283C" w:rsidRPr="00403A00" w14:paraId="060F3334" w14:textId="77777777" w:rsidTr="00374415">
        <w:trPr>
          <w:trHeight w:val="1129"/>
        </w:trPr>
        <w:tc>
          <w:tcPr>
            <w:tcW w:w="1668" w:type="dxa"/>
            <w:shd w:val="clear" w:color="auto" w:fill="B8CCE4"/>
          </w:tcPr>
          <w:p w14:paraId="4BCC7513" w14:textId="77777777" w:rsidR="00EC283C" w:rsidRPr="008A592C" w:rsidRDefault="005D5737" w:rsidP="008A592C">
            <w:pPr>
              <w:spacing w:before="320"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lastRenderedPageBreak/>
              <w:drawing>
                <wp:anchor distT="12192" distB="54807" distL="144780" distR="177873" simplePos="0" relativeHeight="251653632" behindDoc="0" locked="0" layoutInCell="1" allowOverlap="1" wp14:anchorId="30E854A0" wp14:editId="4F34F5E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67310</wp:posOffset>
                  </wp:positionV>
                  <wp:extent cx="655882" cy="561016"/>
                  <wp:effectExtent l="57150" t="57150" r="106680" b="106045"/>
                  <wp:wrapNone/>
                  <wp:docPr id="10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882" cy="561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shd w:val="clear" w:color="auto" w:fill="B8CCE4"/>
            <w:vAlign w:val="center"/>
          </w:tcPr>
          <w:p w14:paraId="7DB43982" w14:textId="49F2DA32" w:rsidR="00EC283C" w:rsidRPr="008A592C" w:rsidRDefault="00F93F10" w:rsidP="008A592C">
            <w:pPr>
              <w:spacing w:line="360" w:lineRule="auto"/>
              <w:rPr>
                <w:rFonts w:cs="Arial"/>
                <w:color w:val="FFFFFF"/>
                <w:sz w:val="36"/>
                <w:szCs w:val="36"/>
              </w:rPr>
            </w:pPr>
            <w:r>
              <w:rPr>
                <w:rFonts w:cs="Arial"/>
                <w:b/>
                <w:color w:val="FFFFFF"/>
                <w:sz w:val="36"/>
                <w:szCs w:val="36"/>
              </w:rPr>
              <w:t>Case Study</w:t>
            </w:r>
            <w:r w:rsidR="00EC283C" w:rsidRPr="008A592C">
              <w:rPr>
                <w:rFonts w:cs="Arial"/>
                <w:b/>
                <w:color w:val="FFFFFF"/>
                <w:sz w:val="36"/>
                <w:szCs w:val="36"/>
              </w:rPr>
              <w:t>: “Luke’s Financial Goal”</w:t>
            </w:r>
          </w:p>
        </w:tc>
      </w:tr>
    </w:tbl>
    <w:p w14:paraId="102C18DA" w14:textId="77777777" w:rsidR="00EC283C" w:rsidRDefault="00EC283C" w:rsidP="0082567B">
      <w:pPr>
        <w:shd w:val="clear" w:color="auto" w:fill="FFFFFF"/>
        <w:jc w:val="both"/>
        <w:rPr>
          <w:rFonts w:cs="Arial"/>
          <w:sz w:val="22"/>
          <w:szCs w:val="22"/>
        </w:rPr>
      </w:pPr>
    </w:p>
    <w:p w14:paraId="06C21733" w14:textId="77777777" w:rsidR="00EC283C" w:rsidRPr="00403A00" w:rsidRDefault="00EC283C" w:rsidP="00DB018A">
      <w:pPr>
        <w:shd w:val="clear" w:color="auto" w:fill="FFFFFF"/>
        <w:spacing w:line="360" w:lineRule="auto"/>
        <w:jc w:val="both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Luke has just completed a motor mechanic apprenticeship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>He works for a car franchise that races cars in competitions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>Luke is very keen to see a major car race and has talked to his employers about going to the motor racing at</w:t>
      </w:r>
      <w:r w:rsidRPr="00403A00">
        <w:rPr>
          <w:rFonts w:cs="Arial"/>
        </w:rPr>
        <w:t xml:space="preserve"> </w:t>
      </w:r>
      <w:smartTag w:uri="urn:schemas-microsoft-com:office:smarttags" w:element="City">
        <w:r w:rsidRPr="00403A00">
          <w:rPr>
            <w:rFonts w:cs="Arial"/>
            <w:sz w:val="22"/>
            <w:szCs w:val="22"/>
          </w:rPr>
          <w:t>Bathurst</w:t>
        </w:r>
      </w:smartTag>
      <w:r w:rsidRPr="00403A00">
        <w:rPr>
          <w:rFonts w:cs="Arial"/>
          <w:sz w:val="22"/>
          <w:szCs w:val="22"/>
        </w:rPr>
        <w:t xml:space="preserve"> (</w:t>
      </w:r>
      <w:smartTag w:uri="urn:schemas-microsoft-com:office:smarttags" w:element="City">
        <w:smartTag w:uri="urn:schemas-microsoft-com:office:smarttags" w:element="place">
          <w:r w:rsidRPr="00403A00">
            <w:rPr>
              <w:rFonts w:cs="Arial"/>
              <w:sz w:val="22"/>
              <w:szCs w:val="22"/>
            </w:rPr>
            <w:t>Sydney</w:t>
          </w:r>
        </w:smartTag>
      </w:smartTag>
      <w:r w:rsidRPr="00403A00">
        <w:rPr>
          <w:rFonts w:cs="Arial"/>
          <w:sz w:val="22"/>
          <w:szCs w:val="22"/>
        </w:rPr>
        <w:t>).</w:t>
      </w:r>
    </w:p>
    <w:p w14:paraId="5F00B540" w14:textId="77777777" w:rsidR="00EC283C" w:rsidRPr="00403A00" w:rsidRDefault="00EC283C" w:rsidP="000740C6">
      <w:pPr>
        <w:shd w:val="clear" w:color="auto" w:fill="FFFFFF"/>
        <w:rPr>
          <w:rFonts w:cs="Arial"/>
          <w:sz w:val="22"/>
          <w:szCs w:val="22"/>
        </w:rPr>
      </w:pPr>
    </w:p>
    <w:p w14:paraId="39363B28" w14:textId="77777777" w:rsidR="00EC283C" w:rsidRPr="00403A00" w:rsidRDefault="00EC283C" w:rsidP="00DB018A">
      <w:pPr>
        <w:shd w:val="clear" w:color="auto" w:fill="FFFFFF"/>
        <w:spacing w:line="360" w:lineRule="auto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Because Luke is hard-working</w:t>
      </w:r>
      <w:r>
        <w:rPr>
          <w:rFonts w:cs="Arial"/>
          <w:sz w:val="22"/>
          <w:szCs w:val="22"/>
        </w:rPr>
        <w:t>,</w:t>
      </w:r>
      <w:r w:rsidRPr="00403A00">
        <w:rPr>
          <w:rFonts w:cs="Arial"/>
          <w:sz w:val="22"/>
          <w:szCs w:val="22"/>
        </w:rPr>
        <w:t xml:space="preserve"> his employers will support him to go to the racing in </w:t>
      </w:r>
      <w:smartTag w:uri="urn:schemas-microsoft-com:office:smarttags" w:element="City">
        <w:smartTag w:uri="urn:schemas-microsoft-com:office:smarttags" w:element="place">
          <w:r w:rsidRPr="00403A00">
            <w:rPr>
              <w:rFonts w:cs="Arial"/>
              <w:sz w:val="22"/>
              <w:szCs w:val="22"/>
            </w:rPr>
            <w:t>Sydney</w:t>
          </w:r>
        </w:smartTag>
      </w:smartTag>
      <w:r w:rsidRPr="00403A00">
        <w:rPr>
          <w:rFonts w:cs="Arial"/>
          <w:sz w:val="22"/>
          <w:szCs w:val="22"/>
        </w:rPr>
        <w:t xml:space="preserve"> for a week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 xml:space="preserve">They </w:t>
      </w:r>
      <w:r w:rsidR="00236202">
        <w:rPr>
          <w:rFonts w:cs="Arial"/>
          <w:sz w:val="22"/>
          <w:szCs w:val="22"/>
        </w:rPr>
        <w:t>will contribute</w:t>
      </w:r>
      <w:r w:rsidRPr="00403A00">
        <w:rPr>
          <w:rFonts w:cs="Arial"/>
          <w:sz w:val="22"/>
          <w:szCs w:val="22"/>
        </w:rPr>
        <w:t xml:space="preserve"> $250</w:t>
      </w:r>
      <w:r w:rsidR="00236202">
        <w:rPr>
          <w:rFonts w:cs="Arial"/>
          <w:sz w:val="22"/>
          <w:szCs w:val="22"/>
        </w:rPr>
        <w:t xml:space="preserve"> towards expenses</w:t>
      </w:r>
      <w:r w:rsidRPr="00403A00">
        <w:rPr>
          <w:rFonts w:cs="Arial"/>
          <w:sz w:val="22"/>
          <w:szCs w:val="22"/>
        </w:rPr>
        <w:t>, provided he gives them a report on the event.</w:t>
      </w:r>
    </w:p>
    <w:p w14:paraId="70883E60" w14:textId="77777777" w:rsidR="00EC283C" w:rsidRPr="00403A00" w:rsidRDefault="00EC283C" w:rsidP="000740C6">
      <w:pPr>
        <w:shd w:val="clear" w:color="auto" w:fill="FFFFFF"/>
        <w:rPr>
          <w:rFonts w:cs="Arial"/>
          <w:sz w:val="22"/>
          <w:szCs w:val="22"/>
        </w:rPr>
      </w:pPr>
    </w:p>
    <w:p w14:paraId="35CDE8B4" w14:textId="77777777" w:rsidR="00EC283C" w:rsidRPr="00403A00" w:rsidRDefault="00EC283C" w:rsidP="00DB018A">
      <w:pPr>
        <w:shd w:val="clear" w:color="auto" w:fill="FFFFFF"/>
        <w:spacing w:line="360" w:lineRule="auto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The employers have also arranged with their franchise for Luke to spend some time in the pits at the races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>They want him to make a short film of the event that could be used by the franchise for training their oth</w:t>
      </w:r>
      <w:r>
        <w:rPr>
          <w:rFonts w:cs="Arial"/>
          <w:sz w:val="22"/>
          <w:szCs w:val="22"/>
        </w:rPr>
        <w:t>er apprentice motor mechanics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>They will pay Luke $</w:t>
      </w:r>
      <w:r w:rsidR="00EC037B">
        <w:rPr>
          <w:rFonts w:cs="Arial"/>
          <w:sz w:val="22"/>
          <w:szCs w:val="22"/>
        </w:rPr>
        <w:t>20</w:t>
      </w:r>
      <w:r w:rsidRPr="00403A00">
        <w:rPr>
          <w:rFonts w:cs="Arial"/>
          <w:sz w:val="22"/>
          <w:szCs w:val="22"/>
        </w:rPr>
        <w:t>0 for the training film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 xml:space="preserve">They have also offered </w:t>
      </w:r>
      <w:r w:rsidR="00236202">
        <w:rPr>
          <w:rFonts w:cs="Arial"/>
          <w:sz w:val="22"/>
          <w:szCs w:val="22"/>
        </w:rPr>
        <w:t xml:space="preserve">two hours per week </w:t>
      </w:r>
      <w:r w:rsidRPr="00403A00">
        <w:rPr>
          <w:rFonts w:cs="Arial"/>
          <w:sz w:val="22"/>
          <w:szCs w:val="22"/>
        </w:rPr>
        <w:t xml:space="preserve">overtime and will pay him an extra $40 a week if he decides to </w:t>
      </w:r>
      <w:r>
        <w:rPr>
          <w:rFonts w:cs="Arial"/>
          <w:sz w:val="22"/>
          <w:szCs w:val="22"/>
        </w:rPr>
        <w:t>work</w:t>
      </w:r>
      <w:r w:rsidRPr="00403A00">
        <w:rPr>
          <w:rFonts w:cs="Arial"/>
          <w:sz w:val="22"/>
          <w:szCs w:val="22"/>
        </w:rPr>
        <w:t xml:space="preserve"> extra time.</w:t>
      </w:r>
    </w:p>
    <w:p w14:paraId="376516BC" w14:textId="77777777" w:rsidR="00EC283C" w:rsidRPr="00403A00" w:rsidRDefault="00EC283C" w:rsidP="000740C6">
      <w:pPr>
        <w:rPr>
          <w:rFonts w:cs="Arial"/>
          <w:sz w:val="22"/>
          <w:szCs w:val="22"/>
        </w:rPr>
      </w:pPr>
    </w:p>
    <w:p w14:paraId="3C25FFDE" w14:textId="77777777" w:rsidR="00EC283C" w:rsidRPr="00403A00" w:rsidRDefault="00EC283C" w:rsidP="00DB018A">
      <w:pPr>
        <w:spacing w:line="360" w:lineRule="auto"/>
        <w:ind w:right="29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Luke shares a flat with three other people who are all motor mechanics or car sales people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>He plays league every week and goes to training two nights a week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 xml:space="preserve">He </w:t>
      </w:r>
      <w:r w:rsidR="00171203">
        <w:rPr>
          <w:rFonts w:cs="Arial"/>
          <w:sz w:val="22"/>
          <w:szCs w:val="22"/>
        </w:rPr>
        <w:t xml:space="preserve">buys his lunch every day and </w:t>
      </w:r>
      <w:r w:rsidRPr="00403A00">
        <w:rPr>
          <w:rFonts w:cs="Arial"/>
          <w:sz w:val="22"/>
          <w:szCs w:val="22"/>
        </w:rPr>
        <w:t xml:space="preserve">earns $580 a week </w:t>
      </w:r>
      <w:r w:rsidR="00071233">
        <w:rPr>
          <w:rFonts w:cs="Arial"/>
          <w:sz w:val="22"/>
          <w:szCs w:val="22"/>
        </w:rPr>
        <w:t>after tax</w:t>
      </w:r>
      <w:r w:rsidRPr="00403A00">
        <w:rPr>
          <w:rFonts w:cs="Arial"/>
          <w:sz w:val="22"/>
          <w:szCs w:val="22"/>
        </w:rPr>
        <w:t>.</w:t>
      </w:r>
    </w:p>
    <w:p w14:paraId="18D5ABC3" w14:textId="77777777" w:rsidR="00EC283C" w:rsidRPr="00403A00" w:rsidRDefault="00EC283C" w:rsidP="00DB018A">
      <w:pPr>
        <w:spacing w:line="360" w:lineRule="auto"/>
        <w:ind w:right="29"/>
        <w:rPr>
          <w:rFonts w:cs="Arial"/>
          <w:sz w:val="22"/>
          <w:szCs w:val="22"/>
        </w:rPr>
      </w:pPr>
    </w:p>
    <w:p w14:paraId="582B0F96" w14:textId="77777777" w:rsidR="00EC283C" w:rsidRPr="003C43A0" w:rsidRDefault="00DB018A" w:rsidP="00EB3B59">
      <w:pPr>
        <w:keepNext/>
        <w:keepLines/>
        <w:rPr>
          <w:rFonts w:cs="Arial"/>
          <w:b/>
          <w:i/>
          <w:caps/>
          <w:color w:val="808080"/>
          <w:spacing w:val="60"/>
        </w:rPr>
      </w:pPr>
      <w:r>
        <w:rPr>
          <w:rFonts w:cs="Arial"/>
          <w:b/>
          <w:i/>
          <w:caps/>
          <w:color w:val="808080"/>
          <w:spacing w:val="60"/>
        </w:rPr>
        <w:br w:type="page"/>
      </w:r>
      <w:r w:rsidR="00EC283C" w:rsidRPr="003C43A0">
        <w:rPr>
          <w:rFonts w:cs="Arial"/>
          <w:b/>
          <w:i/>
          <w:caps/>
          <w:color w:val="808080"/>
          <w:spacing w:val="60"/>
        </w:rPr>
        <w:lastRenderedPageBreak/>
        <w:t>Luke’s weekly flat costs are:</w:t>
      </w:r>
    </w:p>
    <w:p w14:paraId="0701CCBB" w14:textId="77777777" w:rsidR="00EC283C" w:rsidRPr="00403A00" w:rsidRDefault="00EC283C" w:rsidP="00EB3B59">
      <w:pPr>
        <w:keepNext/>
        <w:keepLines/>
        <w:spacing w:line="360" w:lineRule="auto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Rent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$160</w:t>
      </w:r>
    </w:p>
    <w:p w14:paraId="6B17D03D" w14:textId="77777777" w:rsidR="00EC283C" w:rsidRPr="00403A00" w:rsidRDefault="00EC283C" w:rsidP="00EB3B59">
      <w:pPr>
        <w:keepNext/>
        <w:keepLines/>
        <w:spacing w:line="360" w:lineRule="auto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Food kitty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$80</w:t>
      </w:r>
    </w:p>
    <w:p w14:paraId="0B9C97BE" w14:textId="77777777" w:rsidR="00EC283C" w:rsidRPr="00403A00" w:rsidRDefault="00DA5D8E" w:rsidP="00EB3B59">
      <w:pPr>
        <w:keepNext/>
        <w:keepLines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Power/Gas</w:t>
      </w:r>
      <w:r w:rsidR="00EC283C" w:rsidRPr="00403A00">
        <w:rPr>
          <w:rFonts w:cs="Arial"/>
          <w:sz w:val="22"/>
          <w:szCs w:val="22"/>
        </w:rPr>
        <w:tab/>
      </w:r>
      <w:r w:rsidR="00EC283C" w:rsidRPr="00403A00">
        <w:rPr>
          <w:rFonts w:cs="Arial"/>
          <w:sz w:val="22"/>
          <w:szCs w:val="22"/>
        </w:rPr>
        <w:tab/>
        <w:t>$15</w:t>
      </w:r>
    </w:p>
    <w:p w14:paraId="117616F0" w14:textId="77777777" w:rsidR="00EC283C" w:rsidRPr="00403A00" w:rsidRDefault="00EC283C" w:rsidP="0082567B">
      <w:pPr>
        <w:rPr>
          <w:rFonts w:cs="Arial"/>
          <w:sz w:val="22"/>
          <w:szCs w:val="22"/>
        </w:rPr>
      </w:pPr>
    </w:p>
    <w:p w14:paraId="7A5AB087" w14:textId="77777777" w:rsidR="00EC283C" w:rsidRPr="003C43A0" w:rsidRDefault="00EC283C" w:rsidP="00C53B94">
      <w:pPr>
        <w:ind w:right="29"/>
        <w:rPr>
          <w:rFonts w:cs="Arial"/>
          <w:b/>
          <w:i/>
          <w:caps/>
          <w:color w:val="808080"/>
          <w:spacing w:val="60"/>
        </w:rPr>
      </w:pPr>
      <w:r w:rsidRPr="003C43A0">
        <w:rPr>
          <w:rFonts w:cs="Arial"/>
          <w:b/>
          <w:i/>
          <w:caps/>
          <w:color w:val="808080"/>
          <w:spacing w:val="60"/>
        </w:rPr>
        <w:t>His own costs are:</w:t>
      </w:r>
    </w:p>
    <w:p w14:paraId="043325DB" w14:textId="77777777" w:rsidR="00EC283C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Transport/petrol</w:t>
      </w:r>
      <w:r w:rsidRPr="00403A00">
        <w:rPr>
          <w:rFonts w:cs="Arial"/>
          <w:sz w:val="22"/>
          <w:szCs w:val="22"/>
        </w:rPr>
        <w:tab/>
        <w:t>$40</w:t>
      </w:r>
    </w:p>
    <w:p w14:paraId="393FEAF2" w14:textId="77777777" w:rsidR="00236202" w:rsidRPr="00403A00" w:rsidRDefault="00236202" w:rsidP="00C53B94">
      <w:pPr>
        <w:spacing w:line="360" w:lineRule="auto"/>
        <w:ind w:right="2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Insurances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$15</w:t>
      </w:r>
    </w:p>
    <w:p w14:paraId="64251C14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Personal</w:t>
      </w:r>
      <w:r w:rsidR="000740C6">
        <w:rPr>
          <w:rFonts w:cs="Arial"/>
          <w:sz w:val="22"/>
          <w:szCs w:val="22"/>
        </w:rPr>
        <w:tab/>
      </w:r>
      <w:r w:rsidR="000740C6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>$</w:t>
      </w:r>
      <w:r w:rsidR="00236202">
        <w:rPr>
          <w:rFonts w:cs="Arial"/>
          <w:sz w:val="22"/>
          <w:szCs w:val="22"/>
        </w:rPr>
        <w:t>90</w:t>
      </w:r>
    </w:p>
    <w:p w14:paraId="7EB3271E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Lunches</w:t>
      </w:r>
      <w:r w:rsidR="00171203">
        <w:rPr>
          <w:rFonts w:cs="Arial"/>
          <w:sz w:val="22"/>
          <w:szCs w:val="22"/>
        </w:rPr>
        <w:t xml:space="preserve"> (bought)</w:t>
      </w:r>
      <w:r w:rsidRPr="00403A00">
        <w:rPr>
          <w:rFonts w:cs="Arial"/>
          <w:sz w:val="22"/>
          <w:szCs w:val="22"/>
        </w:rPr>
        <w:tab/>
        <w:t>$50</w:t>
      </w:r>
    </w:p>
    <w:p w14:paraId="39F0B3C4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Clothing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$30</w:t>
      </w:r>
    </w:p>
    <w:p w14:paraId="622D486F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Phone/internet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</w:t>
      </w:r>
      <w:r w:rsidR="00236202">
        <w:rPr>
          <w:rFonts w:cs="Arial"/>
          <w:sz w:val="22"/>
          <w:szCs w:val="22"/>
        </w:rPr>
        <w:t>20</w:t>
      </w:r>
    </w:p>
    <w:p w14:paraId="7E40A92E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Entertainment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$60</w:t>
      </w:r>
    </w:p>
    <w:p w14:paraId="11A74845" w14:textId="77777777" w:rsidR="00EC283C" w:rsidRPr="00403A00" w:rsidRDefault="00EC283C" w:rsidP="00C53B94">
      <w:pPr>
        <w:ind w:right="29"/>
        <w:rPr>
          <w:rFonts w:cs="Arial"/>
          <w:sz w:val="22"/>
          <w:szCs w:val="22"/>
        </w:rPr>
      </w:pPr>
    </w:p>
    <w:p w14:paraId="598C2A99" w14:textId="77777777" w:rsidR="00EC283C" w:rsidRPr="00403A00" w:rsidRDefault="00EC283C" w:rsidP="00C53B94">
      <w:pPr>
        <w:ind w:right="29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L</w:t>
      </w:r>
      <w:r w:rsidR="00236202">
        <w:rPr>
          <w:rFonts w:cs="Arial"/>
          <w:sz w:val="22"/>
          <w:szCs w:val="22"/>
        </w:rPr>
        <w:t>uke does not have a credit card and saves $20/week.</w:t>
      </w:r>
    </w:p>
    <w:p w14:paraId="714B1DE0" w14:textId="77777777" w:rsidR="00EC283C" w:rsidRPr="0082567B" w:rsidRDefault="00EC283C" w:rsidP="0082567B">
      <w:pPr>
        <w:spacing w:before="240"/>
        <w:rPr>
          <w:rFonts w:cs="Arial"/>
          <w:sz w:val="22"/>
          <w:szCs w:val="22"/>
        </w:rPr>
      </w:pPr>
    </w:p>
    <w:p w14:paraId="69C60299" w14:textId="77777777" w:rsidR="00EC283C" w:rsidRPr="003C43A0" w:rsidRDefault="00EC283C" w:rsidP="0082567B">
      <w:pPr>
        <w:rPr>
          <w:rFonts w:cs="Arial"/>
          <w:b/>
          <w:i/>
          <w:caps/>
          <w:color w:val="808080"/>
          <w:spacing w:val="60"/>
        </w:rPr>
      </w:pPr>
      <w:r w:rsidRPr="003C43A0">
        <w:rPr>
          <w:rFonts w:cs="Arial"/>
          <w:b/>
          <w:i/>
          <w:caps/>
          <w:color w:val="808080"/>
          <w:spacing w:val="60"/>
        </w:rPr>
        <w:t>Budgeted Sydney trip costs are:</w:t>
      </w:r>
    </w:p>
    <w:p w14:paraId="6C5E9AE5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Airfare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$4</w:t>
      </w:r>
      <w:r w:rsidR="00071233">
        <w:rPr>
          <w:rFonts w:cs="Arial"/>
          <w:sz w:val="22"/>
          <w:szCs w:val="22"/>
        </w:rPr>
        <w:t>2</w:t>
      </w:r>
      <w:r w:rsidR="00236202">
        <w:rPr>
          <w:rFonts w:cs="Arial"/>
          <w:sz w:val="22"/>
          <w:szCs w:val="22"/>
        </w:rPr>
        <w:t>0</w:t>
      </w:r>
    </w:p>
    <w:p w14:paraId="046931F0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6 days accommodation</w:t>
      </w:r>
      <w:r w:rsidR="000740C6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>$600</w:t>
      </w:r>
    </w:p>
    <w:p w14:paraId="52AD89A5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Travel insurance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</w:t>
      </w:r>
      <w:r w:rsidR="00236202">
        <w:rPr>
          <w:rFonts w:cs="Arial"/>
          <w:sz w:val="22"/>
          <w:szCs w:val="22"/>
        </w:rPr>
        <w:t>60</w:t>
      </w:r>
    </w:p>
    <w:p w14:paraId="66866764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Food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$600</w:t>
      </w:r>
    </w:p>
    <w:p w14:paraId="4D39491C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Daily travel to venue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  <w:t>$1</w:t>
      </w:r>
      <w:r w:rsidR="00236202">
        <w:rPr>
          <w:rFonts w:cs="Arial"/>
          <w:sz w:val="22"/>
          <w:szCs w:val="22"/>
        </w:rPr>
        <w:t>8</w:t>
      </w:r>
      <w:r w:rsidRPr="00403A00">
        <w:rPr>
          <w:rFonts w:cs="Arial"/>
          <w:sz w:val="22"/>
          <w:szCs w:val="22"/>
        </w:rPr>
        <w:t>0</w:t>
      </w:r>
    </w:p>
    <w:p w14:paraId="29B69296" w14:textId="77777777" w:rsidR="00EC283C" w:rsidRPr="00403A00" w:rsidRDefault="00EC283C" w:rsidP="00C53B94">
      <w:pPr>
        <w:spacing w:line="360" w:lineRule="auto"/>
        <w:ind w:right="28"/>
        <w:rPr>
          <w:rFonts w:cs="Arial"/>
          <w:sz w:val="22"/>
          <w:szCs w:val="22"/>
          <w:u w:val="single"/>
        </w:rPr>
      </w:pPr>
      <w:r w:rsidRPr="00403A00">
        <w:rPr>
          <w:rFonts w:cs="Arial"/>
          <w:sz w:val="22"/>
          <w:szCs w:val="22"/>
        </w:rPr>
        <w:t>Personal spending</w:t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</w:rPr>
        <w:tab/>
      </w:r>
      <w:r w:rsidRPr="00403A00">
        <w:rPr>
          <w:rFonts w:cs="Arial"/>
          <w:sz w:val="22"/>
          <w:szCs w:val="22"/>
          <w:u w:val="single"/>
        </w:rPr>
        <w:t>$</w:t>
      </w:r>
      <w:r w:rsidR="00236202">
        <w:rPr>
          <w:rFonts w:cs="Arial"/>
          <w:sz w:val="22"/>
          <w:szCs w:val="22"/>
          <w:u w:val="single"/>
        </w:rPr>
        <w:t>36</w:t>
      </w:r>
      <w:r w:rsidRPr="00403A00">
        <w:rPr>
          <w:rFonts w:cs="Arial"/>
          <w:sz w:val="22"/>
          <w:szCs w:val="22"/>
          <w:u w:val="single"/>
        </w:rPr>
        <w:t>0_</w:t>
      </w:r>
    </w:p>
    <w:p w14:paraId="5C224F0B" w14:textId="77777777" w:rsidR="00EC283C" w:rsidRPr="00403A00" w:rsidRDefault="001C4E34" w:rsidP="00C53B94">
      <w:pPr>
        <w:spacing w:line="360" w:lineRule="auto"/>
        <w:ind w:right="29"/>
        <w:rPr>
          <w:rFonts w:cs="Arial"/>
          <w:b/>
          <w:sz w:val="22"/>
          <w:szCs w:val="22"/>
        </w:rPr>
      </w:pPr>
      <w:proofErr w:type="spellStart"/>
      <w:r>
        <w:rPr>
          <w:rFonts w:cs="Arial"/>
          <w:b/>
          <w:sz w:val="22"/>
          <w:szCs w:val="22"/>
        </w:rPr>
        <w:t>Sub total</w:t>
      </w:r>
      <w:proofErr w:type="spellEnd"/>
      <w:r w:rsidR="00EC283C" w:rsidRPr="00403A00">
        <w:rPr>
          <w:rFonts w:cs="Arial"/>
          <w:b/>
          <w:sz w:val="22"/>
          <w:szCs w:val="22"/>
        </w:rPr>
        <w:tab/>
      </w:r>
      <w:r w:rsidR="00EC283C" w:rsidRPr="00403A00">
        <w:rPr>
          <w:rFonts w:cs="Arial"/>
          <w:b/>
          <w:sz w:val="22"/>
          <w:szCs w:val="22"/>
        </w:rPr>
        <w:tab/>
      </w:r>
      <w:r w:rsidR="00EC283C" w:rsidRPr="00403A00">
        <w:rPr>
          <w:rFonts w:cs="Arial"/>
          <w:b/>
          <w:sz w:val="22"/>
          <w:szCs w:val="22"/>
        </w:rPr>
        <w:tab/>
      </w:r>
      <w:r w:rsidR="00071233">
        <w:rPr>
          <w:rFonts w:cs="Arial"/>
          <w:b/>
          <w:sz w:val="22"/>
          <w:szCs w:val="22"/>
        </w:rPr>
        <w:t>$2,220</w:t>
      </w:r>
    </w:p>
    <w:p w14:paraId="2B3F4EEF" w14:textId="77777777" w:rsidR="00EC283C" w:rsidRDefault="00071233" w:rsidP="00C53B94">
      <w:pPr>
        <w:ind w:right="29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Less employer contribution</w:t>
      </w:r>
      <w:r>
        <w:rPr>
          <w:rFonts w:cs="Arial"/>
          <w:sz w:val="22"/>
          <w:szCs w:val="22"/>
        </w:rPr>
        <w:tab/>
        <w:t>$250</w:t>
      </w:r>
    </w:p>
    <w:p w14:paraId="36C3FCEB" w14:textId="77777777" w:rsidR="00071233" w:rsidRDefault="00071233" w:rsidP="00C53B94">
      <w:pPr>
        <w:ind w:right="29"/>
        <w:rPr>
          <w:rFonts w:cs="Arial"/>
          <w:sz w:val="22"/>
          <w:szCs w:val="22"/>
        </w:rPr>
      </w:pPr>
    </w:p>
    <w:p w14:paraId="17CA91E6" w14:textId="77777777" w:rsidR="00071233" w:rsidRPr="00403A00" w:rsidRDefault="00071233" w:rsidP="00071233">
      <w:pPr>
        <w:spacing w:line="360" w:lineRule="auto"/>
        <w:ind w:right="29"/>
        <w:rPr>
          <w:rFonts w:cs="Arial"/>
          <w:b/>
          <w:sz w:val="22"/>
          <w:szCs w:val="22"/>
        </w:rPr>
      </w:pPr>
      <w:r w:rsidRPr="00403A00">
        <w:rPr>
          <w:rFonts w:cs="Arial"/>
          <w:b/>
          <w:sz w:val="22"/>
          <w:szCs w:val="22"/>
        </w:rPr>
        <w:t>Total</w:t>
      </w:r>
      <w:r>
        <w:rPr>
          <w:rFonts w:cs="Arial"/>
          <w:b/>
          <w:sz w:val="22"/>
          <w:szCs w:val="22"/>
        </w:rPr>
        <w:t xml:space="preserve"> savings needed</w:t>
      </w:r>
      <w:r>
        <w:rPr>
          <w:rFonts w:cs="Arial"/>
          <w:sz w:val="22"/>
          <w:szCs w:val="22"/>
        </w:rPr>
        <w:tab/>
      </w:r>
      <w:r w:rsidRPr="00403A00">
        <w:rPr>
          <w:rFonts w:cs="Arial"/>
          <w:b/>
          <w:sz w:val="22"/>
          <w:szCs w:val="22"/>
        </w:rPr>
        <w:t>$1</w:t>
      </w:r>
      <w:r>
        <w:rPr>
          <w:rFonts w:cs="Arial"/>
          <w:b/>
          <w:sz w:val="22"/>
          <w:szCs w:val="22"/>
        </w:rPr>
        <w:t>,</w:t>
      </w:r>
      <w:r w:rsidRPr="00403A00">
        <w:rPr>
          <w:rFonts w:cs="Arial"/>
          <w:b/>
          <w:sz w:val="22"/>
          <w:szCs w:val="22"/>
        </w:rPr>
        <w:t>970</w:t>
      </w:r>
    </w:p>
    <w:p w14:paraId="514BE5D1" w14:textId="77777777" w:rsidR="00071233" w:rsidRPr="00403A00" w:rsidRDefault="00071233" w:rsidP="00C53B94">
      <w:pPr>
        <w:ind w:right="29"/>
        <w:rPr>
          <w:rFonts w:cs="Arial"/>
          <w:sz w:val="22"/>
          <w:szCs w:val="22"/>
        </w:rPr>
      </w:pPr>
    </w:p>
    <w:p w14:paraId="67BC64C8" w14:textId="77777777" w:rsidR="00EC283C" w:rsidRPr="00403A00" w:rsidRDefault="00EC283C" w:rsidP="0082567B">
      <w:pPr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t>Luke has decide</w:t>
      </w:r>
      <w:r w:rsidR="00071233">
        <w:rPr>
          <w:rFonts w:cs="Arial"/>
          <w:sz w:val="22"/>
          <w:szCs w:val="22"/>
        </w:rPr>
        <w:t xml:space="preserve">d </w:t>
      </w:r>
      <w:r w:rsidRPr="00403A00">
        <w:rPr>
          <w:rFonts w:cs="Arial"/>
          <w:sz w:val="22"/>
          <w:szCs w:val="22"/>
        </w:rPr>
        <w:t>he wants to go</w:t>
      </w:r>
      <w:r w:rsidR="00071233">
        <w:rPr>
          <w:rFonts w:cs="Arial"/>
          <w:sz w:val="22"/>
          <w:szCs w:val="22"/>
        </w:rPr>
        <w:t xml:space="preserve"> but doesn’t want to dip into his savings</w:t>
      </w:r>
      <w:r w:rsidR="000740C6">
        <w:rPr>
          <w:rFonts w:cs="Arial"/>
          <w:sz w:val="22"/>
          <w:szCs w:val="22"/>
        </w:rPr>
        <w:t xml:space="preserve">.  </w:t>
      </w:r>
      <w:r w:rsidRPr="00403A00">
        <w:rPr>
          <w:rFonts w:cs="Arial"/>
          <w:sz w:val="22"/>
          <w:szCs w:val="22"/>
        </w:rPr>
        <w:t>He will have 20 weeks to save for the trip.</w:t>
      </w:r>
    </w:p>
    <w:p w14:paraId="41732F0A" w14:textId="77777777" w:rsidR="00EC283C" w:rsidRPr="00403A00" w:rsidRDefault="00EC283C" w:rsidP="00C53B94">
      <w:pPr>
        <w:ind w:right="29"/>
        <w:rPr>
          <w:rFonts w:cs="Arial"/>
          <w:sz w:val="22"/>
          <w:szCs w:val="22"/>
        </w:rPr>
      </w:pPr>
    </w:p>
    <w:p w14:paraId="7AE05910" w14:textId="77777777" w:rsidR="00EC283C" w:rsidRPr="00403A00" w:rsidRDefault="00EC283C" w:rsidP="00A674DB">
      <w:pPr>
        <w:rPr>
          <w:rFonts w:cs="Arial"/>
          <w:sz w:val="22"/>
          <w:szCs w:val="22"/>
        </w:rPr>
      </w:pPr>
      <w:r w:rsidRPr="00403A00">
        <w:rPr>
          <w:rFonts w:cs="Arial"/>
          <w:sz w:val="22"/>
          <w:szCs w:val="22"/>
        </w:rPr>
        <w:br w:type="page"/>
      </w:r>
    </w:p>
    <w:tbl>
      <w:tblPr>
        <w:tblW w:w="93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5"/>
        <w:gridCol w:w="7986"/>
      </w:tblGrid>
      <w:tr w:rsidR="00EC283C" w:rsidRPr="00403A00" w14:paraId="4ED69D51" w14:textId="77777777" w:rsidTr="00D65933">
        <w:trPr>
          <w:trHeight w:val="1015"/>
          <w:jc w:val="center"/>
        </w:trPr>
        <w:tc>
          <w:tcPr>
            <w:tcW w:w="1375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BC5B121" w14:textId="77777777" w:rsidR="00EC283C" w:rsidRPr="008A592C" w:rsidRDefault="005D5737" w:rsidP="00F24D6E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lastRenderedPageBreak/>
              <w:drawing>
                <wp:anchor distT="30480" distB="74676" distL="211836" distR="144780" simplePos="0" relativeHeight="251656704" behindDoc="0" locked="0" layoutInCell="1" allowOverlap="1" wp14:anchorId="030581F0" wp14:editId="05568CB0">
                  <wp:simplePos x="0" y="0"/>
                  <wp:positionH relativeFrom="column">
                    <wp:posOffset>60706</wp:posOffset>
                  </wp:positionH>
                  <wp:positionV relativeFrom="paragraph">
                    <wp:posOffset>152400</wp:posOffset>
                  </wp:positionV>
                  <wp:extent cx="609854" cy="419354"/>
                  <wp:effectExtent l="133350" t="76200" r="76200" b="133350"/>
                  <wp:wrapNone/>
                  <wp:docPr id="11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1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86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A28EB46" w14:textId="77777777" w:rsidR="00EC283C" w:rsidRPr="00D65933" w:rsidRDefault="00EC283C" w:rsidP="00D014E6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/>
                <w:sz w:val="36"/>
                <w:szCs w:val="36"/>
              </w:rPr>
              <w:t>ask</w:t>
            </w:r>
          </w:p>
        </w:tc>
      </w:tr>
    </w:tbl>
    <w:p w14:paraId="1A5E11CE" w14:textId="55B5F731" w:rsidR="00F93F10" w:rsidRPr="009F2FF7" w:rsidRDefault="00F93F10" w:rsidP="00374415">
      <w:pPr>
        <w:pStyle w:val="ListParagraph"/>
        <w:numPr>
          <w:ilvl w:val="0"/>
          <w:numId w:val="32"/>
        </w:numPr>
        <w:spacing w:before="120" w:after="200" w:line="276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Describe </w:t>
      </w:r>
      <w:r w:rsidR="00752CD8">
        <w:rPr>
          <w:rFonts w:cs="Arial"/>
          <w:sz w:val="22"/>
          <w:szCs w:val="22"/>
        </w:rPr>
        <w:t xml:space="preserve">how Luke’s </w:t>
      </w:r>
      <w:r>
        <w:rPr>
          <w:rFonts w:cs="Arial"/>
          <w:sz w:val="22"/>
          <w:szCs w:val="22"/>
        </w:rPr>
        <w:t>personal financial goal</w:t>
      </w:r>
      <w:r w:rsidR="00752CD8">
        <w:rPr>
          <w:rFonts w:cs="Arial"/>
          <w:sz w:val="22"/>
          <w:szCs w:val="22"/>
        </w:rPr>
        <w:t xml:space="preserve"> is a SMART one:</w:t>
      </w:r>
    </w:p>
    <w:tbl>
      <w:tblPr>
        <w:tblW w:w="9214" w:type="dxa"/>
        <w:tblInd w:w="392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214"/>
      </w:tblGrid>
      <w:tr w:rsidR="00F93F10" w:rsidRPr="00D4188D" w14:paraId="3503B325" w14:textId="77777777" w:rsidTr="009F2FF7">
        <w:tc>
          <w:tcPr>
            <w:tcW w:w="9214" w:type="dxa"/>
            <w:shd w:val="clear" w:color="auto" w:fill="FFFFFF" w:themeFill="background1"/>
          </w:tcPr>
          <w:p w14:paraId="4B5F5F6D" w14:textId="6513288D" w:rsidR="00F93F10" w:rsidRDefault="0017337F" w:rsidP="008E645F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bCs/>
                <w:color w:val="808080"/>
                <w:szCs w:val="22"/>
              </w:rPr>
              <w:t>Specific:</w:t>
            </w:r>
          </w:p>
          <w:p w14:paraId="24DCBA28" w14:textId="77777777" w:rsidR="007F1844" w:rsidRDefault="007F1844" w:rsidP="008E645F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</w:p>
          <w:p w14:paraId="42DE570A" w14:textId="77777777" w:rsidR="007F1844" w:rsidRDefault="007F1844" w:rsidP="008E645F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</w:p>
          <w:p w14:paraId="66BDF18C" w14:textId="77777777" w:rsidR="007F1844" w:rsidRDefault="007F1844" w:rsidP="008E645F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</w:p>
          <w:p w14:paraId="1FE87CAD" w14:textId="77777777" w:rsidR="007F1844" w:rsidRPr="00D4188D" w:rsidRDefault="007F1844" w:rsidP="008E645F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</w:p>
        </w:tc>
      </w:tr>
      <w:tr w:rsidR="00F93F10" w:rsidRPr="000740C6" w14:paraId="1F2D709E" w14:textId="77777777" w:rsidTr="009F2FF7">
        <w:trPr>
          <w:trHeight w:val="1839"/>
        </w:trPr>
        <w:tc>
          <w:tcPr>
            <w:tcW w:w="9214" w:type="dxa"/>
            <w:shd w:val="clear" w:color="auto" w:fill="auto"/>
          </w:tcPr>
          <w:p w14:paraId="69FC520E" w14:textId="77777777" w:rsidR="00F93F10" w:rsidRPr="00957B67" w:rsidRDefault="00752CD8" w:rsidP="00957B67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 w:rsidRPr="00957B67">
              <w:rPr>
                <w:rFonts w:cs="Arial"/>
                <w:b/>
                <w:bCs/>
                <w:color w:val="808080"/>
                <w:szCs w:val="22"/>
              </w:rPr>
              <w:t>Measurable:</w:t>
            </w:r>
          </w:p>
          <w:p w14:paraId="0FE4C518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5669F3AC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39B5F20A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14133A55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40B19A68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787D6537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7DA0DC39" w14:textId="77777777" w:rsidR="007F1844" w:rsidRPr="000740C6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</w:tc>
      </w:tr>
      <w:tr w:rsidR="00752CD8" w:rsidRPr="000740C6" w14:paraId="2E588CF5" w14:textId="77777777" w:rsidTr="00F93F10">
        <w:trPr>
          <w:trHeight w:val="1839"/>
        </w:trPr>
        <w:tc>
          <w:tcPr>
            <w:tcW w:w="9214" w:type="dxa"/>
            <w:shd w:val="clear" w:color="auto" w:fill="auto"/>
          </w:tcPr>
          <w:p w14:paraId="2D462542" w14:textId="77777777" w:rsidR="00752CD8" w:rsidRPr="00957B67" w:rsidRDefault="00752CD8" w:rsidP="00957B67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 w:rsidRPr="00957B67">
              <w:rPr>
                <w:rFonts w:cs="Arial"/>
                <w:b/>
                <w:bCs/>
                <w:color w:val="808080"/>
                <w:szCs w:val="22"/>
              </w:rPr>
              <w:t>Achievable:</w:t>
            </w:r>
          </w:p>
          <w:p w14:paraId="77100FDE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3E3DAF02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5F6FC733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5E39E9CF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6ECB94D2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13192857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472D4262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</w:tc>
      </w:tr>
      <w:tr w:rsidR="00752CD8" w:rsidRPr="000740C6" w14:paraId="0B07223A" w14:textId="77777777" w:rsidTr="00F93F10">
        <w:trPr>
          <w:trHeight w:val="1839"/>
        </w:trPr>
        <w:tc>
          <w:tcPr>
            <w:tcW w:w="9214" w:type="dxa"/>
            <w:shd w:val="clear" w:color="auto" w:fill="auto"/>
          </w:tcPr>
          <w:p w14:paraId="1624674D" w14:textId="77777777" w:rsidR="00752CD8" w:rsidRPr="00957B67" w:rsidRDefault="00752CD8" w:rsidP="00957B67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 w:rsidRPr="00957B67">
              <w:rPr>
                <w:rFonts w:cs="Arial"/>
                <w:b/>
                <w:bCs/>
                <w:color w:val="808080"/>
                <w:szCs w:val="22"/>
              </w:rPr>
              <w:t>Realistic:</w:t>
            </w:r>
          </w:p>
          <w:p w14:paraId="0D9BB5B7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2996DE8F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1BE4ECD1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385DD1BD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024401E7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06099DEA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39FBC6D1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</w:tc>
      </w:tr>
      <w:tr w:rsidR="00752CD8" w:rsidRPr="000740C6" w14:paraId="53D41D9F" w14:textId="77777777" w:rsidTr="00F93F10">
        <w:trPr>
          <w:trHeight w:val="1839"/>
        </w:trPr>
        <w:tc>
          <w:tcPr>
            <w:tcW w:w="9214" w:type="dxa"/>
            <w:shd w:val="clear" w:color="auto" w:fill="auto"/>
          </w:tcPr>
          <w:p w14:paraId="2BB8BB40" w14:textId="2BD06741" w:rsidR="00752CD8" w:rsidRPr="00957B67" w:rsidRDefault="00752CD8" w:rsidP="00957B67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 w:rsidRPr="00957B67">
              <w:rPr>
                <w:rFonts w:cs="Arial"/>
                <w:b/>
                <w:bCs/>
                <w:color w:val="808080"/>
                <w:szCs w:val="22"/>
              </w:rPr>
              <w:t>Time</w:t>
            </w:r>
            <w:r w:rsidR="00DB3598" w:rsidRPr="00957B67">
              <w:rPr>
                <w:rFonts w:cs="Arial"/>
                <w:b/>
                <w:bCs/>
                <w:color w:val="808080"/>
                <w:szCs w:val="22"/>
              </w:rPr>
              <w:t xml:space="preserve"> </w:t>
            </w:r>
            <w:r w:rsidRPr="00957B67">
              <w:rPr>
                <w:rFonts w:cs="Arial"/>
                <w:b/>
                <w:bCs/>
                <w:color w:val="808080"/>
                <w:szCs w:val="22"/>
              </w:rPr>
              <w:t>bound:</w:t>
            </w:r>
          </w:p>
          <w:p w14:paraId="68F45838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00E9519C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11EC8B6A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3AAD2EC3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20E7B83C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7493993B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5D6A588E" w14:textId="77777777" w:rsidR="007F1844" w:rsidRDefault="007F1844" w:rsidP="008E645F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</w:tc>
      </w:tr>
    </w:tbl>
    <w:p w14:paraId="76DC2654" w14:textId="77777777" w:rsidR="007F1844" w:rsidRDefault="007F184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76070859" w14:textId="77777777" w:rsidR="00752CD8" w:rsidRDefault="00752CD8" w:rsidP="00374415">
      <w:pPr>
        <w:pStyle w:val="ListParagraph"/>
        <w:numPr>
          <w:ilvl w:val="0"/>
          <w:numId w:val="32"/>
        </w:numPr>
        <w:spacing w:after="200" w:line="276" w:lineRule="auto"/>
        <w:ind w:left="357" w:hanging="357"/>
        <w:contextualSpacing w:val="0"/>
        <w:rPr>
          <w:rFonts w:cs="Arial"/>
          <w:sz w:val="22"/>
          <w:szCs w:val="22"/>
        </w:rPr>
      </w:pPr>
      <w:r w:rsidRPr="00141BBD">
        <w:rPr>
          <w:rFonts w:cs="Arial"/>
          <w:sz w:val="22"/>
          <w:szCs w:val="22"/>
        </w:rPr>
        <w:lastRenderedPageBreak/>
        <w:t>Identify three possible impacts of the financial goal on Luke’s spending behaviour</w:t>
      </w:r>
      <w:r>
        <w:rPr>
          <w:rFonts w:cs="Arial"/>
          <w:sz w:val="22"/>
          <w:szCs w:val="22"/>
        </w:rPr>
        <w:t xml:space="preserve"> across the lifespan of the goal.</w:t>
      </w:r>
    </w:p>
    <w:tbl>
      <w:tblPr>
        <w:tblW w:w="9072" w:type="dxa"/>
        <w:tblInd w:w="392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072"/>
      </w:tblGrid>
      <w:tr w:rsidR="00752CD8" w:rsidRPr="00D4188D" w14:paraId="2E5FFC7D" w14:textId="77777777" w:rsidTr="00141BBD">
        <w:tc>
          <w:tcPr>
            <w:tcW w:w="9072" w:type="dxa"/>
            <w:shd w:val="clear" w:color="auto" w:fill="DBE5F1" w:themeFill="accent1" w:themeFillTint="33"/>
          </w:tcPr>
          <w:p w14:paraId="06D82DC1" w14:textId="77777777" w:rsidR="00752CD8" w:rsidRPr="00752CD8" w:rsidRDefault="00752CD8" w:rsidP="00B3163A">
            <w:pPr>
              <w:pStyle w:val="ListParagraph"/>
              <w:spacing w:before="120" w:after="120"/>
              <w:ind w:left="0"/>
              <w:rPr>
                <w:rFonts w:cs="Arial"/>
                <w:b/>
                <w:bCs/>
                <w:color w:val="808080"/>
                <w:szCs w:val="22"/>
              </w:rPr>
            </w:pPr>
            <w:r w:rsidRPr="00752CD8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Impact 1</w:t>
            </w:r>
          </w:p>
        </w:tc>
      </w:tr>
      <w:tr w:rsidR="00752CD8" w:rsidRPr="000740C6" w14:paraId="7F3B0A88" w14:textId="77777777" w:rsidTr="00141BBD">
        <w:trPr>
          <w:trHeight w:val="1204"/>
        </w:trPr>
        <w:tc>
          <w:tcPr>
            <w:tcW w:w="9072" w:type="dxa"/>
            <w:shd w:val="clear" w:color="auto" w:fill="auto"/>
          </w:tcPr>
          <w:p w14:paraId="336603CE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6BACB8BF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5C385918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7D89C7EA" w14:textId="77777777" w:rsidR="00513398" w:rsidRDefault="0051339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78BEC229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492B93EF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27D7072D" w14:textId="77777777" w:rsidR="00752CD8" w:rsidRPr="000740C6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</w:tc>
      </w:tr>
    </w:tbl>
    <w:p w14:paraId="171004A9" w14:textId="77777777" w:rsidR="00752CD8" w:rsidRDefault="00752CD8" w:rsidP="00752CD8">
      <w:pPr>
        <w:rPr>
          <w:rFonts w:cs="Arial"/>
          <w:sz w:val="22"/>
          <w:szCs w:val="22"/>
        </w:rPr>
      </w:pPr>
    </w:p>
    <w:tbl>
      <w:tblPr>
        <w:tblW w:w="893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935"/>
      </w:tblGrid>
      <w:tr w:rsidR="00752CD8" w:rsidRPr="00D4188D" w14:paraId="095238B4" w14:textId="77777777" w:rsidTr="00513398">
        <w:trPr>
          <w:jc w:val="center"/>
        </w:trPr>
        <w:tc>
          <w:tcPr>
            <w:tcW w:w="8935" w:type="dxa"/>
            <w:shd w:val="clear" w:color="auto" w:fill="C6D9F1" w:themeFill="text2" w:themeFillTint="33"/>
          </w:tcPr>
          <w:p w14:paraId="5C8F879B" w14:textId="77777777" w:rsidR="00752CD8" w:rsidRPr="00D4188D" w:rsidRDefault="00752CD8" w:rsidP="00141BBD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Impact 2</w:t>
            </w:r>
          </w:p>
        </w:tc>
      </w:tr>
      <w:tr w:rsidR="00752CD8" w:rsidRPr="000740C6" w14:paraId="1A2ACC4E" w14:textId="77777777" w:rsidTr="00513398">
        <w:trPr>
          <w:trHeight w:val="1204"/>
          <w:jc w:val="center"/>
        </w:trPr>
        <w:tc>
          <w:tcPr>
            <w:tcW w:w="8935" w:type="dxa"/>
            <w:shd w:val="clear" w:color="auto" w:fill="auto"/>
          </w:tcPr>
          <w:p w14:paraId="3255FA61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29C758A7" w14:textId="77777777" w:rsidR="00513398" w:rsidRDefault="0051339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5FA0CB78" w14:textId="77777777" w:rsidR="00513398" w:rsidRDefault="0051339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27731C6D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06165C7D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22E6E78D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0F4DD249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3788E7A1" w14:textId="77777777" w:rsidR="00752CD8" w:rsidRPr="000740C6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</w:tc>
      </w:tr>
    </w:tbl>
    <w:p w14:paraId="76EC8461" w14:textId="77777777" w:rsidR="00752CD8" w:rsidRDefault="00752CD8" w:rsidP="00752CD8">
      <w:pPr>
        <w:rPr>
          <w:rFonts w:cs="Arial"/>
          <w:sz w:val="22"/>
          <w:szCs w:val="22"/>
        </w:rPr>
      </w:pPr>
    </w:p>
    <w:tbl>
      <w:tblPr>
        <w:tblW w:w="9072" w:type="dxa"/>
        <w:tblInd w:w="392" w:type="dxa"/>
        <w:tblBorders>
          <w:top w:val="single" w:sz="6" w:space="0" w:color="A6A6A6" w:themeColor="background1" w:themeShade="A6"/>
          <w:left w:val="single" w:sz="6" w:space="0" w:color="A6A6A6" w:themeColor="background1" w:themeShade="A6"/>
          <w:bottom w:val="single" w:sz="6" w:space="0" w:color="A6A6A6" w:themeColor="background1" w:themeShade="A6"/>
          <w:right w:val="single" w:sz="6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072"/>
      </w:tblGrid>
      <w:tr w:rsidR="00752CD8" w:rsidRPr="00D4188D" w14:paraId="02D8B299" w14:textId="77777777" w:rsidTr="00141BBD">
        <w:tc>
          <w:tcPr>
            <w:tcW w:w="9072" w:type="dxa"/>
            <w:shd w:val="clear" w:color="auto" w:fill="C6D9F1" w:themeFill="text2" w:themeFillTint="33"/>
          </w:tcPr>
          <w:p w14:paraId="6A9F7858" w14:textId="77777777" w:rsidR="00752CD8" w:rsidRPr="00D4188D" w:rsidRDefault="00752CD8" w:rsidP="00141BBD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Impact 3</w:t>
            </w:r>
          </w:p>
        </w:tc>
      </w:tr>
      <w:tr w:rsidR="00752CD8" w:rsidRPr="000740C6" w14:paraId="1EC0C951" w14:textId="77777777" w:rsidTr="005D4471">
        <w:trPr>
          <w:trHeight w:val="1204"/>
        </w:trPr>
        <w:tc>
          <w:tcPr>
            <w:tcW w:w="9072" w:type="dxa"/>
            <w:shd w:val="clear" w:color="auto" w:fill="FFFFFF" w:themeFill="background1"/>
          </w:tcPr>
          <w:p w14:paraId="4E4836E7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436F12EA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17356112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74C91853" w14:textId="77777777" w:rsidR="005D4471" w:rsidRDefault="005D4471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75D99CA5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385B4D1E" w14:textId="77777777" w:rsidR="00752CD8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  <w:p w14:paraId="21AA5663" w14:textId="77777777" w:rsidR="00752CD8" w:rsidRPr="000740C6" w:rsidRDefault="00752CD8" w:rsidP="00141BBD">
            <w:pPr>
              <w:ind w:right="29"/>
              <w:rPr>
                <w:rFonts w:cs="Arial"/>
                <w:bCs/>
                <w:color w:val="595959"/>
                <w:szCs w:val="22"/>
              </w:rPr>
            </w:pPr>
          </w:p>
        </w:tc>
      </w:tr>
    </w:tbl>
    <w:p w14:paraId="64F7E87D" w14:textId="59ED7E70" w:rsidR="005D4471" w:rsidRDefault="005D4471" w:rsidP="009F2FF7">
      <w:pPr>
        <w:spacing w:after="200" w:line="276" w:lineRule="auto"/>
        <w:rPr>
          <w:rFonts w:cs="Arial"/>
          <w:sz w:val="22"/>
          <w:szCs w:val="22"/>
        </w:rPr>
      </w:pPr>
    </w:p>
    <w:p w14:paraId="07186396" w14:textId="77777777" w:rsidR="005D4471" w:rsidRDefault="005D447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3A161D48" w14:textId="11AEE1C0" w:rsidR="005D6E64" w:rsidRPr="009F2FF7" w:rsidRDefault="00EC283C" w:rsidP="00374415">
      <w:pPr>
        <w:pStyle w:val="ListParagraph"/>
        <w:numPr>
          <w:ilvl w:val="0"/>
          <w:numId w:val="32"/>
        </w:numPr>
        <w:spacing w:after="200" w:line="276" w:lineRule="auto"/>
        <w:ind w:left="357" w:hanging="357"/>
        <w:contextualSpacing w:val="0"/>
        <w:rPr>
          <w:rFonts w:cs="Arial"/>
          <w:sz w:val="22"/>
          <w:szCs w:val="22"/>
        </w:rPr>
      </w:pPr>
      <w:r w:rsidRPr="009F2FF7">
        <w:rPr>
          <w:rFonts w:cs="Arial"/>
          <w:sz w:val="22"/>
          <w:szCs w:val="22"/>
        </w:rPr>
        <w:lastRenderedPageBreak/>
        <w:t xml:space="preserve">Fill in the table </w:t>
      </w:r>
      <w:r w:rsidR="007F1844">
        <w:rPr>
          <w:rFonts w:cs="Arial"/>
          <w:sz w:val="22"/>
          <w:szCs w:val="22"/>
        </w:rPr>
        <w:t xml:space="preserve">to show at least three changes Luke could make to his budget </w:t>
      </w:r>
      <w:r w:rsidR="005D6E64">
        <w:rPr>
          <w:rFonts w:cs="Arial"/>
          <w:sz w:val="22"/>
          <w:szCs w:val="22"/>
        </w:rPr>
        <w:t xml:space="preserve">that </w:t>
      </w:r>
      <w:r w:rsidR="005D6E64" w:rsidRPr="008E645F">
        <w:rPr>
          <w:rFonts w:cs="Arial"/>
          <w:sz w:val="22"/>
          <w:szCs w:val="22"/>
        </w:rPr>
        <w:t>would enable Luke to meet his goal of saving $1970 for</w:t>
      </w:r>
      <w:r w:rsidR="005D6E64" w:rsidRPr="005D6E64">
        <w:rPr>
          <w:rFonts w:cs="Arial"/>
          <w:szCs w:val="24"/>
        </w:rPr>
        <w:t xml:space="preserve"> </w:t>
      </w:r>
      <w:r w:rsidR="005D6E64" w:rsidRPr="008E645F">
        <w:rPr>
          <w:rFonts w:cs="Arial"/>
          <w:sz w:val="22"/>
          <w:szCs w:val="22"/>
        </w:rPr>
        <w:t>his trip</w:t>
      </w:r>
      <w:r w:rsidR="005D6E64">
        <w:rPr>
          <w:rFonts w:cs="Arial"/>
          <w:sz w:val="22"/>
          <w:szCs w:val="22"/>
        </w:rPr>
        <w:t xml:space="preserve"> in 20 weeks.</w:t>
      </w:r>
    </w:p>
    <w:p w14:paraId="03544BC2" w14:textId="77777777" w:rsidR="00EC283C" w:rsidRPr="002F0AD1" w:rsidRDefault="00EC283C" w:rsidP="002F0AD1">
      <w:pPr>
        <w:rPr>
          <w:rFonts w:cs="Arial"/>
          <w:sz w:val="22"/>
          <w:szCs w:val="22"/>
        </w:rPr>
      </w:pPr>
    </w:p>
    <w:p w14:paraId="53EAFB83" w14:textId="5B1A6F1D" w:rsidR="00EC283C" w:rsidRPr="00D65933" w:rsidRDefault="00EC283C" w:rsidP="009F2FF7">
      <w:pPr>
        <w:spacing w:line="360" w:lineRule="auto"/>
        <w:ind w:right="28"/>
        <w:rPr>
          <w:rFonts w:cs="Arial"/>
          <w:color w:val="808080"/>
          <w:szCs w:val="24"/>
        </w:rPr>
      </w:pPr>
      <w:r w:rsidRPr="00D65933">
        <w:rPr>
          <w:rFonts w:cs="Arial"/>
          <w:b/>
          <w:caps/>
          <w:color w:val="808080"/>
          <w:spacing w:val="60"/>
        </w:rPr>
        <w:t xml:space="preserve">Luke’s </w:t>
      </w:r>
      <w:r w:rsidR="007F1844">
        <w:rPr>
          <w:rFonts w:cs="Arial"/>
          <w:b/>
          <w:caps/>
          <w:color w:val="808080"/>
          <w:spacing w:val="60"/>
        </w:rPr>
        <w:t xml:space="preserve">Weekly </w:t>
      </w:r>
      <w:r w:rsidRPr="00D65933">
        <w:rPr>
          <w:rFonts w:cs="Arial"/>
          <w:b/>
          <w:caps/>
          <w:color w:val="808080"/>
          <w:spacing w:val="60"/>
        </w:rPr>
        <w:t>Budget</w:t>
      </w:r>
    </w:p>
    <w:tbl>
      <w:tblPr>
        <w:tblW w:w="9307" w:type="dxa"/>
        <w:tblInd w:w="132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ook w:val="00A0" w:firstRow="1" w:lastRow="0" w:firstColumn="1" w:lastColumn="0" w:noHBand="0" w:noVBand="0"/>
      </w:tblPr>
      <w:tblGrid>
        <w:gridCol w:w="2835"/>
        <w:gridCol w:w="3236"/>
        <w:gridCol w:w="3236"/>
      </w:tblGrid>
      <w:tr w:rsidR="009F2FF7" w:rsidRPr="00D4188D" w14:paraId="17A14086" w14:textId="77777777" w:rsidTr="00374415">
        <w:trPr>
          <w:trHeight w:val="476"/>
        </w:trPr>
        <w:tc>
          <w:tcPr>
            <w:tcW w:w="2835" w:type="dxa"/>
          </w:tcPr>
          <w:p w14:paraId="1FF5CC57" w14:textId="77777777" w:rsidR="009F2FF7" w:rsidRPr="00D4188D" w:rsidRDefault="009F2FF7" w:rsidP="007D31EA">
            <w:pPr>
              <w:spacing w:before="120" w:line="360" w:lineRule="auto"/>
              <w:rPr>
                <w:rFonts w:cs="Arial"/>
                <w:b/>
                <w:bCs/>
                <w:color w:val="595959"/>
                <w:sz w:val="20"/>
              </w:rPr>
            </w:pPr>
            <w:r w:rsidRPr="00D4188D">
              <w:rPr>
                <w:rFonts w:cs="Arial"/>
                <w:b/>
                <w:color w:val="595959"/>
                <w:sz w:val="20"/>
              </w:rPr>
              <w:t>INCOME</w:t>
            </w:r>
          </w:p>
        </w:tc>
        <w:tc>
          <w:tcPr>
            <w:tcW w:w="3236" w:type="dxa"/>
          </w:tcPr>
          <w:p w14:paraId="33ACDB08" w14:textId="77777777" w:rsidR="009F2FF7" w:rsidRPr="00D4188D" w:rsidRDefault="009F2FF7" w:rsidP="007D31EA">
            <w:pPr>
              <w:spacing w:before="120" w:after="120"/>
              <w:jc w:val="center"/>
              <w:rPr>
                <w:rFonts w:cs="Arial"/>
                <w:b/>
                <w:color w:val="595959"/>
                <w:sz w:val="20"/>
              </w:rPr>
            </w:pPr>
            <w:r w:rsidRPr="00D4188D">
              <w:rPr>
                <w:rFonts w:cs="Arial"/>
                <w:b/>
                <w:color w:val="595959"/>
                <w:sz w:val="20"/>
              </w:rPr>
              <w:t>Current</w:t>
            </w:r>
          </w:p>
        </w:tc>
        <w:tc>
          <w:tcPr>
            <w:tcW w:w="3236" w:type="dxa"/>
          </w:tcPr>
          <w:p w14:paraId="095B88F1" w14:textId="77777777" w:rsidR="009F2FF7" w:rsidRPr="00D4188D" w:rsidRDefault="009F2FF7" w:rsidP="007D31EA">
            <w:pPr>
              <w:spacing w:before="120" w:after="120"/>
              <w:jc w:val="center"/>
              <w:rPr>
                <w:rFonts w:cs="Arial"/>
                <w:b/>
                <w:color w:val="595959"/>
                <w:sz w:val="20"/>
              </w:rPr>
            </w:pPr>
            <w:r>
              <w:rPr>
                <w:rFonts w:cs="Arial"/>
                <w:b/>
                <w:color w:val="595959"/>
                <w:sz w:val="20"/>
              </w:rPr>
              <w:t>Changes</w:t>
            </w:r>
          </w:p>
        </w:tc>
      </w:tr>
      <w:tr w:rsidR="009F2FF7" w:rsidRPr="00D4188D" w14:paraId="2C19CF50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20350649" w14:textId="77777777" w:rsidR="009F2FF7" w:rsidRPr="0063032C" w:rsidRDefault="009F2FF7" w:rsidP="007D31EA">
            <w:pPr>
              <w:spacing w:before="120" w:after="120"/>
              <w:rPr>
                <w:rFonts w:cs="Arial"/>
                <w:bCs/>
                <w:color w:val="000000"/>
                <w:sz w:val="20"/>
              </w:rPr>
            </w:pPr>
            <w:r w:rsidRPr="0063032C">
              <w:rPr>
                <w:rFonts w:cs="Arial"/>
                <w:bCs/>
                <w:color w:val="000000"/>
                <w:sz w:val="20"/>
              </w:rPr>
              <w:t>Wages</w:t>
            </w:r>
          </w:p>
        </w:tc>
        <w:tc>
          <w:tcPr>
            <w:tcW w:w="3236" w:type="dxa"/>
            <w:shd w:val="clear" w:color="auto" w:fill="D3DFEE"/>
          </w:tcPr>
          <w:p w14:paraId="2D3EDB70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580</w:t>
            </w:r>
          </w:p>
        </w:tc>
        <w:tc>
          <w:tcPr>
            <w:tcW w:w="3236" w:type="dxa"/>
            <w:shd w:val="clear" w:color="auto" w:fill="D3DFEE"/>
          </w:tcPr>
          <w:p w14:paraId="5F752503" w14:textId="541D2F1C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F2FF7" w:rsidRPr="00D4188D" w14:paraId="03492D7C" w14:textId="77777777" w:rsidTr="00374415">
        <w:trPr>
          <w:trHeight w:val="468"/>
        </w:trPr>
        <w:tc>
          <w:tcPr>
            <w:tcW w:w="2835" w:type="dxa"/>
          </w:tcPr>
          <w:p w14:paraId="75330720" w14:textId="77777777" w:rsidR="009F2FF7" w:rsidRPr="0063032C" w:rsidRDefault="009F2FF7" w:rsidP="007D31EA">
            <w:pPr>
              <w:spacing w:before="120" w:after="120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Overtime</w:t>
            </w:r>
          </w:p>
        </w:tc>
        <w:tc>
          <w:tcPr>
            <w:tcW w:w="3236" w:type="dxa"/>
          </w:tcPr>
          <w:p w14:paraId="41A55960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</w:p>
        </w:tc>
        <w:tc>
          <w:tcPr>
            <w:tcW w:w="3236" w:type="dxa"/>
          </w:tcPr>
          <w:p w14:paraId="7F62905D" w14:textId="7EA52FCB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9F2FF7" w:rsidRPr="00D4188D" w14:paraId="1C430368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29629E87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</w:p>
        </w:tc>
        <w:tc>
          <w:tcPr>
            <w:tcW w:w="3236" w:type="dxa"/>
            <w:shd w:val="clear" w:color="auto" w:fill="D3DFEE"/>
          </w:tcPr>
          <w:p w14:paraId="47686887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</w:p>
        </w:tc>
        <w:tc>
          <w:tcPr>
            <w:tcW w:w="3236" w:type="dxa"/>
            <w:shd w:val="clear" w:color="auto" w:fill="D3DFEE"/>
          </w:tcPr>
          <w:p w14:paraId="0B7ED877" w14:textId="77777777" w:rsidR="009F2FF7" w:rsidRPr="000740C6" w:rsidRDefault="009F2FF7" w:rsidP="007D31EA">
            <w:pPr>
              <w:spacing w:line="360" w:lineRule="auto"/>
              <w:jc w:val="center"/>
              <w:rPr>
                <w:rFonts w:cs="Arial"/>
                <w:bCs/>
                <w:szCs w:val="22"/>
              </w:rPr>
            </w:pPr>
          </w:p>
        </w:tc>
      </w:tr>
      <w:tr w:rsidR="009F2FF7" w:rsidRPr="00D4188D" w14:paraId="000EFEC1" w14:textId="77777777" w:rsidTr="00374415">
        <w:trPr>
          <w:trHeight w:val="468"/>
        </w:trPr>
        <w:tc>
          <w:tcPr>
            <w:tcW w:w="2835" w:type="dxa"/>
          </w:tcPr>
          <w:p w14:paraId="51E66CC5" w14:textId="161D0A3C" w:rsidR="009F2FF7" w:rsidRPr="00D4188D" w:rsidRDefault="005D4471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/>
                <w:bCs/>
                <w:sz w:val="20"/>
              </w:rPr>
              <w:t>TOTAL INCOME</w:t>
            </w:r>
          </w:p>
        </w:tc>
        <w:tc>
          <w:tcPr>
            <w:tcW w:w="3236" w:type="dxa"/>
          </w:tcPr>
          <w:p w14:paraId="0FE7A00E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  <w:r w:rsidRPr="0063032C">
              <w:rPr>
                <w:rFonts w:cs="Arial"/>
                <w:bCs/>
                <w:color w:val="000000" w:themeColor="text1"/>
                <w:sz w:val="22"/>
                <w:szCs w:val="22"/>
              </w:rPr>
              <w:t>$580</w:t>
            </w:r>
          </w:p>
        </w:tc>
        <w:tc>
          <w:tcPr>
            <w:tcW w:w="3236" w:type="dxa"/>
          </w:tcPr>
          <w:p w14:paraId="43F3EE6F" w14:textId="22276ACB" w:rsidR="009F2FF7" w:rsidRPr="000740C6" w:rsidRDefault="009F2FF7" w:rsidP="007D31EA">
            <w:pPr>
              <w:spacing w:line="360" w:lineRule="auto"/>
              <w:jc w:val="center"/>
              <w:rPr>
                <w:rFonts w:cs="Arial"/>
                <w:bCs/>
                <w:szCs w:val="22"/>
              </w:rPr>
            </w:pPr>
          </w:p>
        </w:tc>
      </w:tr>
      <w:tr w:rsidR="009F2FF7" w:rsidRPr="00D4188D" w14:paraId="55CF6771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5A4FF134" w14:textId="47C61B95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236" w:type="dxa"/>
            <w:shd w:val="clear" w:color="auto" w:fill="D3DFEE"/>
            <w:vAlign w:val="center"/>
          </w:tcPr>
          <w:p w14:paraId="47E52F7C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  <w:r w:rsidRPr="0063032C">
              <w:rPr>
                <w:rFonts w:cs="Arial"/>
                <w:b/>
                <w:color w:val="000000" w:themeColor="text1"/>
                <w:sz w:val="20"/>
              </w:rPr>
              <w:t>Current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3E5B761F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63032C">
              <w:rPr>
                <w:rFonts w:cs="Arial"/>
                <w:b/>
                <w:bCs/>
                <w:sz w:val="20"/>
                <w:szCs w:val="22"/>
              </w:rPr>
              <w:t>Changes</w:t>
            </w:r>
          </w:p>
        </w:tc>
      </w:tr>
      <w:tr w:rsidR="009F2FF7" w:rsidRPr="00D4188D" w14:paraId="5008DFD8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10C02E46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Rent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37BBED33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160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3F879917" w14:textId="731E50DF" w:rsidR="009F2FF7" w:rsidRPr="000740C6" w:rsidRDefault="009F2FF7" w:rsidP="007D31EA">
            <w:pPr>
              <w:spacing w:before="120" w:after="120"/>
              <w:ind w:right="29"/>
              <w:jc w:val="center"/>
              <w:rPr>
                <w:rFonts w:cs="Arial"/>
                <w:szCs w:val="22"/>
              </w:rPr>
            </w:pPr>
          </w:p>
        </w:tc>
      </w:tr>
      <w:tr w:rsidR="009F2FF7" w:rsidRPr="00D4188D" w14:paraId="022301D3" w14:textId="77777777" w:rsidTr="00374415">
        <w:trPr>
          <w:trHeight w:val="468"/>
        </w:trPr>
        <w:tc>
          <w:tcPr>
            <w:tcW w:w="2835" w:type="dxa"/>
          </w:tcPr>
          <w:p w14:paraId="7F804F29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Food kitty</w:t>
            </w:r>
          </w:p>
        </w:tc>
        <w:tc>
          <w:tcPr>
            <w:tcW w:w="3236" w:type="dxa"/>
            <w:vAlign w:val="center"/>
          </w:tcPr>
          <w:p w14:paraId="7869D519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3236" w:type="dxa"/>
            <w:vAlign w:val="center"/>
          </w:tcPr>
          <w:p w14:paraId="0F210E01" w14:textId="6D117A3D" w:rsidR="009F2FF7" w:rsidRPr="000740C6" w:rsidRDefault="009F2FF7" w:rsidP="007D31EA">
            <w:pPr>
              <w:spacing w:before="120" w:after="120"/>
              <w:ind w:right="29"/>
              <w:jc w:val="center"/>
              <w:rPr>
                <w:rFonts w:cs="Arial"/>
                <w:szCs w:val="22"/>
              </w:rPr>
            </w:pPr>
          </w:p>
        </w:tc>
      </w:tr>
      <w:tr w:rsidR="009F2FF7" w:rsidRPr="00D4188D" w14:paraId="35F5FF15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1409BDBE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Power/Gas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54C0DD71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05FC2A78" w14:textId="528B607C" w:rsidR="009F2FF7" w:rsidRPr="000740C6" w:rsidRDefault="009F2FF7" w:rsidP="007D31EA">
            <w:pPr>
              <w:spacing w:before="120" w:after="120"/>
              <w:ind w:right="29"/>
              <w:jc w:val="center"/>
              <w:rPr>
                <w:rFonts w:cs="Arial"/>
                <w:szCs w:val="22"/>
              </w:rPr>
            </w:pPr>
          </w:p>
        </w:tc>
      </w:tr>
      <w:tr w:rsidR="009F2FF7" w:rsidRPr="00D4188D" w14:paraId="54D9AE65" w14:textId="77777777" w:rsidTr="00374415">
        <w:trPr>
          <w:trHeight w:val="468"/>
        </w:trPr>
        <w:tc>
          <w:tcPr>
            <w:tcW w:w="2835" w:type="dxa"/>
          </w:tcPr>
          <w:p w14:paraId="39479907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Transport/petrol</w:t>
            </w:r>
          </w:p>
        </w:tc>
        <w:tc>
          <w:tcPr>
            <w:tcW w:w="3236" w:type="dxa"/>
            <w:vAlign w:val="center"/>
          </w:tcPr>
          <w:p w14:paraId="0AC67790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3236" w:type="dxa"/>
            <w:vAlign w:val="center"/>
          </w:tcPr>
          <w:p w14:paraId="7AE596DE" w14:textId="4801454B" w:rsidR="009F2FF7" w:rsidRPr="000740C6" w:rsidRDefault="009F2FF7" w:rsidP="007D31EA">
            <w:pPr>
              <w:spacing w:before="120" w:after="120"/>
              <w:ind w:right="29"/>
              <w:jc w:val="center"/>
              <w:rPr>
                <w:rFonts w:cs="Arial"/>
                <w:szCs w:val="22"/>
              </w:rPr>
            </w:pPr>
          </w:p>
        </w:tc>
      </w:tr>
      <w:tr w:rsidR="009F2FF7" w:rsidRPr="00D4188D" w14:paraId="30D50D58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3E043A53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Cs/>
                <w:color w:val="000000"/>
                <w:sz w:val="20"/>
              </w:rPr>
              <w:t>Insurances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433E4FA1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4881A649" w14:textId="73CC3CB0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9F2FF7" w:rsidRPr="00D4188D" w14:paraId="46444A4E" w14:textId="77777777" w:rsidTr="00374415">
        <w:trPr>
          <w:trHeight w:val="468"/>
        </w:trPr>
        <w:tc>
          <w:tcPr>
            <w:tcW w:w="2835" w:type="dxa"/>
          </w:tcPr>
          <w:p w14:paraId="786DC61A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Personal</w:t>
            </w:r>
          </w:p>
        </w:tc>
        <w:tc>
          <w:tcPr>
            <w:tcW w:w="3236" w:type="dxa"/>
            <w:vAlign w:val="center"/>
          </w:tcPr>
          <w:p w14:paraId="2655CB2F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90</w:t>
            </w:r>
          </w:p>
        </w:tc>
        <w:tc>
          <w:tcPr>
            <w:tcW w:w="3236" w:type="dxa"/>
          </w:tcPr>
          <w:p w14:paraId="446087BE" w14:textId="7D412219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9F2FF7" w:rsidRPr="00D4188D" w14:paraId="200D47D1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44E37AB6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Lunches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65E772EE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3236" w:type="dxa"/>
            <w:shd w:val="clear" w:color="auto" w:fill="D3DFEE"/>
          </w:tcPr>
          <w:p w14:paraId="7B30F3FE" w14:textId="46C60428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9F2FF7" w:rsidRPr="00D4188D" w14:paraId="62F39BA8" w14:textId="77777777" w:rsidTr="00374415">
        <w:trPr>
          <w:trHeight w:val="468"/>
        </w:trPr>
        <w:tc>
          <w:tcPr>
            <w:tcW w:w="2835" w:type="dxa"/>
          </w:tcPr>
          <w:p w14:paraId="3888F02C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Clothing</w:t>
            </w:r>
          </w:p>
        </w:tc>
        <w:tc>
          <w:tcPr>
            <w:tcW w:w="3236" w:type="dxa"/>
            <w:vAlign w:val="center"/>
          </w:tcPr>
          <w:p w14:paraId="78729A41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3236" w:type="dxa"/>
          </w:tcPr>
          <w:p w14:paraId="5F949A62" w14:textId="359A3BBD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9F2FF7" w:rsidRPr="00D4188D" w14:paraId="40904D9F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36A7781D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Phone/internet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51B7C295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236" w:type="dxa"/>
            <w:shd w:val="clear" w:color="auto" w:fill="D3DFEE"/>
          </w:tcPr>
          <w:p w14:paraId="11B0A400" w14:textId="78F286E4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9F2FF7" w:rsidRPr="00D4188D" w14:paraId="1EA89B6E" w14:textId="77777777" w:rsidTr="00374415">
        <w:trPr>
          <w:trHeight w:val="468"/>
        </w:trPr>
        <w:tc>
          <w:tcPr>
            <w:tcW w:w="2835" w:type="dxa"/>
          </w:tcPr>
          <w:p w14:paraId="7AFE9A62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color w:val="000000"/>
                <w:sz w:val="20"/>
              </w:rPr>
            </w:pPr>
            <w:r w:rsidRPr="00D4188D">
              <w:rPr>
                <w:rFonts w:cs="Arial"/>
                <w:bCs/>
                <w:color w:val="000000"/>
                <w:sz w:val="20"/>
              </w:rPr>
              <w:t>Entertainment</w:t>
            </w:r>
          </w:p>
        </w:tc>
        <w:tc>
          <w:tcPr>
            <w:tcW w:w="3236" w:type="dxa"/>
            <w:vAlign w:val="center"/>
          </w:tcPr>
          <w:p w14:paraId="1475A8B3" w14:textId="77777777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 w:val="22"/>
                <w:szCs w:val="22"/>
              </w:rPr>
              <w:t>60</w:t>
            </w:r>
          </w:p>
        </w:tc>
        <w:tc>
          <w:tcPr>
            <w:tcW w:w="3236" w:type="dxa"/>
          </w:tcPr>
          <w:p w14:paraId="00D5A1B0" w14:textId="0B2DD2BD" w:rsidR="009F2FF7" w:rsidRPr="0063032C" w:rsidRDefault="009F2FF7" w:rsidP="007D31EA">
            <w:pPr>
              <w:spacing w:before="120" w:after="120"/>
              <w:ind w:right="29"/>
              <w:jc w:val="center"/>
              <w:rPr>
                <w:rFonts w:cs="Arial"/>
                <w:color w:val="FF0000"/>
                <w:sz w:val="22"/>
                <w:szCs w:val="22"/>
              </w:rPr>
            </w:pPr>
          </w:p>
        </w:tc>
      </w:tr>
      <w:tr w:rsidR="009F2FF7" w:rsidRPr="00D4188D" w14:paraId="19DF94EA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455F912B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Savings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7E510B87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000000" w:themeColor="text1"/>
                <w:szCs w:val="22"/>
              </w:rPr>
            </w:pPr>
            <w:r w:rsidRPr="0063032C">
              <w:rPr>
                <w:rFonts w:cs="Arial"/>
                <w:color w:val="000000" w:themeColor="text1"/>
                <w:szCs w:val="22"/>
              </w:rPr>
              <w:t>20</w:t>
            </w:r>
          </w:p>
        </w:tc>
        <w:tc>
          <w:tcPr>
            <w:tcW w:w="3236" w:type="dxa"/>
            <w:shd w:val="clear" w:color="auto" w:fill="D3DFEE"/>
          </w:tcPr>
          <w:p w14:paraId="06342798" w14:textId="77FA6483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FF0000"/>
                <w:sz w:val="22"/>
                <w:szCs w:val="22"/>
              </w:rPr>
            </w:pPr>
          </w:p>
        </w:tc>
      </w:tr>
      <w:tr w:rsidR="009F2FF7" w:rsidRPr="00D4188D" w14:paraId="2E18C05D" w14:textId="77777777" w:rsidTr="00374415">
        <w:trPr>
          <w:trHeight w:val="468"/>
        </w:trPr>
        <w:tc>
          <w:tcPr>
            <w:tcW w:w="2835" w:type="dxa"/>
            <w:shd w:val="clear" w:color="auto" w:fill="D3DFEE"/>
          </w:tcPr>
          <w:p w14:paraId="31608C4E" w14:textId="77777777" w:rsidR="009F2FF7" w:rsidRPr="00D4188D" w:rsidRDefault="009F2FF7" w:rsidP="007D31EA">
            <w:pPr>
              <w:spacing w:before="120" w:after="120"/>
              <w:rPr>
                <w:rFonts w:cs="Arial"/>
                <w:b/>
                <w:bCs/>
                <w:sz w:val="20"/>
              </w:rPr>
            </w:pPr>
            <w:r w:rsidRPr="00D4188D">
              <w:rPr>
                <w:rFonts w:cs="Arial"/>
                <w:b/>
                <w:bCs/>
                <w:sz w:val="20"/>
              </w:rPr>
              <w:t>TOTAL EXPENSES</w:t>
            </w:r>
          </w:p>
        </w:tc>
        <w:tc>
          <w:tcPr>
            <w:tcW w:w="3236" w:type="dxa"/>
            <w:shd w:val="clear" w:color="auto" w:fill="D3DFEE"/>
            <w:vAlign w:val="center"/>
          </w:tcPr>
          <w:p w14:paraId="5FF3681F" w14:textId="77777777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color w:val="000000" w:themeColor="text1"/>
                <w:szCs w:val="22"/>
              </w:rPr>
            </w:pPr>
            <w:r w:rsidRPr="0063032C">
              <w:rPr>
                <w:rFonts w:cs="Arial"/>
                <w:bCs/>
                <w:color w:val="000000" w:themeColor="text1"/>
                <w:sz w:val="22"/>
                <w:szCs w:val="22"/>
              </w:rPr>
              <w:t>$580</w:t>
            </w:r>
          </w:p>
        </w:tc>
        <w:tc>
          <w:tcPr>
            <w:tcW w:w="3236" w:type="dxa"/>
            <w:shd w:val="clear" w:color="auto" w:fill="D3DFEE"/>
          </w:tcPr>
          <w:p w14:paraId="17EE5AA9" w14:textId="5BEEFD35" w:rsidR="009F2FF7" w:rsidRPr="0063032C" w:rsidRDefault="009F2FF7" w:rsidP="007D31EA">
            <w:pPr>
              <w:spacing w:line="360" w:lineRule="auto"/>
              <w:jc w:val="center"/>
              <w:rPr>
                <w:rFonts w:cs="Arial"/>
                <w:bCs/>
                <w:color w:val="FF0000"/>
                <w:sz w:val="22"/>
                <w:szCs w:val="22"/>
              </w:rPr>
            </w:pPr>
          </w:p>
        </w:tc>
      </w:tr>
    </w:tbl>
    <w:p w14:paraId="037AD556" w14:textId="2CE910DB" w:rsidR="005D4471" w:rsidRDefault="005D4471" w:rsidP="009F2FF7">
      <w:pPr>
        <w:pStyle w:val="ListParagraph"/>
        <w:spacing w:line="360" w:lineRule="auto"/>
        <w:ind w:left="360" w:right="28"/>
        <w:rPr>
          <w:rFonts w:cs="Arial"/>
          <w:sz w:val="22"/>
          <w:szCs w:val="22"/>
        </w:rPr>
      </w:pPr>
    </w:p>
    <w:p w14:paraId="04386F90" w14:textId="77777777" w:rsidR="005D4471" w:rsidRDefault="005D447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1A56FC24" w14:textId="11D257DB" w:rsidR="00F93F10" w:rsidRDefault="007125B4" w:rsidP="00AF1D30">
      <w:pPr>
        <w:pStyle w:val="ListParagraph"/>
        <w:numPr>
          <w:ilvl w:val="0"/>
          <w:numId w:val="32"/>
        </w:numPr>
        <w:spacing w:line="360" w:lineRule="auto"/>
        <w:ind w:right="28"/>
        <w:rPr>
          <w:rFonts w:cs="Arial"/>
          <w:sz w:val="22"/>
          <w:szCs w:val="22"/>
        </w:rPr>
      </w:pPr>
      <w:r w:rsidRPr="009F2FF7">
        <w:rPr>
          <w:rFonts w:cs="Arial"/>
          <w:sz w:val="22"/>
          <w:szCs w:val="22"/>
        </w:rPr>
        <w:lastRenderedPageBreak/>
        <w:t>Explain how the</w:t>
      </w:r>
      <w:r w:rsidR="007F1844">
        <w:rPr>
          <w:rFonts w:cs="Arial"/>
          <w:sz w:val="22"/>
          <w:szCs w:val="22"/>
        </w:rPr>
        <w:t xml:space="preserve">se </w:t>
      </w:r>
      <w:r w:rsidRPr="009F2FF7">
        <w:rPr>
          <w:rFonts w:cs="Arial"/>
          <w:sz w:val="22"/>
          <w:szCs w:val="22"/>
        </w:rPr>
        <w:t xml:space="preserve">changes in </w:t>
      </w:r>
      <w:r w:rsidR="00202669" w:rsidRPr="009F2FF7">
        <w:rPr>
          <w:rFonts w:cs="Arial"/>
          <w:sz w:val="22"/>
          <w:szCs w:val="22"/>
        </w:rPr>
        <w:t xml:space="preserve">spending </w:t>
      </w:r>
      <w:r w:rsidR="007F1844">
        <w:rPr>
          <w:rFonts w:cs="Arial"/>
          <w:sz w:val="22"/>
          <w:szCs w:val="22"/>
        </w:rPr>
        <w:t xml:space="preserve">behaviour will enable Luke </w:t>
      </w:r>
      <w:r w:rsidR="00B3163A">
        <w:rPr>
          <w:rFonts w:cs="Arial"/>
          <w:sz w:val="22"/>
          <w:szCs w:val="22"/>
        </w:rPr>
        <w:t xml:space="preserve">to </w:t>
      </w:r>
      <w:r w:rsidR="007F1844">
        <w:rPr>
          <w:rFonts w:cs="Arial"/>
          <w:sz w:val="22"/>
          <w:szCs w:val="22"/>
        </w:rPr>
        <w:t>achiev</w:t>
      </w:r>
      <w:r w:rsidR="00B3163A">
        <w:rPr>
          <w:rFonts w:cs="Arial"/>
          <w:sz w:val="22"/>
          <w:szCs w:val="22"/>
        </w:rPr>
        <w:t xml:space="preserve">e </w:t>
      </w:r>
      <w:r w:rsidR="007F1844">
        <w:rPr>
          <w:rFonts w:cs="Arial"/>
          <w:sz w:val="22"/>
          <w:szCs w:val="22"/>
        </w:rPr>
        <w:t xml:space="preserve">his financial </w:t>
      </w:r>
      <w:r w:rsidRPr="009F2FF7">
        <w:rPr>
          <w:rFonts w:cs="Arial"/>
          <w:sz w:val="22"/>
          <w:szCs w:val="22"/>
        </w:rPr>
        <w:t>goal.</w:t>
      </w:r>
    </w:p>
    <w:tbl>
      <w:tblPr>
        <w:tblW w:w="9072" w:type="dxa"/>
        <w:tblInd w:w="392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ook w:val="00A0" w:firstRow="1" w:lastRow="0" w:firstColumn="1" w:lastColumn="0" w:noHBand="0" w:noVBand="0"/>
      </w:tblPr>
      <w:tblGrid>
        <w:gridCol w:w="9072"/>
      </w:tblGrid>
      <w:tr w:rsidR="005B5BAA" w:rsidRPr="00D4188D" w14:paraId="1D6187BB" w14:textId="77777777" w:rsidTr="008E645F">
        <w:trPr>
          <w:trHeight w:val="2668"/>
        </w:trPr>
        <w:tc>
          <w:tcPr>
            <w:tcW w:w="9072" w:type="dxa"/>
            <w:shd w:val="clear" w:color="auto" w:fill="auto"/>
          </w:tcPr>
          <w:p w14:paraId="583AA9B8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5D8DD068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24811A72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07E05A23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44EEB892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152B9A4D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44CB269B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4094EFB6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2CBCE612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65D308EB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6C0A0B0A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58567F82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09668841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3D85D9EA" w14:textId="77777777" w:rsidR="005B5BAA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  <w:p w14:paraId="5305B79B" w14:textId="77777777" w:rsidR="005B5BAA" w:rsidRPr="000740C6" w:rsidRDefault="005B5BAA" w:rsidP="008E645F">
            <w:pPr>
              <w:ind w:right="29"/>
              <w:rPr>
                <w:rFonts w:cs="Arial"/>
                <w:bCs/>
                <w:color w:val="000000"/>
                <w:szCs w:val="22"/>
              </w:rPr>
            </w:pPr>
          </w:p>
        </w:tc>
      </w:tr>
    </w:tbl>
    <w:p w14:paraId="1EB9B345" w14:textId="640BA954" w:rsidR="00EC283C" w:rsidRPr="00403A00" w:rsidRDefault="00EC283C" w:rsidP="00C53B94">
      <w:pPr>
        <w:rPr>
          <w:rFonts w:cs="Arial"/>
        </w:rPr>
      </w:pPr>
    </w:p>
    <w:p w14:paraId="551F2D31" w14:textId="0D32BD52" w:rsidR="000B0DBD" w:rsidRPr="008E645F" w:rsidRDefault="00BF625B" w:rsidP="000B0DBD">
      <w:pPr>
        <w:pStyle w:val="ListParagraph"/>
        <w:numPr>
          <w:ilvl w:val="0"/>
          <w:numId w:val="32"/>
        </w:numPr>
        <w:spacing w:line="360" w:lineRule="auto"/>
        <w:rPr>
          <w:rFonts w:cs="Arial"/>
          <w:sz w:val="22"/>
          <w:szCs w:val="22"/>
        </w:rPr>
      </w:pPr>
      <w:r w:rsidRPr="009F2FF7">
        <w:rPr>
          <w:rFonts w:cs="Arial"/>
          <w:sz w:val="22"/>
          <w:szCs w:val="22"/>
        </w:rPr>
        <w:t xml:space="preserve">Describe </w:t>
      </w:r>
      <w:r w:rsidR="000B0DBD">
        <w:rPr>
          <w:rFonts w:cs="Arial"/>
          <w:sz w:val="22"/>
          <w:szCs w:val="22"/>
        </w:rPr>
        <w:t xml:space="preserve">how </w:t>
      </w:r>
      <w:r>
        <w:rPr>
          <w:rFonts w:cs="Arial"/>
          <w:sz w:val="22"/>
          <w:szCs w:val="22"/>
        </w:rPr>
        <w:t xml:space="preserve">Luke could </w:t>
      </w:r>
      <w:r w:rsidRPr="009F2FF7">
        <w:rPr>
          <w:rFonts w:cs="Arial"/>
          <w:sz w:val="22"/>
          <w:szCs w:val="22"/>
        </w:rPr>
        <w:t xml:space="preserve">monitor </w:t>
      </w:r>
      <w:r>
        <w:rPr>
          <w:rFonts w:cs="Arial"/>
          <w:sz w:val="22"/>
          <w:szCs w:val="22"/>
        </w:rPr>
        <w:t xml:space="preserve">progress </w:t>
      </w:r>
      <w:r w:rsidR="000B0DBD">
        <w:rPr>
          <w:rFonts w:cs="Arial"/>
          <w:sz w:val="22"/>
          <w:szCs w:val="22"/>
        </w:rPr>
        <w:t xml:space="preserve">and provide TWO strategies </w:t>
      </w:r>
      <w:r w:rsidR="0023286B">
        <w:rPr>
          <w:rFonts w:cs="Arial"/>
          <w:sz w:val="22"/>
          <w:szCs w:val="22"/>
        </w:rPr>
        <w:t>he might use to</w:t>
      </w:r>
      <w:r w:rsidR="000B0DBD">
        <w:rPr>
          <w:rFonts w:cs="Arial"/>
          <w:sz w:val="22"/>
          <w:szCs w:val="22"/>
        </w:rPr>
        <w:t xml:space="preserve"> maint</w:t>
      </w:r>
      <w:r w:rsidR="0023286B">
        <w:rPr>
          <w:rFonts w:cs="Arial"/>
          <w:sz w:val="22"/>
          <w:szCs w:val="22"/>
        </w:rPr>
        <w:t>ai</w:t>
      </w:r>
      <w:r w:rsidR="000B0DBD">
        <w:rPr>
          <w:rFonts w:cs="Arial"/>
          <w:sz w:val="22"/>
          <w:szCs w:val="22"/>
        </w:rPr>
        <w:t xml:space="preserve">n progress </w:t>
      </w:r>
      <w:r>
        <w:rPr>
          <w:rFonts w:cs="Arial"/>
          <w:sz w:val="22"/>
          <w:szCs w:val="22"/>
        </w:rPr>
        <w:t>in achieving his personal goal.</w:t>
      </w:r>
      <w:r w:rsidR="000B0DBD" w:rsidRPr="000B0DBD">
        <w:rPr>
          <w:rFonts w:cs="Arial"/>
          <w:sz w:val="22"/>
          <w:szCs w:val="22"/>
        </w:rPr>
        <w:t xml:space="preserve"> </w:t>
      </w:r>
      <w:r w:rsidR="000B0DBD">
        <w:rPr>
          <w:rFonts w:cs="Arial"/>
          <w:sz w:val="22"/>
          <w:szCs w:val="22"/>
        </w:rPr>
        <w:t xml:space="preserve">Justify the </w:t>
      </w:r>
      <w:r w:rsidR="002157E6">
        <w:rPr>
          <w:rFonts w:cs="Arial"/>
          <w:sz w:val="22"/>
          <w:szCs w:val="22"/>
        </w:rPr>
        <w:t xml:space="preserve">monitoring and </w:t>
      </w:r>
      <w:r w:rsidR="000B0DBD">
        <w:rPr>
          <w:rFonts w:cs="Arial"/>
          <w:sz w:val="22"/>
          <w:szCs w:val="22"/>
        </w:rPr>
        <w:t>strategies used by Luke.</w:t>
      </w:r>
    </w:p>
    <w:p w14:paraId="28158373" w14:textId="77777777" w:rsidR="000B0DBD" w:rsidRPr="009F2FF7" w:rsidRDefault="000B0DBD" w:rsidP="009F2FF7">
      <w:pPr>
        <w:spacing w:line="360" w:lineRule="auto"/>
        <w:rPr>
          <w:rFonts w:cs="Arial"/>
          <w:sz w:val="22"/>
          <w:szCs w:val="22"/>
        </w:rPr>
      </w:pPr>
    </w:p>
    <w:tbl>
      <w:tblPr>
        <w:tblW w:w="9048" w:type="dxa"/>
        <w:tblInd w:w="416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048"/>
      </w:tblGrid>
      <w:tr w:rsidR="00EC283C" w:rsidRPr="00D014E6" w14:paraId="0EE1B72B" w14:textId="77777777" w:rsidTr="00374415">
        <w:tc>
          <w:tcPr>
            <w:tcW w:w="9048" w:type="dxa"/>
            <w:shd w:val="clear" w:color="auto" w:fill="DBE5F1"/>
          </w:tcPr>
          <w:p w14:paraId="2B76FD57" w14:textId="4059C399" w:rsidR="00EC283C" w:rsidRPr="008A592C" w:rsidRDefault="00306083" w:rsidP="002157E6">
            <w:pPr>
              <w:spacing w:before="120" w:after="120"/>
              <w:ind w:right="28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Process</w:t>
            </w:r>
            <w:r w:rsidR="002157E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used by Luke to monitor</w:t>
            </w:r>
            <w:r w:rsidR="00A20D8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progress</w:t>
            </w:r>
            <w:r w:rsidR="002157E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in achieving his personal goal</w:t>
            </w:r>
          </w:p>
        </w:tc>
      </w:tr>
      <w:tr w:rsidR="00EC283C" w:rsidRPr="00D014E6" w14:paraId="25C130BC" w14:textId="77777777" w:rsidTr="00374415">
        <w:trPr>
          <w:trHeight w:val="2040"/>
        </w:trPr>
        <w:tc>
          <w:tcPr>
            <w:tcW w:w="9048" w:type="dxa"/>
          </w:tcPr>
          <w:p w14:paraId="043CB575" w14:textId="77777777" w:rsidR="000C6217" w:rsidRDefault="000C6217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809EBE6" w14:textId="77777777" w:rsidR="00A20D86" w:rsidRDefault="00A20D8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1FAB9858" w14:textId="77777777" w:rsidR="00A20D86" w:rsidRDefault="00A20D8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15002DE1" w14:textId="77777777" w:rsidR="00A20D86" w:rsidRDefault="00A20D8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42ECD646" w14:textId="77777777" w:rsidR="00A20D86" w:rsidRDefault="00A20D8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12E5047D" w14:textId="77777777" w:rsidR="00A20D86" w:rsidRDefault="00A20D8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76E9E6B4" w14:textId="77777777" w:rsidR="002157E6" w:rsidRDefault="002157E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0644898B" w14:textId="77777777" w:rsidR="002157E6" w:rsidRDefault="002157E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0E5D609B" w14:textId="77777777" w:rsidR="002157E6" w:rsidRDefault="002157E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F4FDC3F" w14:textId="77777777" w:rsidR="00A20D86" w:rsidRPr="000740C6" w:rsidRDefault="00A20D86" w:rsidP="001E3D35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</w:tc>
      </w:tr>
    </w:tbl>
    <w:p w14:paraId="7F775996" w14:textId="44DE2B73" w:rsidR="00374415" w:rsidRDefault="00374415" w:rsidP="00C53B9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tbl>
      <w:tblPr>
        <w:tblW w:w="9048" w:type="dxa"/>
        <w:tblInd w:w="416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048"/>
      </w:tblGrid>
      <w:tr w:rsidR="002157E6" w:rsidRPr="00D014E6" w14:paraId="45E1C80A" w14:textId="77777777" w:rsidTr="00374415">
        <w:tc>
          <w:tcPr>
            <w:tcW w:w="9048" w:type="dxa"/>
            <w:shd w:val="clear" w:color="auto" w:fill="DBE5F1"/>
          </w:tcPr>
          <w:p w14:paraId="48642B66" w14:textId="0DB5D6D1" w:rsidR="002157E6" w:rsidRPr="008A592C" w:rsidRDefault="002157E6">
            <w:pPr>
              <w:spacing w:before="120" w:after="120"/>
              <w:ind w:right="28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lastRenderedPageBreak/>
              <w:t>Justification for the</w:t>
            </w:r>
            <w:r w:rsidR="005B5BAA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monitoring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</w:t>
            </w:r>
            <w:r w:rsidR="00306083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process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selected</w:t>
            </w:r>
          </w:p>
        </w:tc>
      </w:tr>
      <w:tr w:rsidR="002157E6" w:rsidRPr="00D014E6" w14:paraId="532DC317" w14:textId="77777777" w:rsidTr="00374415">
        <w:trPr>
          <w:trHeight w:val="2040"/>
        </w:trPr>
        <w:tc>
          <w:tcPr>
            <w:tcW w:w="9048" w:type="dxa"/>
          </w:tcPr>
          <w:p w14:paraId="01C3F543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55A4C5B5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D419DB4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494BD0EA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7C9A88A1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4F7890B5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5F545248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40E58EE4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41A78889" w14:textId="77777777" w:rsidR="002157E6" w:rsidRPr="000740C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</w:tc>
      </w:tr>
    </w:tbl>
    <w:p w14:paraId="1DA22299" w14:textId="77777777" w:rsidR="002157E6" w:rsidRDefault="002157E6" w:rsidP="00C53B94">
      <w:pPr>
        <w:rPr>
          <w:rFonts w:cs="Arial"/>
          <w:sz w:val="22"/>
          <w:szCs w:val="22"/>
        </w:rPr>
      </w:pPr>
    </w:p>
    <w:tbl>
      <w:tblPr>
        <w:tblW w:w="9048" w:type="dxa"/>
        <w:tblInd w:w="416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048"/>
      </w:tblGrid>
      <w:tr w:rsidR="00710693" w:rsidRPr="00D014E6" w14:paraId="275F94EF" w14:textId="77777777" w:rsidTr="00374415">
        <w:tc>
          <w:tcPr>
            <w:tcW w:w="9048" w:type="dxa"/>
            <w:shd w:val="clear" w:color="auto" w:fill="DBE5F1"/>
          </w:tcPr>
          <w:p w14:paraId="08184D71" w14:textId="30C32AC5" w:rsidR="00710693" w:rsidRPr="008A592C" w:rsidRDefault="002157E6" w:rsidP="005B5BAA">
            <w:pPr>
              <w:spacing w:before="120" w:after="120"/>
              <w:ind w:right="28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Strategy 1 for maintaining progress </w:t>
            </w:r>
            <w:r w:rsidR="005B5BAA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in achieving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personal goal</w:t>
            </w:r>
          </w:p>
        </w:tc>
      </w:tr>
      <w:tr w:rsidR="00710693" w:rsidRPr="00D014E6" w14:paraId="22FCA1AB" w14:textId="77777777" w:rsidTr="00374415">
        <w:trPr>
          <w:trHeight w:val="2040"/>
        </w:trPr>
        <w:tc>
          <w:tcPr>
            <w:tcW w:w="9048" w:type="dxa"/>
          </w:tcPr>
          <w:p w14:paraId="18E16719" w14:textId="77777777" w:rsidR="00710693" w:rsidRDefault="00710693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1A3CEE7F" w14:textId="77777777" w:rsidR="00710693" w:rsidRDefault="00710693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E962B65" w14:textId="77777777" w:rsidR="00710693" w:rsidRDefault="00710693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520B9071" w14:textId="77777777" w:rsidR="00710693" w:rsidRDefault="00710693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0B11538" w14:textId="77777777" w:rsidR="00710693" w:rsidRDefault="00710693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4487DAD6" w14:textId="77777777" w:rsidR="00710693" w:rsidRDefault="00710693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AE32740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67657E1E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3BA423C2" w14:textId="77777777" w:rsidR="00710693" w:rsidRPr="000740C6" w:rsidRDefault="00710693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</w:tc>
      </w:tr>
      <w:tr w:rsidR="00710693" w:rsidRPr="00D014E6" w14:paraId="47257AE0" w14:textId="77777777" w:rsidTr="00374415">
        <w:tc>
          <w:tcPr>
            <w:tcW w:w="9048" w:type="dxa"/>
            <w:shd w:val="clear" w:color="auto" w:fill="DBE5F1"/>
          </w:tcPr>
          <w:p w14:paraId="50D2EEF1" w14:textId="6706EDCB" w:rsidR="00710693" w:rsidRPr="008A592C" w:rsidRDefault="00710693" w:rsidP="008E645F">
            <w:pPr>
              <w:spacing w:before="120" w:after="120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Strategy</w:t>
            </w:r>
            <w:r w:rsidR="002157E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2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for </w:t>
            </w:r>
            <w:r w:rsidR="00306083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maintaining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</w:t>
            </w:r>
            <w:r w:rsidR="002157E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progress </w:t>
            </w:r>
            <w:r w:rsidR="005B5BAA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in achieving</w:t>
            </w:r>
            <w:r w:rsidR="002157E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personal goal</w:t>
            </w:r>
          </w:p>
        </w:tc>
      </w:tr>
      <w:tr w:rsidR="00710693" w:rsidRPr="00D014E6" w14:paraId="5D2FE414" w14:textId="77777777" w:rsidTr="00374415">
        <w:trPr>
          <w:trHeight w:val="258"/>
        </w:trPr>
        <w:tc>
          <w:tcPr>
            <w:tcW w:w="9048" w:type="dxa"/>
          </w:tcPr>
          <w:p w14:paraId="03E7CFBA" w14:textId="77777777" w:rsidR="00710693" w:rsidRDefault="00710693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  <w:p w14:paraId="6F18B8B5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  <w:p w14:paraId="2272E30E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  <w:p w14:paraId="2C7D47C2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  <w:p w14:paraId="5D36B5BE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  <w:p w14:paraId="16E712D1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  <w:p w14:paraId="39C998C5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  <w:p w14:paraId="05F683EE" w14:textId="77777777" w:rsidR="002157E6" w:rsidRPr="00D96604" w:rsidRDefault="002157E6" w:rsidP="008E645F">
            <w:pPr>
              <w:spacing w:line="360" w:lineRule="auto"/>
              <w:ind w:right="28"/>
              <w:rPr>
                <w:rFonts w:cs="Arial"/>
                <w:kern w:val="24"/>
                <w:szCs w:val="22"/>
                <w:lang w:val="en-US" w:eastAsia="ja-JP"/>
              </w:rPr>
            </w:pPr>
          </w:p>
        </w:tc>
      </w:tr>
    </w:tbl>
    <w:p w14:paraId="114DA9F6" w14:textId="399CB68F" w:rsidR="00374415" w:rsidRDefault="00374415" w:rsidP="00C53B9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4C14554E" w14:textId="77777777" w:rsidR="00710693" w:rsidRDefault="00710693" w:rsidP="00C53B94">
      <w:pPr>
        <w:rPr>
          <w:rFonts w:cs="Arial"/>
          <w:sz w:val="22"/>
          <w:szCs w:val="22"/>
        </w:rPr>
      </w:pPr>
    </w:p>
    <w:tbl>
      <w:tblPr>
        <w:tblW w:w="9048" w:type="dxa"/>
        <w:tblInd w:w="416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0A0" w:firstRow="1" w:lastRow="0" w:firstColumn="1" w:lastColumn="0" w:noHBand="0" w:noVBand="0"/>
      </w:tblPr>
      <w:tblGrid>
        <w:gridCol w:w="9048"/>
      </w:tblGrid>
      <w:tr w:rsidR="002157E6" w:rsidRPr="00D014E6" w14:paraId="5B3606AA" w14:textId="77777777" w:rsidTr="00374415">
        <w:tc>
          <w:tcPr>
            <w:tcW w:w="9048" w:type="dxa"/>
            <w:shd w:val="clear" w:color="auto" w:fill="DBE5F1"/>
          </w:tcPr>
          <w:p w14:paraId="6B7DFBE9" w14:textId="77777777" w:rsidR="002157E6" w:rsidRPr="008A592C" w:rsidRDefault="002157E6" w:rsidP="008E645F">
            <w:pPr>
              <w:spacing w:before="120" w:after="120"/>
              <w:ind w:right="28"/>
              <w:rPr>
                <w:rFonts w:cs="Arial"/>
                <w:b/>
                <w:bCs/>
                <w:color w:val="808080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Justification for the strategies selected</w:t>
            </w:r>
          </w:p>
        </w:tc>
      </w:tr>
      <w:tr w:rsidR="002157E6" w:rsidRPr="00D014E6" w14:paraId="08B7AABF" w14:textId="77777777" w:rsidTr="00374415">
        <w:trPr>
          <w:trHeight w:val="2040"/>
        </w:trPr>
        <w:tc>
          <w:tcPr>
            <w:tcW w:w="9048" w:type="dxa"/>
          </w:tcPr>
          <w:p w14:paraId="42AA8CB0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3E4091E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7E3E7AD1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3DFAA999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54492E38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167EF9CE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042170D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227AFE94" w14:textId="77777777" w:rsidR="002157E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  <w:p w14:paraId="638537B9" w14:textId="77777777" w:rsidR="002157E6" w:rsidRPr="000740C6" w:rsidRDefault="002157E6" w:rsidP="008E645F">
            <w:pPr>
              <w:spacing w:line="360" w:lineRule="auto"/>
              <w:ind w:right="28"/>
              <w:rPr>
                <w:rFonts w:cs="Arial"/>
                <w:bCs/>
                <w:color w:val="808080"/>
                <w:spacing w:val="60"/>
                <w:szCs w:val="22"/>
              </w:rPr>
            </w:pPr>
          </w:p>
        </w:tc>
      </w:tr>
    </w:tbl>
    <w:p w14:paraId="641E5C6B" w14:textId="2A4649CC" w:rsidR="00EC283C" w:rsidRPr="003C43A0" w:rsidRDefault="00EC283C" w:rsidP="00C53B94">
      <w:pPr>
        <w:rPr>
          <w:rFonts w:cs="Arial"/>
          <w:sz w:val="22"/>
          <w:szCs w:val="22"/>
        </w:rPr>
      </w:pPr>
    </w:p>
    <w:sectPr w:rsidR="00EC283C" w:rsidRPr="003C43A0" w:rsidSect="00261DF9">
      <w:headerReference w:type="default" r:id="rId16"/>
      <w:footerReference w:type="default" r:id="rId17"/>
      <w:pgSz w:w="11907" w:h="16840" w:code="9"/>
      <w:pgMar w:top="1418" w:right="1134" w:bottom="1134" w:left="1134" w:header="567" w:footer="28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776A1" w14:textId="77777777" w:rsidR="00B934E5" w:rsidRDefault="00B934E5" w:rsidP="00180618">
      <w:r>
        <w:separator/>
      </w:r>
    </w:p>
  </w:endnote>
  <w:endnote w:type="continuationSeparator" w:id="0">
    <w:p w14:paraId="5922056F" w14:textId="77777777" w:rsidR="00B934E5" w:rsidRDefault="00B934E5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7"/>
      <w:gridCol w:w="2216"/>
      <w:gridCol w:w="4126"/>
    </w:tblGrid>
    <w:tr w:rsidR="00EC283C" w14:paraId="05D46249" w14:textId="77777777" w:rsidTr="008A592C">
      <w:tc>
        <w:tcPr>
          <w:tcW w:w="3369" w:type="dxa"/>
          <w:tcBorders>
            <w:top w:val="single" w:sz="12" w:space="0" w:color="BFBFBF"/>
          </w:tcBorders>
        </w:tcPr>
        <w:p w14:paraId="680C2248" w14:textId="3C59DCF5" w:rsidR="00EC283C" w:rsidRPr="008A592C" w:rsidRDefault="005D5737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7216" behindDoc="1" locked="0" layoutInCell="1" allowOverlap="1" wp14:anchorId="4727CB8E" wp14:editId="5CB8DA0E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C283C" w:rsidRPr="008A592C">
            <w:rPr>
              <w:sz w:val="20"/>
            </w:rPr>
            <w:t xml:space="preserve">28089 version </w:t>
          </w:r>
          <w:r w:rsidR="00D52932"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348C0AE2" w14:textId="4FFF9236" w:rsidR="00EC283C" w:rsidRPr="008A592C" w:rsidRDefault="00EC283C" w:rsidP="008A592C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7B8A5B10" w14:textId="5ED743BC" w:rsidR="00EC283C" w:rsidRDefault="00EC283C" w:rsidP="008A592C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8A592C">
            <w:rPr>
              <w:sz w:val="20"/>
            </w:rPr>
            <w:t xml:space="preserve">Page </w:t>
          </w:r>
          <w:r w:rsidRPr="008A592C">
            <w:rPr>
              <w:sz w:val="20"/>
            </w:rPr>
            <w:fldChar w:fldCharType="begin"/>
          </w:r>
          <w:r w:rsidRPr="008A592C">
            <w:rPr>
              <w:sz w:val="20"/>
            </w:rPr>
            <w:instrText xml:space="preserve"> page </w:instrText>
          </w:r>
          <w:r w:rsidRPr="008A592C">
            <w:rPr>
              <w:sz w:val="20"/>
            </w:rPr>
            <w:fldChar w:fldCharType="separate"/>
          </w:r>
          <w:r w:rsidR="00374415">
            <w:rPr>
              <w:noProof/>
              <w:sz w:val="20"/>
            </w:rPr>
            <w:t>1</w:t>
          </w:r>
          <w:r w:rsidRPr="008A592C">
            <w:rPr>
              <w:sz w:val="20"/>
            </w:rPr>
            <w:fldChar w:fldCharType="end"/>
          </w:r>
          <w:r w:rsidRPr="008A592C">
            <w:rPr>
              <w:sz w:val="20"/>
            </w:rPr>
            <w:t xml:space="preserve"> of </w:t>
          </w:r>
          <w:r w:rsidRPr="008A592C">
            <w:rPr>
              <w:sz w:val="20"/>
            </w:rPr>
            <w:fldChar w:fldCharType="begin"/>
          </w:r>
          <w:r w:rsidRPr="008A592C">
            <w:rPr>
              <w:sz w:val="20"/>
            </w:rPr>
            <w:instrText xml:space="preserve"> numpages </w:instrText>
          </w:r>
          <w:r w:rsidRPr="008A592C">
            <w:rPr>
              <w:sz w:val="20"/>
            </w:rPr>
            <w:fldChar w:fldCharType="separate"/>
          </w:r>
          <w:r w:rsidR="00374415">
            <w:rPr>
              <w:noProof/>
              <w:sz w:val="20"/>
            </w:rPr>
            <w:t>10</w:t>
          </w:r>
          <w:r w:rsidRPr="008A592C">
            <w:rPr>
              <w:sz w:val="20"/>
            </w:rPr>
            <w:fldChar w:fldCharType="end"/>
          </w:r>
        </w:p>
      </w:tc>
    </w:tr>
    <w:tr w:rsidR="00EC283C" w14:paraId="6A9670FD" w14:textId="77777777" w:rsidTr="008A592C">
      <w:tc>
        <w:tcPr>
          <w:tcW w:w="3369" w:type="dxa"/>
        </w:tcPr>
        <w:p w14:paraId="3FCB4C88" w14:textId="77777777" w:rsidR="00EC283C" w:rsidRPr="008A592C" w:rsidRDefault="00EC283C">
          <w:pPr>
            <w:pStyle w:val="Footer"/>
            <w:rPr>
              <w:sz w:val="20"/>
            </w:rPr>
          </w:pPr>
          <w:r w:rsidRPr="008A592C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7543D837" w14:textId="4B6AD812" w:rsidR="00EC283C" w:rsidRPr="008A592C" w:rsidRDefault="00374415" w:rsidP="002F0AD1">
          <w:pPr>
            <w:pStyle w:val="Footer"/>
            <w:rPr>
              <w:sz w:val="18"/>
            </w:rPr>
          </w:pPr>
          <w:r>
            <w:rPr>
              <w:sz w:val="18"/>
            </w:rPr>
            <w:t>May 2017</w:t>
          </w:r>
        </w:p>
      </w:tc>
      <w:tc>
        <w:tcPr>
          <w:tcW w:w="4218" w:type="dxa"/>
        </w:tcPr>
        <w:p w14:paraId="46CABBE1" w14:textId="3A7CD073" w:rsidR="00EC283C" w:rsidRDefault="00EC283C" w:rsidP="008A592C">
          <w:pPr>
            <w:pStyle w:val="Footer"/>
            <w:jc w:val="right"/>
          </w:pPr>
          <w:r w:rsidRPr="008A592C">
            <w:rPr>
              <w:sz w:val="18"/>
              <w:szCs w:val="18"/>
            </w:rPr>
            <w:sym w:font="Symbol" w:char="F0D3"/>
          </w:r>
          <w:r w:rsidRPr="008A592C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8A592C">
                <w:rPr>
                  <w:sz w:val="18"/>
                </w:rPr>
                <w:t>New Zealand</w:t>
              </w:r>
            </w:smartTag>
          </w:smartTag>
          <w:r w:rsidRPr="008A592C">
            <w:rPr>
              <w:sz w:val="18"/>
            </w:rPr>
            <w:t xml:space="preserve"> Qualifications Authority </w:t>
          </w:r>
          <w:r w:rsidRPr="008A592C">
            <w:rPr>
              <w:sz w:val="18"/>
            </w:rPr>
            <w:fldChar w:fldCharType="begin"/>
          </w:r>
          <w:r w:rsidRPr="008A592C">
            <w:rPr>
              <w:sz w:val="18"/>
            </w:rPr>
            <w:instrText>date \@ "yyyy"</w:instrText>
          </w:r>
          <w:r w:rsidRPr="008A592C">
            <w:rPr>
              <w:sz w:val="18"/>
            </w:rPr>
            <w:fldChar w:fldCharType="separate"/>
          </w:r>
          <w:r w:rsidR="00374415">
            <w:rPr>
              <w:noProof/>
              <w:sz w:val="18"/>
            </w:rPr>
            <w:t>2017</w:t>
          </w:r>
          <w:r w:rsidRPr="008A592C">
            <w:rPr>
              <w:sz w:val="18"/>
            </w:rPr>
            <w:fldChar w:fldCharType="end"/>
          </w:r>
        </w:p>
      </w:tc>
    </w:tr>
  </w:tbl>
  <w:p w14:paraId="28799A57" w14:textId="77777777" w:rsidR="00EC283C" w:rsidRPr="00261DF9" w:rsidRDefault="00EC283C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7"/>
      <w:gridCol w:w="2216"/>
      <w:gridCol w:w="4126"/>
    </w:tblGrid>
    <w:tr w:rsidR="00E367B8" w14:paraId="5D3D3563" w14:textId="77777777" w:rsidTr="008A592C">
      <w:tc>
        <w:tcPr>
          <w:tcW w:w="3369" w:type="dxa"/>
          <w:tcBorders>
            <w:top w:val="single" w:sz="12" w:space="0" w:color="BFBFBF"/>
          </w:tcBorders>
        </w:tcPr>
        <w:p w14:paraId="03E0311B" w14:textId="77777777" w:rsidR="00E367B8" w:rsidRPr="008A592C" w:rsidRDefault="00E367B8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61824" behindDoc="1" locked="0" layoutInCell="1" allowOverlap="1" wp14:anchorId="40B4D776" wp14:editId="74BAB191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1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A592C">
            <w:rPr>
              <w:sz w:val="20"/>
            </w:rPr>
            <w:t xml:space="preserve">28089 version </w:t>
          </w:r>
          <w:r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4AC89DF8" w14:textId="206343F0" w:rsidR="00E367B8" w:rsidRPr="008A592C" w:rsidRDefault="00E367B8" w:rsidP="008A592C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0D60FFAD" w14:textId="76A031CE" w:rsidR="00E367B8" w:rsidRDefault="00E367B8" w:rsidP="008A592C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8A592C">
            <w:rPr>
              <w:sz w:val="20"/>
            </w:rPr>
            <w:t xml:space="preserve">Page </w:t>
          </w:r>
          <w:r w:rsidRPr="008A592C">
            <w:rPr>
              <w:sz w:val="20"/>
            </w:rPr>
            <w:fldChar w:fldCharType="begin"/>
          </w:r>
          <w:r w:rsidRPr="008A592C">
            <w:rPr>
              <w:sz w:val="20"/>
            </w:rPr>
            <w:instrText xml:space="preserve"> page </w:instrText>
          </w:r>
          <w:r w:rsidRPr="008A592C">
            <w:rPr>
              <w:sz w:val="20"/>
            </w:rPr>
            <w:fldChar w:fldCharType="separate"/>
          </w:r>
          <w:r w:rsidR="00374415">
            <w:rPr>
              <w:noProof/>
              <w:sz w:val="20"/>
            </w:rPr>
            <w:t>10</w:t>
          </w:r>
          <w:r w:rsidRPr="008A592C">
            <w:rPr>
              <w:sz w:val="20"/>
            </w:rPr>
            <w:fldChar w:fldCharType="end"/>
          </w:r>
          <w:r w:rsidRPr="008A592C">
            <w:rPr>
              <w:sz w:val="20"/>
            </w:rPr>
            <w:t xml:space="preserve"> of </w:t>
          </w:r>
          <w:r w:rsidRPr="008A592C">
            <w:rPr>
              <w:sz w:val="20"/>
            </w:rPr>
            <w:fldChar w:fldCharType="begin"/>
          </w:r>
          <w:r w:rsidRPr="008A592C">
            <w:rPr>
              <w:sz w:val="20"/>
            </w:rPr>
            <w:instrText xml:space="preserve"> numpages </w:instrText>
          </w:r>
          <w:r w:rsidRPr="008A592C">
            <w:rPr>
              <w:sz w:val="20"/>
            </w:rPr>
            <w:fldChar w:fldCharType="separate"/>
          </w:r>
          <w:r w:rsidR="00374415">
            <w:rPr>
              <w:noProof/>
              <w:sz w:val="20"/>
            </w:rPr>
            <w:t>10</w:t>
          </w:r>
          <w:r w:rsidRPr="008A592C">
            <w:rPr>
              <w:sz w:val="20"/>
            </w:rPr>
            <w:fldChar w:fldCharType="end"/>
          </w:r>
        </w:p>
      </w:tc>
    </w:tr>
    <w:tr w:rsidR="00E367B8" w14:paraId="70722FD3" w14:textId="77777777" w:rsidTr="008A592C">
      <w:tc>
        <w:tcPr>
          <w:tcW w:w="3369" w:type="dxa"/>
        </w:tcPr>
        <w:p w14:paraId="1035F0E2" w14:textId="77777777" w:rsidR="00E367B8" w:rsidRPr="008A592C" w:rsidRDefault="00E367B8">
          <w:pPr>
            <w:pStyle w:val="Footer"/>
            <w:rPr>
              <w:sz w:val="20"/>
            </w:rPr>
          </w:pPr>
          <w:r w:rsidRPr="008A592C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0066C062" w14:textId="557BBFE2" w:rsidR="00E367B8" w:rsidRPr="008A592C" w:rsidRDefault="00374415" w:rsidP="002F0AD1">
          <w:pPr>
            <w:pStyle w:val="Footer"/>
            <w:rPr>
              <w:sz w:val="18"/>
            </w:rPr>
          </w:pPr>
          <w:r>
            <w:rPr>
              <w:sz w:val="18"/>
            </w:rPr>
            <w:t>May 2017</w:t>
          </w:r>
        </w:p>
      </w:tc>
      <w:tc>
        <w:tcPr>
          <w:tcW w:w="4218" w:type="dxa"/>
        </w:tcPr>
        <w:p w14:paraId="00EF1E83" w14:textId="6131282B" w:rsidR="00E367B8" w:rsidRDefault="00E367B8" w:rsidP="008A592C">
          <w:pPr>
            <w:pStyle w:val="Footer"/>
            <w:jc w:val="right"/>
          </w:pPr>
          <w:r w:rsidRPr="008A592C">
            <w:rPr>
              <w:sz w:val="18"/>
              <w:szCs w:val="18"/>
            </w:rPr>
            <w:sym w:font="Symbol" w:char="F0D3"/>
          </w:r>
          <w:r w:rsidRPr="008A592C">
            <w:rPr>
              <w:sz w:val="18"/>
            </w:rPr>
            <w:t xml:space="preserve">  </w:t>
          </w:r>
          <w:smartTag w:uri="urn:schemas-microsoft-com:office:smarttags" w:element="country-region">
            <w:smartTag w:uri="urn:schemas-microsoft-com:office:smarttags" w:element="place">
              <w:r w:rsidRPr="008A592C">
                <w:rPr>
                  <w:sz w:val="18"/>
                </w:rPr>
                <w:t>New Zealand</w:t>
              </w:r>
            </w:smartTag>
          </w:smartTag>
          <w:r w:rsidRPr="008A592C">
            <w:rPr>
              <w:sz w:val="18"/>
            </w:rPr>
            <w:t xml:space="preserve"> Qualifications Authority </w:t>
          </w:r>
          <w:r w:rsidRPr="008A592C">
            <w:rPr>
              <w:sz w:val="18"/>
            </w:rPr>
            <w:fldChar w:fldCharType="begin"/>
          </w:r>
          <w:r w:rsidRPr="008A592C">
            <w:rPr>
              <w:sz w:val="18"/>
            </w:rPr>
            <w:instrText>date \@ "yyyy"</w:instrText>
          </w:r>
          <w:r w:rsidRPr="008A592C">
            <w:rPr>
              <w:sz w:val="18"/>
            </w:rPr>
            <w:fldChar w:fldCharType="separate"/>
          </w:r>
          <w:r w:rsidR="00374415">
            <w:rPr>
              <w:noProof/>
              <w:sz w:val="18"/>
            </w:rPr>
            <w:t>2017</w:t>
          </w:r>
          <w:r w:rsidRPr="008A592C">
            <w:rPr>
              <w:sz w:val="18"/>
            </w:rPr>
            <w:fldChar w:fldCharType="end"/>
          </w:r>
        </w:p>
      </w:tc>
    </w:tr>
  </w:tbl>
  <w:p w14:paraId="67A1AE9E" w14:textId="77777777" w:rsidR="00E367B8" w:rsidRPr="00261DF9" w:rsidRDefault="00E367B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F3A42" w14:textId="77777777" w:rsidR="00B934E5" w:rsidRDefault="00B934E5" w:rsidP="00180618">
      <w:r>
        <w:separator/>
      </w:r>
    </w:p>
  </w:footnote>
  <w:footnote w:type="continuationSeparator" w:id="0">
    <w:p w14:paraId="242FE9CC" w14:textId="77777777" w:rsidR="00B934E5" w:rsidRDefault="00B934E5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B3030" w14:textId="5643CEC5" w:rsidR="00EC283C" w:rsidRDefault="00E367B8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02604884" wp14:editId="4F644FD2">
              <wp:simplePos x="0" y="0"/>
              <wp:positionH relativeFrom="column">
                <wp:posOffset>-624840</wp:posOffset>
              </wp:positionH>
              <wp:positionV relativeFrom="paragraph">
                <wp:posOffset>-236220</wp:posOffset>
              </wp:positionV>
              <wp:extent cx="7313930" cy="10439400"/>
              <wp:effectExtent l="0" t="0" r="127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439400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2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96BD42" id="Group 22" o:spid="_x0000_s1026" style="position:absolute;margin-left:-49.2pt;margin-top:-18.6pt;width:575.9pt;height:822pt;z-index:-251652608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DD738" w14:textId="77777777" w:rsidR="00E367B8" w:rsidRDefault="00E367B8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776" behindDoc="1" locked="0" layoutInCell="1" allowOverlap="1" wp14:anchorId="2D364793" wp14:editId="1664B024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F0A"/>
    <w:multiLevelType w:val="hybridMultilevel"/>
    <w:tmpl w:val="7E364802"/>
    <w:lvl w:ilvl="0" w:tplc="1409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F0154"/>
    <w:multiLevelType w:val="hybridMultilevel"/>
    <w:tmpl w:val="38488FC0"/>
    <w:lvl w:ilvl="0" w:tplc="0809000F">
      <w:start w:val="1"/>
      <w:numFmt w:val="decimal"/>
      <w:lvlText w:val="%1."/>
      <w:lvlJc w:val="left"/>
      <w:pPr>
        <w:ind w:left="759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4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5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275E0"/>
    <w:multiLevelType w:val="hybridMultilevel"/>
    <w:tmpl w:val="E342D908"/>
    <w:lvl w:ilvl="0" w:tplc="1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0E14C3"/>
    <w:multiLevelType w:val="hybridMultilevel"/>
    <w:tmpl w:val="5FA82490"/>
    <w:lvl w:ilvl="0" w:tplc="F03CD3A4">
      <w:start w:val="1"/>
      <w:numFmt w:val="decimal"/>
      <w:lvlText w:val="%1"/>
      <w:lvlJc w:val="left"/>
      <w:pPr>
        <w:ind w:left="759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8" w15:restartNumberingAfterBreak="0">
    <w:nsid w:val="1DC847EE"/>
    <w:multiLevelType w:val="hybridMultilevel"/>
    <w:tmpl w:val="6D165B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462B5"/>
    <w:multiLevelType w:val="hybridMultilevel"/>
    <w:tmpl w:val="FEFEDAC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5840D7"/>
    <w:multiLevelType w:val="hybridMultilevel"/>
    <w:tmpl w:val="BB4E306A"/>
    <w:lvl w:ilvl="0" w:tplc="1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08F6CC6"/>
    <w:multiLevelType w:val="hybridMultilevel"/>
    <w:tmpl w:val="B5040188"/>
    <w:lvl w:ilvl="0" w:tplc="3F94718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color w:val="E36C0A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30B366E"/>
    <w:multiLevelType w:val="hybridMultilevel"/>
    <w:tmpl w:val="9E6E8C76"/>
    <w:lvl w:ilvl="0" w:tplc="F03CD3A4">
      <w:start w:val="1"/>
      <w:numFmt w:val="decimal"/>
      <w:lvlText w:val="%1"/>
      <w:lvlJc w:val="left"/>
      <w:pPr>
        <w:ind w:left="759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20" w15:restartNumberingAfterBreak="0">
    <w:nsid w:val="46FC7477"/>
    <w:multiLevelType w:val="hybridMultilevel"/>
    <w:tmpl w:val="CB46E6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9214CB"/>
    <w:multiLevelType w:val="hybridMultilevel"/>
    <w:tmpl w:val="F54896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16050"/>
    <w:multiLevelType w:val="hybridMultilevel"/>
    <w:tmpl w:val="5082F7F6"/>
    <w:lvl w:ilvl="0" w:tplc="F8C2B9E6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/>
        <w:color w:val="E36C0A"/>
        <w:sz w:val="24"/>
        <w:szCs w:val="24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5F6B4941"/>
    <w:multiLevelType w:val="hybridMultilevel"/>
    <w:tmpl w:val="98103326"/>
    <w:lvl w:ilvl="0" w:tplc="C7408ADA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/>
        <w:color w:val="E36C0A"/>
        <w:sz w:val="24"/>
        <w:szCs w:val="24"/>
      </w:rPr>
    </w:lvl>
    <w:lvl w:ilvl="1" w:tplc="1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 w15:restartNumberingAfterBreak="0">
    <w:nsid w:val="63FC756A"/>
    <w:multiLevelType w:val="hybridMultilevel"/>
    <w:tmpl w:val="48D0AA82"/>
    <w:lvl w:ilvl="0" w:tplc="F03CD3A4">
      <w:start w:val="1"/>
      <w:numFmt w:val="decimal"/>
      <w:lvlText w:val="%1"/>
      <w:lvlJc w:val="left"/>
      <w:pPr>
        <w:ind w:left="759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27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974ED"/>
    <w:multiLevelType w:val="hybridMultilevel"/>
    <w:tmpl w:val="EBB29522"/>
    <w:lvl w:ilvl="0" w:tplc="1409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31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6C249E3"/>
    <w:multiLevelType w:val="hybridMultilevel"/>
    <w:tmpl w:val="83FE2AA4"/>
    <w:lvl w:ilvl="0" w:tplc="23365A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25A4B"/>
    <w:multiLevelType w:val="hybridMultilevel"/>
    <w:tmpl w:val="90DCBFB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29"/>
  </w:num>
  <w:num w:numId="4">
    <w:abstractNumId w:val="9"/>
  </w:num>
  <w:num w:numId="5">
    <w:abstractNumId w:val="21"/>
  </w:num>
  <w:num w:numId="6">
    <w:abstractNumId w:val="10"/>
  </w:num>
  <w:num w:numId="7">
    <w:abstractNumId w:val="16"/>
  </w:num>
  <w:num w:numId="8">
    <w:abstractNumId w:val="18"/>
  </w:num>
  <w:num w:numId="9">
    <w:abstractNumId w:val="22"/>
  </w:num>
  <w:num w:numId="10">
    <w:abstractNumId w:val="30"/>
  </w:num>
  <w:num w:numId="11">
    <w:abstractNumId w:val="12"/>
  </w:num>
  <w:num w:numId="12">
    <w:abstractNumId w:val="15"/>
  </w:num>
  <w:num w:numId="13">
    <w:abstractNumId w:val="2"/>
  </w:num>
  <w:num w:numId="14">
    <w:abstractNumId w:val="1"/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7"/>
  </w:num>
  <w:num w:numId="18">
    <w:abstractNumId w:val="17"/>
  </w:num>
  <w:num w:numId="19">
    <w:abstractNumId w:val="24"/>
  </w:num>
  <w:num w:numId="20">
    <w:abstractNumId w:val="14"/>
  </w:num>
  <w:num w:numId="21">
    <w:abstractNumId w:val="25"/>
  </w:num>
  <w:num w:numId="22">
    <w:abstractNumId w:val="26"/>
  </w:num>
  <w:num w:numId="23">
    <w:abstractNumId w:val="33"/>
  </w:num>
  <w:num w:numId="24">
    <w:abstractNumId w:val="7"/>
  </w:num>
  <w:num w:numId="25">
    <w:abstractNumId w:val="19"/>
  </w:num>
  <w:num w:numId="26">
    <w:abstractNumId w:val="3"/>
  </w:num>
  <w:num w:numId="27">
    <w:abstractNumId w:val="6"/>
  </w:num>
  <w:num w:numId="28">
    <w:abstractNumId w:val="0"/>
  </w:num>
  <w:num w:numId="29">
    <w:abstractNumId w:val="28"/>
  </w:num>
  <w:num w:numId="30">
    <w:abstractNumId w:val="32"/>
  </w:num>
  <w:num w:numId="31">
    <w:abstractNumId w:val="13"/>
  </w:num>
  <w:num w:numId="32">
    <w:abstractNumId w:val="20"/>
  </w:num>
  <w:num w:numId="33">
    <w:abstractNumId w:val="23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253E"/>
    <w:rsid w:val="000135D3"/>
    <w:rsid w:val="000137C9"/>
    <w:rsid w:val="00014A71"/>
    <w:rsid w:val="000154E9"/>
    <w:rsid w:val="000156F7"/>
    <w:rsid w:val="00016E25"/>
    <w:rsid w:val="00020241"/>
    <w:rsid w:val="00021339"/>
    <w:rsid w:val="00022B80"/>
    <w:rsid w:val="00026742"/>
    <w:rsid w:val="00027A3B"/>
    <w:rsid w:val="000307D4"/>
    <w:rsid w:val="00030ACC"/>
    <w:rsid w:val="00035449"/>
    <w:rsid w:val="00040CED"/>
    <w:rsid w:val="000412E0"/>
    <w:rsid w:val="00045586"/>
    <w:rsid w:val="000456AB"/>
    <w:rsid w:val="00052CDF"/>
    <w:rsid w:val="00056479"/>
    <w:rsid w:val="00062EF1"/>
    <w:rsid w:val="0006398E"/>
    <w:rsid w:val="0006424A"/>
    <w:rsid w:val="000649AA"/>
    <w:rsid w:val="00071233"/>
    <w:rsid w:val="000740C6"/>
    <w:rsid w:val="000826AD"/>
    <w:rsid w:val="00084AD0"/>
    <w:rsid w:val="00091410"/>
    <w:rsid w:val="000930C0"/>
    <w:rsid w:val="000945EE"/>
    <w:rsid w:val="000950E5"/>
    <w:rsid w:val="00096B5F"/>
    <w:rsid w:val="000A582B"/>
    <w:rsid w:val="000A6DD2"/>
    <w:rsid w:val="000B0DBD"/>
    <w:rsid w:val="000B4434"/>
    <w:rsid w:val="000C250C"/>
    <w:rsid w:val="000C46BF"/>
    <w:rsid w:val="000C6217"/>
    <w:rsid w:val="000C729C"/>
    <w:rsid w:val="000C7634"/>
    <w:rsid w:val="000D0AC5"/>
    <w:rsid w:val="000D1248"/>
    <w:rsid w:val="000E0B4A"/>
    <w:rsid w:val="000E138C"/>
    <w:rsid w:val="000E4157"/>
    <w:rsid w:val="000E7A4A"/>
    <w:rsid w:val="000F7FF4"/>
    <w:rsid w:val="00101DA4"/>
    <w:rsid w:val="001039D1"/>
    <w:rsid w:val="001042D4"/>
    <w:rsid w:val="00107782"/>
    <w:rsid w:val="00120E19"/>
    <w:rsid w:val="00123FB7"/>
    <w:rsid w:val="001247F5"/>
    <w:rsid w:val="00131B00"/>
    <w:rsid w:val="00137501"/>
    <w:rsid w:val="00142956"/>
    <w:rsid w:val="00156AA4"/>
    <w:rsid w:val="00157337"/>
    <w:rsid w:val="00157C92"/>
    <w:rsid w:val="00163D1B"/>
    <w:rsid w:val="001647A4"/>
    <w:rsid w:val="00171203"/>
    <w:rsid w:val="0017337F"/>
    <w:rsid w:val="00174D2A"/>
    <w:rsid w:val="0018031C"/>
    <w:rsid w:val="00180618"/>
    <w:rsid w:val="001842BA"/>
    <w:rsid w:val="00187479"/>
    <w:rsid w:val="0019374A"/>
    <w:rsid w:val="00194B40"/>
    <w:rsid w:val="001B1D15"/>
    <w:rsid w:val="001C14C5"/>
    <w:rsid w:val="001C3E80"/>
    <w:rsid w:val="001C47F3"/>
    <w:rsid w:val="001C4E34"/>
    <w:rsid w:val="001C6F3D"/>
    <w:rsid w:val="001D23FF"/>
    <w:rsid w:val="001D6066"/>
    <w:rsid w:val="001E3B77"/>
    <w:rsid w:val="001E3D35"/>
    <w:rsid w:val="001E420D"/>
    <w:rsid w:val="001E432C"/>
    <w:rsid w:val="001E5481"/>
    <w:rsid w:val="001E730A"/>
    <w:rsid w:val="001F2CBB"/>
    <w:rsid w:val="0020119D"/>
    <w:rsid w:val="00201EAD"/>
    <w:rsid w:val="00202669"/>
    <w:rsid w:val="00202930"/>
    <w:rsid w:val="00202B05"/>
    <w:rsid w:val="002051CD"/>
    <w:rsid w:val="00206A17"/>
    <w:rsid w:val="0021306E"/>
    <w:rsid w:val="002157E6"/>
    <w:rsid w:val="00222380"/>
    <w:rsid w:val="00225BB8"/>
    <w:rsid w:val="0023286B"/>
    <w:rsid w:val="002342A1"/>
    <w:rsid w:val="00234D01"/>
    <w:rsid w:val="00236202"/>
    <w:rsid w:val="002415FD"/>
    <w:rsid w:val="00244742"/>
    <w:rsid w:val="00247983"/>
    <w:rsid w:val="00247BAA"/>
    <w:rsid w:val="00252B6B"/>
    <w:rsid w:val="00254A5A"/>
    <w:rsid w:val="0025615B"/>
    <w:rsid w:val="00257C5B"/>
    <w:rsid w:val="00261DF9"/>
    <w:rsid w:val="00265351"/>
    <w:rsid w:val="00267FB9"/>
    <w:rsid w:val="0027402D"/>
    <w:rsid w:val="00275547"/>
    <w:rsid w:val="00281AE0"/>
    <w:rsid w:val="00287EBE"/>
    <w:rsid w:val="00294A54"/>
    <w:rsid w:val="002B1F7F"/>
    <w:rsid w:val="002C0D4A"/>
    <w:rsid w:val="002C4371"/>
    <w:rsid w:val="002C437C"/>
    <w:rsid w:val="002C6B47"/>
    <w:rsid w:val="002C6E95"/>
    <w:rsid w:val="002C7E6B"/>
    <w:rsid w:val="002D7306"/>
    <w:rsid w:val="002D7A59"/>
    <w:rsid w:val="002E093A"/>
    <w:rsid w:val="002E23B1"/>
    <w:rsid w:val="002E6051"/>
    <w:rsid w:val="002F03D2"/>
    <w:rsid w:val="002F0AD1"/>
    <w:rsid w:val="002F117A"/>
    <w:rsid w:val="002F1398"/>
    <w:rsid w:val="002F5073"/>
    <w:rsid w:val="002F7448"/>
    <w:rsid w:val="00301532"/>
    <w:rsid w:val="00302978"/>
    <w:rsid w:val="00306083"/>
    <w:rsid w:val="00310C2D"/>
    <w:rsid w:val="00312DB1"/>
    <w:rsid w:val="00313BBD"/>
    <w:rsid w:val="00314F14"/>
    <w:rsid w:val="003159BF"/>
    <w:rsid w:val="00315FFA"/>
    <w:rsid w:val="00320561"/>
    <w:rsid w:val="00322FF9"/>
    <w:rsid w:val="00325F5A"/>
    <w:rsid w:val="00330794"/>
    <w:rsid w:val="00340F99"/>
    <w:rsid w:val="00341329"/>
    <w:rsid w:val="00341B15"/>
    <w:rsid w:val="003503F7"/>
    <w:rsid w:val="00350EE8"/>
    <w:rsid w:val="003519FA"/>
    <w:rsid w:val="00356449"/>
    <w:rsid w:val="00360156"/>
    <w:rsid w:val="003663E9"/>
    <w:rsid w:val="00374415"/>
    <w:rsid w:val="00382EA9"/>
    <w:rsid w:val="00391CC0"/>
    <w:rsid w:val="0039630F"/>
    <w:rsid w:val="003A0B0F"/>
    <w:rsid w:val="003A3505"/>
    <w:rsid w:val="003A6955"/>
    <w:rsid w:val="003B07E2"/>
    <w:rsid w:val="003B35FA"/>
    <w:rsid w:val="003C43A0"/>
    <w:rsid w:val="003C5175"/>
    <w:rsid w:val="003D0907"/>
    <w:rsid w:val="003E07A0"/>
    <w:rsid w:val="003E13C0"/>
    <w:rsid w:val="003E33E2"/>
    <w:rsid w:val="003E72C5"/>
    <w:rsid w:val="003F35A2"/>
    <w:rsid w:val="003F3DA0"/>
    <w:rsid w:val="003F4CE6"/>
    <w:rsid w:val="003F60AC"/>
    <w:rsid w:val="004011A4"/>
    <w:rsid w:val="00403A00"/>
    <w:rsid w:val="004049B6"/>
    <w:rsid w:val="004110DF"/>
    <w:rsid w:val="004132D4"/>
    <w:rsid w:val="00414247"/>
    <w:rsid w:val="0041711F"/>
    <w:rsid w:val="00420F23"/>
    <w:rsid w:val="0042487A"/>
    <w:rsid w:val="00425334"/>
    <w:rsid w:val="00427B3A"/>
    <w:rsid w:val="00431383"/>
    <w:rsid w:val="004330FE"/>
    <w:rsid w:val="0043324B"/>
    <w:rsid w:val="004335A6"/>
    <w:rsid w:val="00434FBB"/>
    <w:rsid w:val="00441253"/>
    <w:rsid w:val="00445262"/>
    <w:rsid w:val="004525FD"/>
    <w:rsid w:val="0045298D"/>
    <w:rsid w:val="00452EB3"/>
    <w:rsid w:val="00460CFA"/>
    <w:rsid w:val="00460EB8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90AC6"/>
    <w:rsid w:val="00491ACC"/>
    <w:rsid w:val="004A1FEA"/>
    <w:rsid w:val="004A2E1F"/>
    <w:rsid w:val="004A3A0C"/>
    <w:rsid w:val="004B2CA5"/>
    <w:rsid w:val="004B6B32"/>
    <w:rsid w:val="004C5904"/>
    <w:rsid w:val="004D44DE"/>
    <w:rsid w:val="004E2DF5"/>
    <w:rsid w:val="004E4433"/>
    <w:rsid w:val="004F509A"/>
    <w:rsid w:val="00507E8E"/>
    <w:rsid w:val="0051267F"/>
    <w:rsid w:val="00513398"/>
    <w:rsid w:val="00527A1F"/>
    <w:rsid w:val="00527C77"/>
    <w:rsid w:val="005372BC"/>
    <w:rsid w:val="00540E63"/>
    <w:rsid w:val="00542592"/>
    <w:rsid w:val="0054298D"/>
    <w:rsid w:val="00552B69"/>
    <w:rsid w:val="00553F25"/>
    <w:rsid w:val="00556BFF"/>
    <w:rsid w:val="00557486"/>
    <w:rsid w:val="0056694E"/>
    <w:rsid w:val="00566A7C"/>
    <w:rsid w:val="00567759"/>
    <w:rsid w:val="00582C30"/>
    <w:rsid w:val="00582F47"/>
    <w:rsid w:val="0058324C"/>
    <w:rsid w:val="005A0974"/>
    <w:rsid w:val="005A345B"/>
    <w:rsid w:val="005A3B23"/>
    <w:rsid w:val="005A4423"/>
    <w:rsid w:val="005B24F6"/>
    <w:rsid w:val="005B26F7"/>
    <w:rsid w:val="005B5BAA"/>
    <w:rsid w:val="005C0060"/>
    <w:rsid w:val="005C1F9A"/>
    <w:rsid w:val="005C3428"/>
    <w:rsid w:val="005C42D4"/>
    <w:rsid w:val="005C5D38"/>
    <w:rsid w:val="005D1A6A"/>
    <w:rsid w:val="005D4471"/>
    <w:rsid w:val="005D5737"/>
    <w:rsid w:val="005D59BB"/>
    <w:rsid w:val="005D6E64"/>
    <w:rsid w:val="005E1995"/>
    <w:rsid w:val="005E5F27"/>
    <w:rsid w:val="005F2062"/>
    <w:rsid w:val="005F502E"/>
    <w:rsid w:val="005F5E0B"/>
    <w:rsid w:val="0061046E"/>
    <w:rsid w:val="00620A65"/>
    <w:rsid w:val="00621F35"/>
    <w:rsid w:val="0062565E"/>
    <w:rsid w:val="006412C0"/>
    <w:rsid w:val="006424C1"/>
    <w:rsid w:val="00647682"/>
    <w:rsid w:val="00656612"/>
    <w:rsid w:val="006646C2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A2F02"/>
    <w:rsid w:val="006B000C"/>
    <w:rsid w:val="006B24C3"/>
    <w:rsid w:val="006B3B98"/>
    <w:rsid w:val="006B3BEA"/>
    <w:rsid w:val="006C068B"/>
    <w:rsid w:val="006C46B1"/>
    <w:rsid w:val="006C635F"/>
    <w:rsid w:val="006D7554"/>
    <w:rsid w:val="006E42E5"/>
    <w:rsid w:val="006E44CD"/>
    <w:rsid w:val="006E495A"/>
    <w:rsid w:val="006E4CFE"/>
    <w:rsid w:val="006E6E00"/>
    <w:rsid w:val="006F5391"/>
    <w:rsid w:val="00701862"/>
    <w:rsid w:val="00706BD2"/>
    <w:rsid w:val="00707DA7"/>
    <w:rsid w:val="00710693"/>
    <w:rsid w:val="007125B4"/>
    <w:rsid w:val="007160B7"/>
    <w:rsid w:val="00716509"/>
    <w:rsid w:val="00716608"/>
    <w:rsid w:val="00721D73"/>
    <w:rsid w:val="00731C58"/>
    <w:rsid w:val="0073375B"/>
    <w:rsid w:val="007366B6"/>
    <w:rsid w:val="007425D5"/>
    <w:rsid w:val="00745745"/>
    <w:rsid w:val="00745A63"/>
    <w:rsid w:val="00750ED2"/>
    <w:rsid w:val="00752CD8"/>
    <w:rsid w:val="00753F00"/>
    <w:rsid w:val="007603DF"/>
    <w:rsid w:val="007635E6"/>
    <w:rsid w:val="0076527C"/>
    <w:rsid w:val="00765EC0"/>
    <w:rsid w:val="00770D50"/>
    <w:rsid w:val="00774BA4"/>
    <w:rsid w:val="007765A5"/>
    <w:rsid w:val="007958AA"/>
    <w:rsid w:val="007A0004"/>
    <w:rsid w:val="007B3AAD"/>
    <w:rsid w:val="007B57EC"/>
    <w:rsid w:val="007B755A"/>
    <w:rsid w:val="007C3C4D"/>
    <w:rsid w:val="007C7C33"/>
    <w:rsid w:val="007C7FA5"/>
    <w:rsid w:val="007D075D"/>
    <w:rsid w:val="007D1ECD"/>
    <w:rsid w:val="007D2BA6"/>
    <w:rsid w:val="007D53E9"/>
    <w:rsid w:val="007E6A5B"/>
    <w:rsid w:val="007F1844"/>
    <w:rsid w:val="007F44B6"/>
    <w:rsid w:val="007F61E6"/>
    <w:rsid w:val="00803F4B"/>
    <w:rsid w:val="008050E6"/>
    <w:rsid w:val="00810FF5"/>
    <w:rsid w:val="00813ED5"/>
    <w:rsid w:val="008148F1"/>
    <w:rsid w:val="008154B6"/>
    <w:rsid w:val="00820A1B"/>
    <w:rsid w:val="00820B0B"/>
    <w:rsid w:val="0082567B"/>
    <w:rsid w:val="00855081"/>
    <w:rsid w:val="008574AA"/>
    <w:rsid w:val="00863F9E"/>
    <w:rsid w:val="00864ADF"/>
    <w:rsid w:val="00864E2A"/>
    <w:rsid w:val="0086551B"/>
    <w:rsid w:val="00866D00"/>
    <w:rsid w:val="00867B18"/>
    <w:rsid w:val="00880B2C"/>
    <w:rsid w:val="008841EB"/>
    <w:rsid w:val="0089309D"/>
    <w:rsid w:val="008A20A1"/>
    <w:rsid w:val="008A592C"/>
    <w:rsid w:val="008B2E9B"/>
    <w:rsid w:val="008C085E"/>
    <w:rsid w:val="008C27EE"/>
    <w:rsid w:val="008C637D"/>
    <w:rsid w:val="008D1F38"/>
    <w:rsid w:val="008D48C3"/>
    <w:rsid w:val="008D4955"/>
    <w:rsid w:val="008D6479"/>
    <w:rsid w:val="008D656C"/>
    <w:rsid w:val="008E1E81"/>
    <w:rsid w:val="008E5A65"/>
    <w:rsid w:val="008F0328"/>
    <w:rsid w:val="008F0967"/>
    <w:rsid w:val="008F512D"/>
    <w:rsid w:val="008F6E68"/>
    <w:rsid w:val="00903FE5"/>
    <w:rsid w:val="00906AF4"/>
    <w:rsid w:val="009140E9"/>
    <w:rsid w:val="00914A07"/>
    <w:rsid w:val="009160C8"/>
    <w:rsid w:val="00924F14"/>
    <w:rsid w:val="00935334"/>
    <w:rsid w:val="0093632E"/>
    <w:rsid w:val="00945819"/>
    <w:rsid w:val="00946949"/>
    <w:rsid w:val="009470DA"/>
    <w:rsid w:val="00947AFF"/>
    <w:rsid w:val="009521B0"/>
    <w:rsid w:val="00954330"/>
    <w:rsid w:val="00955C12"/>
    <w:rsid w:val="0095658E"/>
    <w:rsid w:val="009565D7"/>
    <w:rsid w:val="00957B67"/>
    <w:rsid w:val="009625AB"/>
    <w:rsid w:val="00963C3E"/>
    <w:rsid w:val="00974F44"/>
    <w:rsid w:val="0097584F"/>
    <w:rsid w:val="00975EC0"/>
    <w:rsid w:val="00980502"/>
    <w:rsid w:val="00981492"/>
    <w:rsid w:val="009826C5"/>
    <w:rsid w:val="00987973"/>
    <w:rsid w:val="00990AE2"/>
    <w:rsid w:val="009940A3"/>
    <w:rsid w:val="0099453E"/>
    <w:rsid w:val="009957AB"/>
    <w:rsid w:val="009A5669"/>
    <w:rsid w:val="009B20C5"/>
    <w:rsid w:val="009B2E12"/>
    <w:rsid w:val="009C0CCF"/>
    <w:rsid w:val="009C2126"/>
    <w:rsid w:val="009C217B"/>
    <w:rsid w:val="009C3F6A"/>
    <w:rsid w:val="009D0D53"/>
    <w:rsid w:val="009D3C04"/>
    <w:rsid w:val="009D63A5"/>
    <w:rsid w:val="009D7FBF"/>
    <w:rsid w:val="009E0BBA"/>
    <w:rsid w:val="009F1182"/>
    <w:rsid w:val="009F2FF7"/>
    <w:rsid w:val="009F5A7C"/>
    <w:rsid w:val="009F6729"/>
    <w:rsid w:val="009F7DD1"/>
    <w:rsid w:val="00A050ED"/>
    <w:rsid w:val="00A10D39"/>
    <w:rsid w:val="00A1271C"/>
    <w:rsid w:val="00A13185"/>
    <w:rsid w:val="00A15A72"/>
    <w:rsid w:val="00A16D1C"/>
    <w:rsid w:val="00A17467"/>
    <w:rsid w:val="00A20D86"/>
    <w:rsid w:val="00A231D9"/>
    <w:rsid w:val="00A23C86"/>
    <w:rsid w:val="00A255B6"/>
    <w:rsid w:val="00A26F72"/>
    <w:rsid w:val="00A32BC7"/>
    <w:rsid w:val="00A340B7"/>
    <w:rsid w:val="00A35145"/>
    <w:rsid w:val="00A40560"/>
    <w:rsid w:val="00A42652"/>
    <w:rsid w:val="00A460A9"/>
    <w:rsid w:val="00A53802"/>
    <w:rsid w:val="00A6166E"/>
    <w:rsid w:val="00A62F75"/>
    <w:rsid w:val="00A674DB"/>
    <w:rsid w:val="00A720ED"/>
    <w:rsid w:val="00A750A7"/>
    <w:rsid w:val="00A75100"/>
    <w:rsid w:val="00A75F31"/>
    <w:rsid w:val="00A76590"/>
    <w:rsid w:val="00A76F52"/>
    <w:rsid w:val="00A77A18"/>
    <w:rsid w:val="00A849A1"/>
    <w:rsid w:val="00A8501A"/>
    <w:rsid w:val="00A856E7"/>
    <w:rsid w:val="00A877F7"/>
    <w:rsid w:val="00A944CE"/>
    <w:rsid w:val="00A94EDF"/>
    <w:rsid w:val="00A951EF"/>
    <w:rsid w:val="00A97E06"/>
    <w:rsid w:val="00AA7999"/>
    <w:rsid w:val="00AB360A"/>
    <w:rsid w:val="00AB3A8D"/>
    <w:rsid w:val="00AB45E0"/>
    <w:rsid w:val="00AB67C3"/>
    <w:rsid w:val="00AB6A07"/>
    <w:rsid w:val="00AC2D10"/>
    <w:rsid w:val="00AD2007"/>
    <w:rsid w:val="00AD54C0"/>
    <w:rsid w:val="00AD622E"/>
    <w:rsid w:val="00AE7515"/>
    <w:rsid w:val="00AF1100"/>
    <w:rsid w:val="00AF1D30"/>
    <w:rsid w:val="00AF32B4"/>
    <w:rsid w:val="00AF4309"/>
    <w:rsid w:val="00AF6D4F"/>
    <w:rsid w:val="00B024A3"/>
    <w:rsid w:val="00B0769D"/>
    <w:rsid w:val="00B11807"/>
    <w:rsid w:val="00B130DF"/>
    <w:rsid w:val="00B14F5E"/>
    <w:rsid w:val="00B14FFB"/>
    <w:rsid w:val="00B154F7"/>
    <w:rsid w:val="00B164AA"/>
    <w:rsid w:val="00B20DF1"/>
    <w:rsid w:val="00B249F0"/>
    <w:rsid w:val="00B30087"/>
    <w:rsid w:val="00B306A2"/>
    <w:rsid w:val="00B3163A"/>
    <w:rsid w:val="00B32CFF"/>
    <w:rsid w:val="00B401F3"/>
    <w:rsid w:val="00B40B5D"/>
    <w:rsid w:val="00B40D78"/>
    <w:rsid w:val="00B41D40"/>
    <w:rsid w:val="00B43DAA"/>
    <w:rsid w:val="00B456C7"/>
    <w:rsid w:val="00B628A5"/>
    <w:rsid w:val="00B64C43"/>
    <w:rsid w:val="00B72D8F"/>
    <w:rsid w:val="00B7313B"/>
    <w:rsid w:val="00B731BD"/>
    <w:rsid w:val="00B7527D"/>
    <w:rsid w:val="00B85A3B"/>
    <w:rsid w:val="00B934E5"/>
    <w:rsid w:val="00B9560F"/>
    <w:rsid w:val="00B97A65"/>
    <w:rsid w:val="00B97DD9"/>
    <w:rsid w:val="00BA14F2"/>
    <w:rsid w:val="00BB17A7"/>
    <w:rsid w:val="00BB21D2"/>
    <w:rsid w:val="00BB2367"/>
    <w:rsid w:val="00BB2524"/>
    <w:rsid w:val="00BB434A"/>
    <w:rsid w:val="00BB44F5"/>
    <w:rsid w:val="00BB6A2E"/>
    <w:rsid w:val="00BC0509"/>
    <w:rsid w:val="00BC1910"/>
    <w:rsid w:val="00BC5CD4"/>
    <w:rsid w:val="00BC6EB1"/>
    <w:rsid w:val="00BE3BA1"/>
    <w:rsid w:val="00BE47B6"/>
    <w:rsid w:val="00BE52C4"/>
    <w:rsid w:val="00BF06A6"/>
    <w:rsid w:val="00BF21F8"/>
    <w:rsid w:val="00BF2EC2"/>
    <w:rsid w:val="00BF57BF"/>
    <w:rsid w:val="00BF625B"/>
    <w:rsid w:val="00BF75D8"/>
    <w:rsid w:val="00BF7F27"/>
    <w:rsid w:val="00C03605"/>
    <w:rsid w:val="00C05A1C"/>
    <w:rsid w:val="00C05F5A"/>
    <w:rsid w:val="00C077F4"/>
    <w:rsid w:val="00C11F6A"/>
    <w:rsid w:val="00C14647"/>
    <w:rsid w:val="00C24591"/>
    <w:rsid w:val="00C24754"/>
    <w:rsid w:val="00C26893"/>
    <w:rsid w:val="00C303E1"/>
    <w:rsid w:val="00C31E35"/>
    <w:rsid w:val="00C433A8"/>
    <w:rsid w:val="00C46AF2"/>
    <w:rsid w:val="00C507B8"/>
    <w:rsid w:val="00C50F62"/>
    <w:rsid w:val="00C52A2E"/>
    <w:rsid w:val="00C53B94"/>
    <w:rsid w:val="00C54816"/>
    <w:rsid w:val="00C55C42"/>
    <w:rsid w:val="00C65D1C"/>
    <w:rsid w:val="00C665E6"/>
    <w:rsid w:val="00C66E05"/>
    <w:rsid w:val="00C7231F"/>
    <w:rsid w:val="00C73183"/>
    <w:rsid w:val="00C84AA1"/>
    <w:rsid w:val="00C93128"/>
    <w:rsid w:val="00C93808"/>
    <w:rsid w:val="00C976D9"/>
    <w:rsid w:val="00CA7076"/>
    <w:rsid w:val="00CB1227"/>
    <w:rsid w:val="00CB605D"/>
    <w:rsid w:val="00CC12C0"/>
    <w:rsid w:val="00CC1DE1"/>
    <w:rsid w:val="00CC54BC"/>
    <w:rsid w:val="00CC61E5"/>
    <w:rsid w:val="00CC6EEE"/>
    <w:rsid w:val="00CD00F8"/>
    <w:rsid w:val="00CD1511"/>
    <w:rsid w:val="00CD2B08"/>
    <w:rsid w:val="00CD4364"/>
    <w:rsid w:val="00CD5263"/>
    <w:rsid w:val="00CE3253"/>
    <w:rsid w:val="00CE32CE"/>
    <w:rsid w:val="00CF2CD2"/>
    <w:rsid w:val="00CF55A5"/>
    <w:rsid w:val="00CF7198"/>
    <w:rsid w:val="00D014E6"/>
    <w:rsid w:val="00D078DF"/>
    <w:rsid w:val="00D12831"/>
    <w:rsid w:val="00D1481A"/>
    <w:rsid w:val="00D167E6"/>
    <w:rsid w:val="00D244EE"/>
    <w:rsid w:val="00D25103"/>
    <w:rsid w:val="00D30AB2"/>
    <w:rsid w:val="00D32AFF"/>
    <w:rsid w:val="00D33CFC"/>
    <w:rsid w:val="00D356E2"/>
    <w:rsid w:val="00D358CC"/>
    <w:rsid w:val="00D37295"/>
    <w:rsid w:val="00D4004C"/>
    <w:rsid w:val="00D40DEF"/>
    <w:rsid w:val="00D4188D"/>
    <w:rsid w:val="00D43147"/>
    <w:rsid w:val="00D43FC0"/>
    <w:rsid w:val="00D44439"/>
    <w:rsid w:val="00D46E7D"/>
    <w:rsid w:val="00D50B2A"/>
    <w:rsid w:val="00D52932"/>
    <w:rsid w:val="00D53217"/>
    <w:rsid w:val="00D55B71"/>
    <w:rsid w:val="00D60A9C"/>
    <w:rsid w:val="00D61633"/>
    <w:rsid w:val="00D6349F"/>
    <w:rsid w:val="00D64B33"/>
    <w:rsid w:val="00D65933"/>
    <w:rsid w:val="00D70DF9"/>
    <w:rsid w:val="00D72410"/>
    <w:rsid w:val="00D74391"/>
    <w:rsid w:val="00D759FA"/>
    <w:rsid w:val="00D764E9"/>
    <w:rsid w:val="00D82461"/>
    <w:rsid w:val="00D82811"/>
    <w:rsid w:val="00D93401"/>
    <w:rsid w:val="00D93F06"/>
    <w:rsid w:val="00D95D7E"/>
    <w:rsid w:val="00D96604"/>
    <w:rsid w:val="00D96FD4"/>
    <w:rsid w:val="00DA100E"/>
    <w:rsid w:val="00DA3E99"/>
    <w:rsid w:val="00DA5D8E"/>
    <w:rsid w:val="00DA6607"/>
    <w:rsid w:val="00DB018A"/>
    <w:rsid w:val="00DB2753"/>
    <w:rsid w:val="00DB292E"/>
    <w:rsid w:val="00DB2DD1"/>
    <w:rsid w:val="00DB3598"/>
    <w:rsid w:val="00DB3F03"/>
    <w:rsid w:val="00DB4DF6"/>
    <w:rsid w:val="00DC0669"/>
    <w:rsid w:val="00DC0797"/>
    <w:rsid w:val="00DC118F"/>
    <w:rsid w:val="00DC3502"/>
    <w:rsid w:val="00DC69E7"/>
    <w:rsid w:val="00DE0A00"/>
    <w:rsid w:val="00DE443E"/>
    <w:rsid w:val="00DE4679"/>
    <w:rsid w:val="00DE4A53"/>
    <w:rsid w:val="00DF09AB"/>
    <w:rsid w:val="00DF25BE"/>
    <w:rsid w:val="00DF3CE6"/>
    <w:rsid w:val="00E06040"/>
    <w:rsid w:val="00E0606A"/>
    <w:rsid w:val="00E1303E"/>
    <w:rsid w:val="00E22E45"/>
    <w:rsid w:val="00E23B38"/>
    <w:rsid w:val="00E367B8"/>
    <w:rsid w:val="00E36DDD"/>
    <w:rsid w:val="00E44E37"/>
    <w:rsid w:val="00E46775"/>
    <w:rsid w:val="00E5091F"/>
    <w:rsid w:val="00E53B1E"/>
    <w:rsid w:val="00E5572E"/>
    <w:rsid w:val="00E60BED"/>
    <w:rsid w:val="00E63E59"/>
    <w:rsid w:val="00E6545E"/>
    <w:rsid w:val="00E67F18"/>
    <w:rsid w:val="00E752AF"/>
    <w:rsid w:val="00E76B58"/>
    <w:rsid w:val="00E76C19"/>
    <w:rsid w:val="00E903EB"/>
    <w:rsid w:val="00E918D6"/>
    <w:rsid w:val="00E91CB9"/>
    <w:rsid w:val="00E947C9"/>
    <w:rsid w:val="00EA76FE"/>
    <w:rsid w:val="00EB2747"/>
    <w:rsid w:val="00EB3B59"/>
    <w:rsid w:val="00EB6640"/>
    <w:rsid w:val="00EC037B"/>
    <w:rsid w:val="00EC283C"/>
    <w:rsid w:val="00EC4C08"/>
    <w:rsid w:val="00EC703B"/>
    <w:rsid w:val="00ED10BB"/>
    <w:rsid w:val="00ED2035"/>
    <w:rsid w:val="00ED653F"/>
    <w:rsid w:val="00ED67AF"/>
    <w:rsid w:val="00ED79CE"/>
    <w:rsid w:val="00EE124C"/>
    <w:rsid w:val="00EE5D79"/>
    <w:rsid w:val="00EF2FF7"/>
    <w:rsid w:val="00EF50A3"/>
    <w:rsid w:val="00EF7E66"/>
    <w:rsid w:val="00F01002"/>
    <w:rsid w:val="00F018EA"/>
    <w:rsid w:val="00F053EA"/>
    <w:rsid w:val="00F10F0C"/>
    <w:rsid w:val="00F14071"/>
    <w:rsid w:val="00F159CA"/>
    <w:rsid w:val="00F22E52"/>
    <w:rsid w:val="00F236E5"/>
    <w:rsid w:val="00F23819"/>
    <w:rsid w:val="00F24D6E"/>
    <w:rsid w:val="00F27278"/>
    <w:rsid w:val="00F27F00"/>
    <w:rsid w:val="00F32B91"/>
    <w:rsid w:val="00F3303F"/>
    <w:rsid w:val="00F36A37"/>
    <w:rsid w:val="00F446BB"/>
    <w:rsid w:val="00F46077"/>
    <w:rsid w:val="00F531DE"/>
    <w:rsid w:val="00F53DAC"/>
    <w:rsid w:val="00F549D1"/>
    <w:rsid w:val="00F61A1C"/>
    <w:rsid w:val="00F65DCE"/>
    <w:rsid w:val="00F72BA3"/>
    <w:rsid w:val="00F743EC"/>
    <w:rsid w:val="00F77308"/>
    <w:rsid w:val="00F77A35"/>
    <w:rsid w:val="00F77C4A"/>
    <w:rsid w:val="00F77CD8"/>
    <w:rsid w:val="00F80710"/>
    <w:rsid w:val="00F81530"/>
    <w:rsid w:val="00F845E0"/>
    <w:rsid w:val="00F92C9C"/>
    <w:rsid w:val="00F9325C"/>
    <w:rsid w:val="00F9373A"/>
    <w:rsid w:val="00F93A18"/>
    <w:rsid w:val="00F93F10"/>
    <w:rsid w:val="00F941A9"/>
    <w:rsid w:val="00F954B3"/>
    <w:rsid w:val="00FB24EE"/>
    <w:rsid w:val="00FB3844"/>
    <w:rsid w:val="00FB539C"/>
    <w:rsid w:val="00FC12A2"/>
    <w:rsid w:val="00FC3178"/>
    <w:rsid w:val="00FD06F6"/>
    <w:rsid w:val="00FD0D8A"/>
    <w:rsid w:val="00FD15A4"/>
    <w:rsid w:val="00FD2765"/>
    <w:rsid w:val="00FD382E"/>
    <w:rsid w:val="00FD6638"/>
    <w:rsid w:val="00FE2E04"/>
    <w:rsid w:val="00FE62BB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36F54840"/>
  <w15:docId w15:val="{F01FA27A-599A-4474-894F-471E1A6F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236E5"/>
    <w:pPr>
      <w:ind w:left="720"/>
      <w:contextualSpacing/>
    </w:pPr>
  </w:style>
  <w:style w:type="paragraph" w:customStyle="1" w:styleId="Section">
    <w:name w:val="Section"/>
    <w:basedOn w:val="Normal"/>
    <w:uiPriority w:val="99"/>
    <w:rsid w:val="00A674DB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C53B94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link w:val="Date"/>
    <w:uiPriority w:val="99"/>
    <w:locked/>
    <w:rsid w:val="00C53B94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table" w:styleId="MediumList2-Accent1">
    <w:name w:val="Medium List 2 Accent 1"/>
    <w:basedOn w:val="TableNormal"/>
    <w:uiPriority w:val="99"/>
    <w:rsid w:val="00C53B94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1-Accent1">
    <w:name w:val="Medium List 1 Accent 1"/>
    <w:basedOn w:val="TableNormal"/>
    <w:uiPriority w:val="99"/>
    <w:rsid w:val="00C53B94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paragraph" w:styleId="NoSpacing">
    <w:name w:val="No Spacing"/>
    <w:uiPriority w:val="99"/>
    <w:qFormat/>
    <w:rsid w:val="00C53B94"/>
    <w:rPr>
      <w:rFonts w:ascii="Arial" w:hAnsi="Arial"/>
      <w:sz w:val="24"/>
      <w:lang w:eastAsia="en-US"/>
    </w:rPr>
  </w:style>
  <w:style w:type="paragraph" w:styleId="Revision">
    <w:name w:val="Revision"/>
    <w:hidden/>
    <w:uiPriority w:val="99"/>
    <w:semiHidden/>
    <w:rsid w:val="002157E6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06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08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08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083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9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1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87DFE-BE61-4377-9B11-91FCB4D3E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4ABF344D.dotm</Template>
  <TotalTime>12</TotalTime>
  <Pages>10</Pages>
  <Words>777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28089 Student guidelines</vt:lpstr>
    </vt:vector>
  </TitlesOfParts>
  <Company>NZQA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28089 Student guidelines</dc:title>
  <dc:creator>NZQA</dc:creator>
  <cp:lastModifiedBy>Virginia Fergusson</cp:lastModifiedBy>
  <cp:revision>8</cp:revision>
  <cp:lastPrinted>2015-06-18T00:39:00Z</cp:lastPrinted>
  <dcterms:created xsi:type="dcterms:W3CDTF">2017-04-27T20:50:00Z</dcterms:created>
  <dcterms:modified xsi:type="dcterms:W3CDTF">2017-04-30T21:55:00Z</dcterms:modified>
</cp:coreProperties>
</file>