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0A1B47" w:rsidRPr="00DB292E" w14:paraId="483F8C0A" w14:textId="77777777" w:rsidTr="00201422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D7E5"/>
          </w:tcPr>
          <w:p w14:paraId="21E0CDB0" w14:textId="77777777" w:rsidR="000A1B47" w:rsidRPr="00201422" w:rsidRDefault="000A1B47" w:rsidP="00F40305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201422">
              <w:rPr>
                <w:b/>
                <w:sz w:val="28"/>
                <w:szCs w:val="28"/>
              </w:rPr>
              <w:t>NZQA Assessment Support Material</w:t>
            </w:r>
          </w:p>
        </w:tc>
      </w:tr>
    </w:tbl>
    <w:p w14:paraId="48EC30D3" w14:textId="77777777" w:rsidR="000A1B47" w:rsidRDefault="00A04AC1">
      <w:r w:rsidRPr="008C69D2">
        <w:rPr>
          <w:b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7FB2068" wp14:editId="28172F18">
                <wp:simplePos x="0" y="0"/>
                <wp:positionH relativeFrom="column">
                  <wp:posOffset>-262890</wp:posOffset>
                </wp:positionH>
                <wp:positionV relativeFrom="paragraph">
                  <wp:posOffset>-2132965</wp:posOffset>
                </wp:positionV>
                <wp:extent cx="3676015" cy="1683385"/>
                <wp:effectExtent l="0" t="0" r="0" b="0"/>
                <wp:wrapNone/>
                <wp:docPr id="53" name="Group 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015" cy="1683385"/>
                          <a:chOff x="0" y="-19054"/>
                          <a:chExt cx="3676015" cy="1264762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9054"/>
                            <a:ext cx="3676015" cy="12647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g:grpSp>
                        <wpg:cNvPr id="55" name="Group 55"/>
                        <wpg:cNvGrpSpPr/>
                        <wpg:grpSpPr>
                          <a:xfrm>
                            <a:off x="568336" y="140297"/>
                            <a:ext cx="2300532" cy="926227"/>
                            <a:chOff x="568336" y="140297"/>
                            <a:chExt cx="2300532" cy="926227"/>
                          </a:xfrm>
                        </wpg:grpSpPr>
                        <pic:pic xmlns:pic="http://schemas.openxmlformats.org/drawingml/2006/picture">
                          <pic:nvPicPr>
                            <pic:cNvPr id="56" name="Picture 56" descr="C:\Users\Frank\AppData\Local\Microsoft\Windows\Temporary Internet Files\Content.IE5\7ZIMJFCT\MP900439284[1]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duotone>
                                <a:schemeClr val="accent1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8336" y="140297"/>
                              <a:ext cx="1389340" cy="92622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57" name="Group 57"/>
                          <wpg:cNvGrpSpPr/>
                          <wpg:grpSpPr>
                            <a:xfrm rot="21253388">
                              <a:off x="1181956" y="274002"/>
                              <a:ext cx="1686912" cy="658813"/>
                              <a:chOff x="1181955" y="274002"/>
                              <a:chExt cx="1495425" cy="658813"/>
                            </a:xfrm>
                            <a:effectLst>
                              <a:glow rad="101600">
                                <a:schemeClr val="accent1">
                                  <a:lumMod val="40000"/>
                                  <a:lumOff val="60000"/>
                                  <a:alpha val="60000"/>
                                </a:schemeClr>
                              </a:glow>
                            </a:effectLst>
                          </wpg:grpSpPr>
                          <wps:wsp>
                            <wps:cNvPr id="58" name="Freeform 58"/>
                            <wps:cNvSpPr>
                              <a:spLocks/>
                            </wps:cNvSpPr>
                            <wps:spPr bwMode="auto">
                              <a:xfrm>
                                <a:off x="1804255" y="280352"/>
                                <a:ext cx="274638" cy="652463"/>
                              </a:xfrm>
                              <a:custGeom>
                                <a:avLst/>
                                <a:gdLst>
                                  <a:gd name="T0" fmla="*/ 149 w 346"/>
                                  <a:gd name="T1" fmla="*/ 0 h 821"/>
                                  <a:gd name="T2" fmla="*/ 130 w 346"/>
                                  <a:gd name="T3" fmla="*/ 2 h 821"/>
                                  <a:gd name="T4" fmla="*/ 115 w 346"/>
                                  <a:gd name="T5" fmla="*/ 10 h 821"/>
                                  <a:gd name="T6" fmla="*/ 109 w 346"/>
                                  <a:gd name="T7" fmla="*/ 21 h 821"/>
                                  <a:gd name="T8" fmla="*/ 136 w 346"/>
                                  <a:gd name="T9" fmla="*/ 73 h 821"/>
                                  <a:gd name="T10" fmla="*/ 163 w 346"/>
                                  <a:gd name="T11" fmla="*/ 87 h 821"/>
                                  <a:gd name="T12" fmla="*/ 112 w 346"/>
                                  <a:gd name="T13" fmla="*/ 135 h 821"/>
                                  <a:gd name="T14" fmla="*/ 74 w 346"/>
                                  <a:gd name="T15" fmla="*/ 244 h 821"/>
                                  <a:gd name="T16" fmla="*/ 28 w 346"/>
                                  <a:gd name="T17" fmla="*/ 286 h 821"/>
                                  <a:gd name="T18" fmla="*/ 83 w 346"/>
                                  <a:gd name="T19" fmla="*/ 398 h 821"/>
                                  <a:gd name="T20" fmla="*/ 91 w 346"/>
                                  <a:gd name="T21" fmla="*/ 459 h 821"/>
                                  <a:gd name="T22" fmla="*/ 63 w 346"/>
                                  <a:gd name="T23" fmla="*/ 554 h 821"/>
                                  <a:gd name="T24" fmla="*/ 53 w 346"/>
                                  <a:gd name="T25" fmla="*/ 627 h 821"/>
                                  <a:gd name="T26" fmla="*/ 69 w 346"/>
                                  <a:gd name="T27" fmla="*/ 698 h 821"/>
                                  <a:gd name="T28" fmla="*/ 117 w 346"/>
                                  <a:gd name="T29" fmla="*/ 788 h 821"/>
                                  <a:gd name="T30" fmla="*/ 135 w 346"/>
                                  <a:gd name="T31" fmla="*/ 767 h 821"/>
                                  <a:gd name="T32" fmla="*/ 117 w 346"/>
                                  <a:gd name="T33" fmla="*/ 679 h 821"/>
                                  <a:gd name="T34" fmla="*/ 121 w 346"/>
                                  <a:gd name="T35" fmla="*/ 611 h 821"/>
                                  <a:gd name="T36" fmla="*/ 145 w 346"/>
                                  <a:gd name="T37" fmla="*/ 557 h 821"/>
                                  <a:gd name="T38" fmla="*/ 167 w 346"/>
                                  <a:gd name="T39" fmla="*/ 540 h 821"/>
                                  <a:gd name="T40" fmla="*/ 201 w 346"/>
                                  <a:gd name="T41" fmla="*/ 630 h 821"/>
                                  <a:gd name="T42" fmla="*/ 218 w 346"/>
                                  <a:gd name="T43" fmla="*/ 673 h 821"/>
                                  <a:gd name="T44" fmla="*/ 247 w 346"/>
                                  <a:gd name="T45" fmla="*/ 704 h 821"/>
                                  <a:gd name="T46" fmla="*/ 311 w 346"/>
                                  <a:gd name="T47" fmla="*/ 758 h 821"/>
                                  <a:gd name="T48" fmla="*/ 344 w 346"/>
                                  <a:gd name="T49" fmla="*/ 807 h 821"/>
                                  <a:gd name="T50" fmla="*/ 319 w 346"/>
                                  <a:gd name="T51" fmla="*/ 723 h 821"/>
                                  <a:gd name="T52" fmla="*/ 286 w 346"/>
                                  <a:gd name="T53" fmla="*/ 680 h 821"/>
                                  <a:gd name="T54" fmla="*/ 269 w 346"/>
                                  <a:gd name="T55" fmla="*/ 639 h 821"/>
                                  <a:gd name="T56" fmla="*/ 257 w 346"/>
                                  <a:gd name="T57" fmla="*/ 584 h 821"/>
                                  <a:gd name="T58" fmla="*/ 250 w 346"/>
                                  <a:gd name="T59" fmla="*/ 471 h 821"/>
                                  <a:gd name="T60" fmla="*/ 268 w 346"/>
                                  <a:gd name="T61" fmla="*/ 295 h 821"/>
                                  <a:gd name="T62" fmla="*/ 335 w 346"/>
                                  <a:gd name="T63" fmla="*/ 424 h 821"/>
                                  <a:gd name="T64" fmla="*/ 287 w 346"/>
                                  <a:gd name="T65" fmla="*/ 203 h 821"/>
                                  <a:gd name="T66" fmla="*/ 203 w 346"/>
                                  <a:gd name="T67" fmla="*/ 88 h 821"/>
                                  <a:gd name="T68" fmla="*/ 184 w 346"/>
                                  <a:gd name="T69" fmla="*/ 49 h 821"/>
                                  <a:gd name="T70" fmla="*/ 172 w 346"/>
                                  <a:gd name="T71" fmla="*/ 17 h 8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346" h="821">
                                    <a:moveTo>
                                      <a:pt x="161" y="1"/>
                                    </a:moveTo>
                                    <a:lnTo>
                                      <a:pt x="149" y="0"/>
                                    </a:lnTo>
                                    <a:lnTo>
                                      <a:pt x="139" y="0"/>
                                    </a:lnTo>
                                    <a:lnTo>
                                      <a:pt x="130" y="2"/>
                                    </a:lnTo>
                                    <a:lnTo>
                                      <a:pt x="122" y="5"/>
                                    </a:lnTo>
                                    <a:lnTo>
                                      <a:pt x="115" y="10"/>
                                    </a:lnTo>
                                    <a:lnTo>
                                      <a:pt x="111" y="14"/>
                                    </a:lnTo>
                                    <a:lnTo>
                                      <a:pt x="109" y="21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36" y="73"/>
                                    </a:lnTo>
                                    <a:lnTo>
                                      <a:pt x="156" y="74"/>
                                    </a:lnTo>
                                    <a:lnTo>
                                      <a:pt x="163" y="87"/>
                                    </a:lnTo>
                                    <a:lnTo>
                                      <a:pt x="141" y="105"/>
                                    </a:lnTo>
                                    <a:lnTo>
                                      <a:pt x="112" y="135"/>
                                    </a:lnTo>
                                    <a:lnTo>
                                      <a:pt x="88" y="177"/>
                                    </a:lnTo>
                                    <a:lnTo>
                                      <a:pt x="74" y="244"/>
                                    </a:lnTo>
                                    <a:lnTo>
                                      <a:pt x="0" y="274"/>
                                    </a:lnTo>
                                    <a:lnTo>
                                      <a:pt x="28" y="286"/>
                                    </a:lnTo>
                                    <a:lnTo>
                                      <a:pt x="103" y="286"/>
                                    </a:lnTo>
                                    <a:lnTo>
                                      <a:pt x="83" y="398"/>
                                    </a:lnTo>
                                    <a:lnTo>
                                      <a:pt x="63" y="453"/>
                                    </a:lnTo>
                                    <a:lnTo>
                                      <a:pt x="91" y="459"/>
                                    </a:lnTo>
                                    <a:lnTo>
                                      <a:pt x="76" y="511"/>
                                    </a:lnTo>
                                    <a:lnTo>
                                      <a:pt x="63" y="554"/>
                                    </a:lnTo>
                                    <a:lnTo>
                                      <a:pt x="55" y="592"/>
                                    </a:lnTo>
                                    <a:lnTo>
                                      <a:pt x="53" y="627"/>
                                    </a:lnTo>
                                    <a:lnTo>
                                      <a:pt x="58" y="662"/>
                                    </a:lnTo>
                                    <a:lnTo>
                                      <a:pt x="69" y="698"/>
                                    </a:lnTo>
                                    <a:lnTo>
                                      <a:pt x="88" y="739"/>
                                    </a:lnTo>
                                    <a:lnTo>
                                      <a:pt x="117" y="788"/>
                                    </a:lnTo>
                                    <a:lnTo>
                                      <a:pt x="153" y="821"/>
                                    </a:lnTo>
                                    <a:lnTo>
                                      <a:pt x="135" y="767"/>
                                    </a:lnTo>
                                    <a:lnTo>
                                      <a:pt x="122" y="720"/>
                                    </a:lnTo>
                                    <a:lnTo>
                                      <a:pt x="117" y="679"/>
                                    </a:lnTo>
                                    <a:lnTo>
                                      <a:pt x="117" y="643"/>
                                    </a:lnTo>
                                    <a:lnTo>
                                      <a:pt x="121" y="611"/>
                                    </a:lnTo>
                                    <a:lnTo>
                                      <a:pt x="131" y="583"/>
                                    </a:lnTo>
                                    <a:lnTo>
                                      <a:pt x="145" y="557"/>
                                    </a:lnTo>
                                    <a:lnTo>
                                      <a:pt x="163" y="531"/>
                                    </a:lnTo>
                                    <a:lnTo>
                                      <a:pt x="167" y="540"/>
                                    </a:lnTo>
                                    <a:lnTo>
                                      <a:pt x="188" y="593"/>
                                    </a:lnTo>
                                    <a:lnTo>
                                      <a:pt x="201" y="630"/>
                                    </a:lnTo>
                                    <a:lnTo>
                                      <a:pt x="210" y="655"/>
                                    </a:lnTo>
                                    <a:lnTo>
                                      <a:pt x="218" y="673"/>
                                    </a:lnTo>
                                    <a:lnTo>
                                      <a:pt x="230" y="688"/>
                                    </a:lnTo>
                                    <a:lnTo>
                                      <a:pt x="247" y="704"/>
                                    </a:lnTo>
                                    <a:lnTo>
                                      <a:pt x="273" y="727"/>
                                    </a:lnTo>
                                    <a:lnTo>
                                      <a:pt x="311" y="758"/>
                                    </a:lnTo>
                                    <a:lnTo>
                                      <a:pt x="327" y="781"/>
                                    </a:lnTo>
                                    <a:lnTo>
                                      <a:pt x="344" y="807"/>
                                    </a:lnTo>
                                    <a:lnTo>
                                      <a:pt x="346" y="751"/>
                                    </a:lnTo>
                                    <a:lnTo>
                                      <a:pt x="319" y="723"/>
                                    </a:lnTo>
                                    <a:lnTo>
                                      <a:pt x="300" y="701"/>
                                    </a:lnTo>
                                    <a:lnTo>
                                      <a:pt x="286" y="680"/>
                                    </a:lnTo>
                                    <a:lnTo>
                                      <a:pt x="276" y="661"/>
                                    </a:lnTo>
                                    <a:lnTo>
                                      <a:pt x="269" y="639"/>
                                    </a:lnTo>
                                    <a:lnTo>
                                      <a:pt x="264" y="615"/>
                                    </a:lnTo>
                                    <a:lnTo>
                                      <a:pt x="257" y="584"/>
                                    </a:lnTo>
                                    <a:lnTo>
                                      <a:pt x="250" y="546"/>
                                    </a:lnTo>
                                    <a:lnTo>
                                      <a:pt x="250" y="471"/>
                                    </a:lnTo>
                                    <a:lnTo>
                                      <a:pt x="264" y="413"/>
                                    </a:lnTo>
                                    <a:lnTo>
                                      <a:pt x="268" y="295"/>
                                    </a:lnTo>
                                    <a:lnTo>
                                      <a:pt x="309" y="401"/>
                                    </a:lnTo>
                                    <a:lnTo>
                                      <a:pt x="335" y="424"/>
                                    </a:lnTo>
                                    <a:lnTo>
                                      <a:pt x="296" y="264"/>
                                    </a:lnTo>
                                    <a:lnTo>
                                      <a:pt x="287" y="203"/>
                                    </a:lnTo>
                                    <a:lnTo>
                                      <a:pt x="267" y="133"/>
                                    </a:lnTo>
                                    <a:lnTo>
                                      <a:pt x="203" y="88"/>
                                    </a:lnTo>
                                    <a:lnTo>
                                      <a:pt x="190" y="65"/>
                                    </a:lnTo>
                                    <a:lnTo>
                                      <a:pt x="184" y="49"/>
                                    </a:lnTo>
                                    <a:lnTo>
                                      <a:pt x="179" y="34"/>
                                    </a:lnTo>
                                    <a:lnTo>
                                      <a:pt x="172" y="17"/>
                                    </a:lnTo>
                                    <a:lnTo>
                                      <a:pt x="16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schemeClr val="tx2">
                                    <a:lumMod val="20000"/>
                                    <a:lumOff val="80000"/>
                                    <a:alpha val="4000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C0601B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9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181955" y="834390"/>
                                <a:ext cx="1495425" cy="88900"/>
                              </a:xfrm>
                              <a:custGeom>
                                <a:avLst/>
                                <a:gdLst>
                                  <a:gd name="T0" fmla="*/ 39 w 1884"/>
                                  <a:gd name="T1" fmla="*/ 53 h 113"/>
                                  <a:gd name="T2" fmla="*/ 115 w 1884"/>
                                  <a:gd name="T3" fmla="*/ 62 h 113"/>
                                  <a:gd name="T4" fmla="*/ 191 w 1884"/>
                                  <a:gd name="T5" fmla="*/ 69 h 113"/>
                                  <a:gd name="T6" fmla="*/ 267 w 1884"/>
                                  <a:gd name="T7" fmla="*/ 77 h 113"/>
                                  <a:gd name="T8" fmla="*/ 341 w 1884"/>
                                  <a:gd name="T9" fmla="*/ 83 h 113"/>
                                  <a:gd name="T10" fmla="*/ 414 w 1884"/>
                                  <a:gd name="T11" fmla="*/ 88 h 113"/>
                                  <a:gd name="T12" fmla="*/ 487 w 1884"/>
                                  <a:gd name="T13" fmla="*/ 93 h 113"/>
                                  <a:gd name="T14" fmla="*/ 557 w 1884"/>
                                  <a:gd name="T15" fmla="*/ 96 h 113"/>
                                  <a:gd name="T16" fmla="*/ 626 w 1884"/>
                                  <a:gd name="T17" fmla="*/ 100 h 113"/>
                                  <a:gd name="T18" fmla="*/ 694 w 1884"/>
                                  <a:gd name="T19" fmla="*/ 102 h 113"/>
                                  <a:gd name="T20" fmla="*/ 759 w 1884"/>
                                  <a:gd name="T21" fmla="*/ 103 h 113"/>
                                  <a:gd name="T22" fmla="*/ 823 w 1884"/>
                                  <a:gd name="T23" fmla="*/ 104 h 113"/>
                                  <a:gd name="T24" fmla="*/ 884 w 1884"/>
                                  <a:gd name="T25" fmla="*/ 104 h 113"/>
                                  <a:gd name="T26" fmla="*/ 943 w 1884"/>
                                  <a:gd name="T27" fmla="*/ 104 h 113"/>
                                  <a:gd name="T28" fmla="*/ 999 w 1884"/>
                                  <a:gd name="T29" fmla="*/ 102 h 113"/>
                                  <a:gd name="T30" fmla="*/ 1053 w 1884"/>
                                  <a:gd name="T31" fmla="*/ 100 h 113"/>
                                  <a:gd name="T32" fmla="*/ 1120 w 1884"/>
                                  <a:gd name="T33" fmla="*/ 96 h 113"/>
                                  <a:gd name="T34" fmla="*/ 1204 w 1884"/>
                                  <a:gd name="T35" fmla="*/ 89 h 113"/>
                                  <a:gd name="T36" fmla="*/ 1289 w 1884"/>
                                  <a:gd name="T37" fmla="*/ 82 h 113"/>
                                  <a:gd name="T38" fmla="*/ 1376 w 1884"/>
                                  <a:gd name="T39" fmla="*/ 72 h 113"/>
                                  <a:gd name="T40" fmla="*/ 1464 w 1884"/>
                                  <a:gd name="T41" fmla="*/ 62 h 113"/>
                                  <a:gd name="T42" fmla="*/ 1557 w 1884"/>
                                  <a:gd name="T43" fmla="*/ 51 h 113"/>
                                  <a:gd name="T44" fmla="*/ 1652 w 1884"/>
                                  <a:gd name="T45" fmla="*/ 37 h 113"/>
                                  <a:gd name="T46" fmla="*/ 1752 w 1884"/>
                                  <a:gd name="T47" fmla="*/ 24 h 113"/>
                                  <a:gd name="T48" fmla="*/ 1884 w 1884"/>
                                  <a:gd name="T49" fmla="*/ 0 h 113"/>
                                  <a:gd name="T50" fmla="*/ 1802 w 1884"/>
                                  <a:gd name="T51" fmla="*/ 28 h 113"/>
                                  <a:gd name="T52" fmla="*/ 1752 w 1884"/>
                                  <a:gd name="T53" fmla="*/ 36 h 113"/>
                                  <a:gd name="T54" fmla="*/ 1701 w 1884"/>
                                  <a:gd name="T55" fmla="*/ 43 h 113"/>
                                  <a:gd name="T56" fmla="*/ 1652 w 1884"/>
                                  <a:gd name="T57" fmla="*/ 51 h 113"/>
                                  <a:gd name="T58" fmla="*/ 1603 w 1884"/>
                                  <a:gd name="T59" fmla="*/ 58 h 113"/>
                                  <a:gd name="T60" fmla="*/ 1556 w 1884"/>
                                  <a:gd name="T61" fmla="*/ 63 h 113"/>
                                  <a:gd name="T62" fmla="*/ 1509 w 1884"/>
                                  <a:gd name="T63" fmla="*/ 70 h 113"/>
                                  <a:gd name="T64" fmla="*/ 1463 w 1884"/>
                                  <a:gd name="T65" fmla="*/ 76 h 113"/>
                                  <a:gd name="T66" fmla="*/ 1418 w 1884"/>
                                  <a:gd name="T67" fmla="*/ 82 h 113"/>
                                  <a:gd name="T68" fmla="*/ 1373 w 1884"/>
                                  <a:gd name="T69" fmla="*/ 86 h 113"/>
                                  <a:gd name="T70" fmla="*/ 1328 w 1884"/>
                                  <a:gd name="T71" fmla="*/ 91 h 113"/>
                                  <a:gd name="T72" fmla="*/ 1284 w 1884"/>
                                  <a:gd name="T73" fmla="*/ 95 h 113"/>
                                  <a:gd name="T74" fmla="*/ 1241 w 1884"/>
                                  <a:gd name="T75" fmla="*/ 98 h 113"/>
                                  <a:gd name="T76" fmla="*/ 1198 w 1884"/>
                                  <a:gd name="T77" fmla="*/ 102 h 113"/>
                                  <a:gd name="T78" fmla="*/ 1155 w 1884"/>
                                  <a:gd name="T79" fmla="*/ 105 h 113"/>
                                  <a:gd name="T80" fmla="*/ 1112 w 1884"/>
                                  <a:gd name="T81" fmla="*/ 108 h 113"/>
                                  <a:gd name="T82" fmla="*/ 1066 w 1884"/>
                                  <a:gd name="T83" fmla="*/ 110 h 113"/>
                                  <a:gd name="T84" fmla="*/ 1013 w 1884"/>
                                  <a:gd name="T85" fmla="*/ 111 h 113"/>
                                  <a:gd name="T86" fmla="*/ 958 w 1884"/>
                                  <a:gd name="T87" fmla="*/ 112 h 113"/>
                                  <a:gd name="T88" fmla="*/ 901 w 1884"/>
                                  <a:gd name="T89" fmla="*/ 113 h 113"/>
                                  <a:gd name="T90" fmla="*/ 841 w 1884"/>
                                  <a:gd name="T91" fmla="*/ 112 h 113"/>
                                  <a:gd name="T92" fmla="*/ 777 w 1884"/>
                                  <a:gd name="T93" fmla="*/ 112 h 113"/>
                                  <a:gd name="T94" fmla="*/ 714 w 1884"/>
                                  <a:gd name="T95" fmla="*/ 110 h 113"/>
                                  <a:gd name="T96" fmla="*/ 647 w 1884"/>
                                  <a:gd name="T97" fmla="*/ 108 h 113"/>
                                  <a:gd name="T98" fmla="*/ 579 w 1884"/>
                                  <a:gd name="T99" fmla="*/ 105 h 113"/>
                                  <a:gd name="T100" fmla="*/ 509 w 1884"/>
                                  <a:gd name="T101" fmla="*/ 102 h 113"/>
                                  <a:gd name="T102" fmla="*/ 438 w 1884"/>
                                  <a:gd name="T103" fmla="*/ 97 h 113"/>
                                  <a:gd name="T104" fmla="*/ 366 w 1884"/>
                                  <a:gd name="T105" fmla="*/ 93 h 113"/>
                                  <a:gd name="T106" fmla="*/ 292 w 1884"/>
                                  <a:gd name="T107" fmla="*/ 87 h 113"/>
                                  <a:gd name="T108" fmla="*/ 218 w 1884"/>
                                  <a:gd name="T109" fmla="*/ 82 h 113"/>
                                  <a:gd name="T110" fmla="*/ 143 w 1884"/>
                                  <a:gd name="T111" fmla="*/ 75 h 113"/>
                                  <a:gd name="T112" fmla="*/ 67 w 1884"/>
                                  <a:gd name="T113" fmla="*/ 67 h 113"/>
                                  <a:gd name="T114" fmla="*/ 0 w 1884"/>
                                  <a:gd name="T115" fmla="*/ 49 h 1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</a:cxnLst>
                                <a:rect l="0" t="0" r="r" b="b"/>
                                <a:pathLst>
                                  <a:path w="1884" h="113">
                                    <a:moveTo>
                                      <a:pt x="0" y="49"/>
                                    </a:moveTo>
                                    <a:lnTo>
                                      <a:pt x="39" y="53"/>
                                    </a:lnTo>
                                    <a:lnTo>
                                      <a:pt x="77" y="58"/>
                                    </a:lnTo>
                                    <a:lnTo>
                                      <a:pt x="115" y="62"/>
                                    </a:lnTo>
                                    <a:lnTo>
                                      <a:pt x="154" y="66"/>
                                    </a:lnTo>
                                    <a:lnTo>
                                      <a:pt x="191" y="69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267" y="77"/>
                                    </a:lnTo>
                                    <a:lnTo>
                                      <a:pt x="304" y="79"/>
                                    </a:lnTo>
                                    <a:lnTo>
                                      <a:pt x="341" y="83"/>
                                    </a:lnTo>
                                    <a:lnTo>
                                      <a:pt x="378" y="86"/>
                                    </a:lnTo>
                                    <a:lnTo>
                                      <a:pt x="414" y="88"/>
                                    </a:lnTo>
                                    <a:lnTo>
                                      <a:pt x="450" y="91"/>
                                    </a:lnTo>
                                    <a:lnTo>
                                      <a:pt x="487" y="93"/>
                                    </a:lnTo>
                                    <a:lnTo>
                                      <a:pt x="522" y="95"/>
                                    </a:lnTo>
                                    <a:lnTo>
                                      <a:pt x="557" y="96"/>
                                    </a:lnTo>
                                    <a:lnTo>
                                      <a:pt x="592" y="98"/>
                                    </a:lnTo>
                                    <a:lnTo>
                                      <a:pt x="626" y="100"/>
                                    </a:lnTo>
                                    <a:lnTo>
                                      <a:pt x="660" y="101"/>
                                    </a:lnTo>
                                    <a:lnTo>
                                      <a:pt x="694" y="102"/>
                                    </a:lnTo>
                                    <a:lnTo>
                                      <a:pt x="726" y="103"/>
                                    </a:lnTo>
                                    <a:lnTo>
                                      <a:pt x="759" y="103"/>
                                    </a:lnTo>
                                    <a:lnTo>
                                      <a:pt x="791" y="104"/>
                                    </a:lnTo>
                                    <a:lnTo>
                                      <a:pt x="823" y="104"/>
                                    </a:lnTo>
                                    <a:lnTo>
                                      <a:pt x="853" y="104"/>
                                    </a:lnTo>
                                    <a:lnTo>
                                      <a:pt x="884" y="104"/>
                                    </a:lnTo>
                                    <a:lnTo>
                                      <a:pt x="914" y="104"/>
                                    </a:lnTo>
                                    <a:lnTo>
                                      <a:pt x="943" y="104"/>
                                    </a:lnTo>
                                    <a:lnTo>
                                      <a:pt x="972" y="103"/>
                                    </a:lnTo>
                                    <a:lnTo>
                                      <a:pt x="999" y="102"/>
                                    </a:lnTo>
                                    <a:lnTo>
                                      <a:pt x="1027" y="101"/>
                                    </a:lnTo>
                                    <a:lnTo>
                                      <a:pt x="1053" y="100"/>
                                    </a:lnTo>
                                    <a:lnTo>
                                      <a:pt x="1079" y="98"/>
                                    </a:lnTo>
                                    <a:lnTo>
                                      <a:pt x="1120" y="96"/>
                                    </a:lnTo>
                                    <a:lnTo>
                                      <a:pt x="1162" y="93"/>
                                    </a:lnTo>
                                    <a:lnTo>
                                      <a:pt x="1204" y="89"/>
                                    </a:lnTo>
                                    <a:lnTo>
                                      <a:pt x="1246" y="86"/>
                                    </a:lnTo>
                                    <a:lnTo>
                                      <a:pt x="1289" y="82"/>
                                    </a:lnTo>
                                    <a:lnTo>
                                      <a:pt x="1332" y="78"/>
                                    </a:lnTo>
                                    <a:lnTo>
                                      <a:pt x="1376" y="72"/>
                                    </a:lnTo>
                                    <a:lnTo>
                                      <a:pt x="1420" y="68"/>
                                    </a:lnTo>
                                    <a:lnTo>
                                      <a:pt x="1464" y="62"/>
                                    </a:lnTo>
                                    <a:lnTo>
                                      <a:pt x="1511" y="57"/>
                                    </a:lnTo>
                                    <a:lnTo>
                                      <a:pt x="1557" y="51"/>
                                    </a:lnTo>
                                    <a:lnTo>
                                      <a:pt x="1604" y="44"/>
                                    </a:lnTo>
                                    <a:lnTo>
                                      <a:pt x="1652" y="37"/>
                                    </a:lnTo>
                                    <a:lnTo>
                                      <a:pt x="1701" y="31"/>
                                    </a:lnTo>
                                    <a:lnTo>
                                      <a:pt x="1752" y="24"/>
                                    </a:lnTo>
                                    <a:lnTo>
                                      <a:pt x="1802" y="16"/>
                                    </a:lnTo>
                                    <a:lnTo>
                                      <a:pt x="1884" y="0"/>
                                    </a:lnTo>
                                    <a:lnTo>
                                      <a:pt x="1829" y="24"/>
                                    </a:lnTo>
                                    <a:lnTo>
                                      <a:pt x="1802" y="28"/>
                                    </a:lnTo>
                                    <a:lnTo>
                                      <a:pt x="1776" y="32"/>
                                    </a:lnTo>
                                    <a:lnTo>
                                      <a:pt x="1752" y="36"/>
                                    </a:lnTo>
                                    <a:lnTo>
                                      <a:pt x="1726" y="40"/>
                                    </a:lnTo>
                                    <a:lnTo>
                                      <a:pt x="1701" y="43"/>
                                    </a:lnTo>
                                    <a:lnTo>
                                      <a:pt x="1676" y="48"/>
                                    </a:lnTo>
                                    <a:lnTo>
                                      <a:pt x="1652" y="51"/>
                                    </a:lnTo>
                                    <a:lnTo>
                                      <a:pt x="1627" y="54"/>
                                    </a:lnTo>
                                    <a:lnTo>
                                      <a:pt x="1603" y="58"/>
                                    </a:lnTo>
                                    <a:lnTo>
                                      <a:pt x="1580" y="61"/>
                                    </a:lnTo>
                                    <a:lnTo>
                                      <a:pt x="1556" y="63"/>
                                    </a:lnTo>
                                    <a:lnTo>
                                      <a:pt x="1532" y="67"/>
                                    </a:lnTo>
                                    <a:lnTo>
                                      <a:pt x="1509" y="70"/>
                                    </a:lnTo>
                                    <a:lnTo>
                                      <a:pt x="1486" y="72"/>
                                    </a:lnTo>
                                    <a:lnTo>
                                      <a:pt x="1463" y="76"/>
                                    </a:lnTo>
                                    <a:lnTo>
                                      <a:pt x="1440" y="78"/>
                                    </a:lnTo>
                                    <a:lnTo>
                                      <a:pt x="1418" y="82"/>
                                    </a:lnTo>
                                    <a:lnTo>
                                      <a:pt x="1395" y="84"/>
                                    </a:lnTo>
                                    <a:lnTo>
                                      <a:pt x="1373" y="86"/>
                                    </a:lnTo>
                                    <a:lnTo>
                                      <a:pt x="1351" y="88"/>
                                    </a:lnTo>
                                    <a:lnTo>
                                      <a:pt x="1328" y="91"/>
                                    </a:lnTo>
                                    <a:lnTo>
                                      <a:pt x="1307" y="93"/>
                                    </a:lnTo>
                                    <a:lnTo>
                                      <a:pt x="1284" y="95"/>
                                    </a:lnTo>
                                    <a:lnTo>
                                      <a:pt x="1263" y="97"/>
                                    </a:lnTo>
                                    <a:lnTo>
                                      <a:pt x="1241" y="98"/>
                                    </a:lnTo>
                                    <a:lnTo>
                                      <a:pt x="1220" y="101"/>
                                    </a:lnTo>
                                    <a:lnTo>
                                      <a:pt x="1198" y="102"/>
                                    </a:lnTo>
                                    <a:lnTo>
                                      <a:pt x="1177" y="104"/>
                                    </a:lnTo>
                                    <a:lnTo>
                                      <a:pt x="1155" y="105"/>
                                    </a:lnTo>
                                    <a:lnTo>
                                      <a:pt x="1134" y="106"/>
                                    </a:lnTo>
                                    <a:lnTo>
                                      <a:pt x="1112" y="108"/>
                                    </a:lnTo>
                                    <a:lnTo>
                                      <a:pt x="1091" y="109"/>
                                    </a:lnTo>
                                    <a:lnTo>
                                      <a:pt x="1066" y="110"/>
                                    </a:lnTo>
                                    <a:lnTo>
                                      <a:pt x="1040" y="111"/>
                                    </a:lnTo>
                                    <a:lnTo>
                                      <a:pt x="1013" y="111"/>
                                    </a:lnTo>
                                    <a:lnTo>
                                      <a:pt x="986" y="112"/>
                                    </a:lnTo>
                                    <a:lnTo>
                                      <a:pt x="958" y="112"/>
                                    </a:lnTo>
                                    <a:lnTo>
                                      <a:pt x="929" y="113"/>
                                    </a:lnTo>
                                    <a:lnTo>
                                      <a:pt x="901" y="113"/>
                                    </a:lnTo>
                                    <a:lnTo>
                                      <a:pt x="870" y="113"/>
                                    </a:lnTo>
                                    <a:lnTo>
                                      <a:pt x="841" y="112"/>
                                    </a:lnTo>
                                    <a:lnTo>
                                      <a:pt x="809" y="112"/>
                                    </a:lnTo>
                                    <a:lnTo>
                                      <a:pt x="777" y="112"/>
                                    </a:lnTo>
                                    <a:lnTo>
                                      <a:pt x="746" y="111"/>
                                    </a:lnTo>
                                    <a:lnTo>
                                      <a:pt x="714" y="110"/>
                                    </a:lnTo>
                                    <a:lnTo>
                                      <a:pt x="680" y="109"/>
                                    </a:lnTo>
                                    <a:lnTo>
                                      <a:pt x="647" y="108"/>
                                    </a:lnTo>
                                    <a:lnTo>
                                      <a:pt x="613" y="106"/>
                                    </a:lnTo>
                                    <a:lnTo>
                                      <a:pt x="579" y="105"/>
                                    </a:lnTo>
                                    <a:lnTo>
                                      <a:pt x="544" y="103"/>
                                    </a:lnTo>
                                    <a:lnTo>
                                      <a:pt x="509" y="102"/>
                                    </a:lnTo>
                                    <a:lnTo>
                                      <a:pt x="474" y="100"/>
                                    </a:lnTo>
                                    <a:lnTo>
                                      <a:pt x="438" y="97"/>
                                    </a:lnTo>
                                    <a:lnTo>
                                      <a:pt x="403" y="95"/>
                                    </a:lnTo>
                                    <a:lnTo>
                                      <a:pt x="366" y="93"/>
                                    </a:lnTo>
                                    <a:lnTo>
                                      <a:pt x="329" y="89"/>
                                    </a:lnTo>
                                    <a:lnTo>
                                      <a:pt x="292" y="87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218" y="82"/>
                                    </a:lnTo>
                                    <a:lnTo>
                                      <a:pt x="180" y="78"/>
                                    </a:lnTo>
                                    <a:lnTo>
                                      <a:pt x="143" y="75"/>
                                    </a:lnTo>
                                    <a:lnTo>
                                      <a:pt x="104" y="71"/>
                                    </a:lnTo>
                                    <a:lnTo>
                                      <a:pt x="67" y="67"/>
                                    </a:lnTo>
                                    <a:lnTo>
                                      <a:pt x="28" y="63"/>
                                    </a:lnTo>
                                    <a:lnTo>
                                      <a:pt x="0" y="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306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B6A88A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0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1894742" y="296227"/>
                                <a:ext cx="33338" cy="44450"/>
                              </a:xfrm>
                              <a:custGeom>
                                <a:avLst/>
                                <a:gdLst>
                                  <a:gd name="T0" fmla="*/ 0 w 41"/>
                                  <a:gd name="T1" fmla="*/ 14 h 55"/>
                                  <a:gd name="T2" fmla="*/ 4 w 41"/>
                                  <a:gd name="T3" fmla="*/ 24 h 55"/>
                                  <a:gd name="T4" fmla="*/ 7 w 41"/>
                                  <a:gd name="T5" fmla="*/ 28 h 55"/>
                                  <a:gd name="T6" fmla="*/ 11 w 41"/>
                                  <a:gd name="T7" fmla="*/ 40 h 55"/>
                                  <a:gd name="T8" fmla="*/ 24 w 41"/>
                                  <a:gd name="T9" fmla="*/ 55 h 55"/>
                                  <a:gd name="T10" fmla="*/ 37 w 41"/>
                                  <a:gd name="T11" fmla="*/ 52 h 55"/>
                                  <a:gd name="T12" fmla="*/ 41 w 41"/>
                                  <a:gd name="T13" fmla="*/ 44 h 55"/>
                                  <a:gd name="T14" fmla="*/ 32 w 41"/>
                                  <a:gd name="T15" fmla="*/ 26 h 55"/>
                                  <a:gd name="T16" fmla="*/ 33 w 41"/>
                                  <a:gd name="T17" fmla="*/ 16 h 55"/>
                                  <a:gd name="T18" fmla="*/ 23 w 41"/>
                                  <a:gd name="T19" fmla="*/ 0 h 55"/>
                                  <a:gd name="T20" fmla="*/ 12 w 41"/>
                                  <a:gd name="T21" fmla="*/ 7 h 55"/>
                                  <a:gd name="T22" fmla="*/ 11 w 41"/>
                                  <a:gd name="T23" fmla="*/ 8 h 55"/>
                                  <a:gd name="T24" fmla="*/ 6 w 41"/>
                                  <a:gd name="T25" fmla="*/ 11 h 55"/>
                                  <a:gd name="T26" fmla="*/ 3 w 41"/>
                                  <a:gd name="T27" fmla="*/ 14 h 55"/>
                                  <a:gd name="T28" fmla="*/ 0 w 41"/>
                                  <a:gd name="T29" fmla="*/ 14 h 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41" h="55">
                                    <a:moveTo>
                                      <a:pt x="0" y="14"/>
                                    </a:moveTo>
                                    <a:lnTo>
                                      <a:pt x="4" y="24"/>
                                    </a:lnTo>
                                    <a:lnTo>
                                      <a:pt x="7" y="28"/>
                                    </a:lnTo>
                                    <a:lnTo>
                                      <a:pt x="11" y="40"/>
                                    </a:lnTo>
                                    <a:lnTo>
                                      <a:pt x="24" y="55"/>
                                    </a:lnTo>
                                    <a:lnTo>
                                      <a:pt x="37" y="52"/>
                                    </a:lnTo>
                                    <a:lnTo>
                                      <a:pt x="41" y="44"/>
                                    </a:lnTo>
                                    <a:lnTo>
                                      <a:pt x="32" y="26"/>
                                    </a:lnTo>
                                    <a:lnTo>
                                      <a:pt x="33" y="16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1" y="8"/>
                                    </a:lnTo>
                                    <a:lnTo>
                                      <a:pt x="6" y="11"/>
                                    </a:lnTo>
                                    <a:lnTo>
                                      <a:pt x="3" y="14"/>
                                    </a:lnTo>
                                    <a:lnTo>
                                      <a:pt x="0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1682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9A6620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1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1928080" y="300990"/>
                                <a:ext cx="11113" cy="19050"/>
                              </a:xfrm>
                              <a:custGeom>
                                <a:avLst/>
                                <a:gdLst>
                                  <a:gd name="T0" fmla="*/ 0 w 14"/>
                                  <a:gd name="T1" fmla="*/ 4 h 24"/>
                                  <a:gd name="T2" fmla="*/ 5 w 14"/>
                                  <a:gd name="T3" fmla="*/ 0 h 24"/>
                                  <a:gd name="T4" fmla="*/ 14 w 14"/>
                                  <a:gd name="T5" fmla="*/ 8 h 24"/>
                                  <a:gd name="T6" fmla="*/ 12 w 14"/>
                                  <a:gd name="T7" fmla="*/ 18 h 24"/>
                                  <a:gd name="T8" fmla="*/ 6 w 14"/>
                                  <a:gd name="T9" fmla="*/ 24 h 24"/>
                                  <a:gd name="T10" fmla="*/ 1 w 14"/>
                                  <a:gd name="T11" fmla="*/ 20 h 24"/>
                                  <a:gd name="T12" fmla="*/ 1 w 14"/>
                                  <a:gd name="T13" fmla="*/ 18 h 24"/>
                                  <a:gd name="T14" fmla="*/ 1 w 14"/>
                                  <a:gd name="T15" fmla="*/ 12 h 24"/>
                                  <a:gd name="T16" fmla="*/ 0 w 14"/>
                                  <a:gd name="T17" fmla="*/ 8 h 24"/>
                                  <a:gd name="T18" fmla="*/ 0 w 14"/>
                                  <a:gd name="T19" fmla="*/ 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4" h="24">
                                    <a:moveTo>
                                      <a:pt x="0" y="4"/>
                                    </a:moveTo>
                                    <a:lnTo>
                                      <a:pt x="5" y="0"/>
                                    </a:lnTo>
                                    <a:lnTo>
                                      <a:pt x="14" y="8"/>
                                    </a:lnTo>
                                    <a:lnTo>
                                      <a:pt x="12" y="18"/>
                                    </a:lnTo>
                                    <a:lnTo>
                                      <a:pt x="6" y="24"/>
                                    </a:lnTo>
                                    <a:lnTo>
                                      <a:pt x="1" y="20"/>
                                    </a:lnTo>
                                    <a:lnTo>
                                      <a:pt x="1" y="18"/>
                                    </a:lnTo>
                                    <a:lnTo>
                                      <a:pt x="1" y="12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1682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879736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2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1942367" y="348615"/>
                                <a:ext cx="19050" cy="30163"/>
                              </a:xfrm>
                              <a:custGeom>
                                <a:avLst/>
                                <a:gdLst>
                                  <a:gd name="T0" fmla="*/ 23 w 24"/>
                                  <a:gd name="T1" fmla="*/ 0 h 38"/>
                                  <a:gd name="T2" fmla="*/ 0 w 24"/>
                                  <a:gd name="T3" fmla="*/ 14 h 38"/>
                                  <a:gd name="T4" fmla="*/ 6 w 24"/>
                                  <a:gd name="T5" fmla="*/ 38 h 38"/>
                                  <a:gd name="T6" fmla="*/ 24 w 24"/>
                                  <a:gd name="T7" fmla="*/ 10 h 38"/>
                                  <a:gd name="T8" fmla="*/ 23 w 24"/>
                                  <a:gd name="T9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4" h="38">
                                    <a:moveTo>
                                      <a:pt x="23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6" y="38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E8E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B442A7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3" name="Freeform 63"/>
                            <wps:cNvSpPr>
                              <a:spLocks/>
                            </wps:cNvSpPr>
                            <wps:spPr bwMode="auto">
                              <a:xfrm>
                                <a:off x="1924905" y="351790"/>
                                <a:ext cx="11113" cy="22225"/>
                              </a:xfrm>
                              <a:custGeom>
                                <a:avLst/>
                                <a:gdLst>
                                  <a:gd name="T0" fmla="*/ 12 w 12"/>
                                  <a:gd name="T1" fmla="*/ 13 h 27"/>
                                  <a:gd name="T2" fmla="*/ 0 w 12"/>
                                  <a:gd name="T3" fmla="*/ 27 h 27"/>
                                  <a:gd name="T4" fmla="*/ 0 w 12"/>
                                  <a:gd name="T5" fmla="*/ 10 h 27"/>
                                  <a:gd name="T6" fmla="*/ 12 w 12"/>
                                  <a:gd name="T7" fmla="*/ 0 h 27"/>
                                  <a:gd name="T8" fmla="*/ 12 w 12"/>
                                  <a:gd name="T9" fmla="*/ 13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" h="27">
                                    <a:moveTo>
                                      <a:pt x="12" y="13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E8E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8728DC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4" name="Freeform 64"/>
                            <wps:cNvSpPr>
                              <a:spLocks/>
                            </wps:cNvSpPr>
                            <wps:spPr bwMode="auto">
                              <a:xfrm>
                                <a:off x="1926492" y="375602"/>
                                <a:ext cx="23813" cy="211138"/>
                              </a:xfrm>
                              <a:custGeom>
                                <a:avLst/>
                                <a:gdLst>
                                  <a:gd name="T0" fmla="*/ 19 w 29"/>
                                  <a:gd name="T1" fmla="*/ 0 h 265"/>
                                  <a:gd name="T2" fmla="*/ 14 w 29"/>
                                  <a:gd name="T3" fmla="*/ 12 h 265"/>
                                  <a:gd name="T4" fmla="*/ 15 w 29"/>
                                  <a:gd name="T5" fmla="*/ 50 h 265"/>
                                  <a:gd name="T6" fmla="*/ 15 w 29"/>
                                  <a:gd name="T7" fmla="*/ 130 h 265"/>
                                  <a:gd name="T8" fmla="*/ 0 w 29"/>
                                  <a:gd name="T9" fmla="*/ 265 h 265"/>
                                  <a:gd name="T10" fmla="*/ 22 w 29"/>
                                  <a:gd name="T11" fmla="*/ 169 h 265"/>
                                  <a:gd name="T12" fmla="*/ 29 w 29"/>
                                  <a:gd name="T13" fmla="*/ 58 h 265"/>
                                  <a:gd name="T14" fmla="*/ 29 w 29"/>
                                  <a:gd name="T15" fmla="*/ 18 h 265"/>
                                  <a:gd name="T16" fmla="*/ 28 w 29"/>
                                  <a:gd name="T17" fmla="*/ 15 h 265"/>
                                  <a:gd name="T18" fmla="*/ 26 w 29"/>
                                  <a:gd name="T19" fmla="*/ 9 h 265"/>
                                  <a:gd name="T20" fmla="*/ 23 w 29"/>
                                  <a:gd name="T21" fmla="*/ 3 h 265"/>
                                  <a:gd name="T22" fmla="*/ 19 w 29"/>
                                  <a:gd name="T23" fmla="*/ 0 h 2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9" h="265">
                                    <a:moveTo>
                                      <a:pt x="19" y="0"/>
                                    </a:moveTo>
                                    <a:lnTo>
                                      <a:pt x="14" y="12"/>
                                    </a:lnTo>
                                    <a:lnTo>
                                      <a:pt x="15" y="50"/>
                                    </a:lnTo>
                                    <a:lnTo>
                                      <a:pt x="15" y="130"/>
                                    </a:lnTo>
                                    <a:lnTo>
                                      <a:pt x="0" y="265"/>
                                    </a:lnTo>
                                    <a:lnTo>
                                      <a:pt x="22" y="169"/>
                                    </a:lnTo>
                                    <a:lnTo>
                                      <a:pt x="29" y="58"/>
                                    </a:lnTo>
                                    <a:lnTo>
                                      <a:pt x="29" y="18"/>
                                    </a:lnTo>
                                    <a:lnTo>
                                      <a:pt x="28" y="15"/>
                                    </a:lnTo>
                                    <a:lnTo>
                                      <a:pt x="26" y="9"/>
                                    </a:lnTo>
                                    <a:lnTo>
                                      <a:pt x="23" y="3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E8E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39F087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Freeform 65"/>
                            <wps:cNvSpPr>
                              <a:spLocks/>
                            </wps:cNvSpPr>
                            <wps:spPr bwMode="auto">
                              <a:xfrm>
                                <a:off x="1910617" y="374015"/>
                                <a:ext cx="20638" cy="219075"/>
                              </a:xfrm>
                              <a:custGeom>
                                <a:avLst/>
                                <a:gdLst>
                                  <a:gd name="T0" fmla="*/ 25 w 27"/>
                                  <a:gd name="T1" fmla="*/ 0 h 275"/>
                                  <a:gd name="T2" fmla="*/ 27 w 27"/>
                                  <a:gd name="T3" fmla="*/ 12 h 275"/>
                                  <a:gd name="T4" fmla="*/ 19 w 27"/>
                                  <a:gd name="T5" fmla="*/ 129 h 275"/>
                                  <a:gd name="T6" fmla="*/ 8 w 27"/>
                                  <a:gd name="T7" fmla="*/ 205 h 275"/>
                                  <a:gd name="T8" fmla="*/ 4 w 27"/>
                                  <a:gd name="T9" fmla="*/ 275 h 275"/>
                                  <a:gd name="T10" fmla="*/ 0 w 27"/>
                                  <a:gd name="T11" fmla="*/ 206 h 275"/>
                                  <a:gd name="T12" fmla="*/ 4 w 27"/>
                                  <a:gd name="T13" fmla="*/ 68 h 275"/>
                                  <a:gd name="T14" fmla="*/ 19 w 27"/>
                                  <a:gd name="T15" fmla="*/ 7 h 275"/>
                                  <a:gd name="T16" fmla="*/ 25 w 27"/>
                                  <a:gd name="T17" fmla="*/ 0 h 2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7" h="275">
                                    <a:moveTo>
                                      <a:pt x="25" y="0"/>
                                    </a:moveTo>
                                    <a:lnTo>
                                      <a:pt x="27" y="12"/>
                                    </a:lnTo>
                                    <a:lnTo>
                                      <a:pt x="19" y="129"/>
                                    </a:lnTo>
                                    <a:lnTo>
                                      <a:pt x="8" y="205"/>
                                    </a:lnTo>
                                    <a:lnTo>
                                      <a:pt x="4" y="275"/>
                                    </a:lnTo>
                                    <a:lnTo>
                                      <a:pt x="0" y="206"/>
                                    </a:lnTo>
                                    <a:lnTo>
                                      <a:pt x="4" y="68"/>
                                    </a:lnTo>
                                    <a:lnTo>
                                      <a:pt x="19" y="7"/>
                                    </a:lnTo>
                                    <a:lnTo>
                                      <a:pt x="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E8E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209790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Freeform 66"/>
                            <wps:cNvSpPr>
                              <a:spLocks/>
                            </wps:cNvSpPr>
                            <wps:spPr bwMode="auto">
                              <a:xfrm>
                                <a:off x="1432780" y="274002"/>
                                <a:ext cx="1133475" cy="550863"/>
                              </a:xfrm>
                              <a:custGeom>
                                <a:avLst/>
                                <a:gdLst>
                                  <a:gd name="T0" fmla="*/ 522 w 1429"/>
                                  <a:gd name="T1" fmla="*/ 295 h 694"/>
                                  <a:gd name="T2" fmla="*/ 913 w 1429"/>
                                  <a:gd name="T3" fmla="*/ 473 h 694"/>
                                  <a:gd name="T4" fmla="*/ 1429 w 1429"/>
                                  <a:gd name="T5" fmla="*/ 684 h 694"/>
                                  <a:gd name="T6" fmla="*/ 1419 w 1429"/>
                                  <a:gd name="T7" fmla="*/ 694 h 694"/>
                                  <a:gd name="T8" fmla="*/ 846 w 1429"/>
                                  <a:gd name="T9" fmla="*/ 459 h 694"/>
                                  <a:gd name="T10" fmla="*/ 490 w 1429"/>
                                  <a:gd name="T11" fmla="*/ 295 h 694"/>
                                  <a:gd name="T12" fmla="*/ 0 w 1429"/>
                                  <a:gd name="T13" fmla="*/ 9 h 694"/>
                                  <a:gd name="T14" fmla="*/ 11 w 1429"/>
                                  <a:gd name="T15" fmla="*/ 0 h 694"/>
                                  <a:gd name="T16" fmla="*/ 406 w 1429"/>
                                  <a:gd name="T17" fmla="*/ 230 h 694"/>
                                  <a:gd name="T18" fmla="*/ 412 w 1429"/>
                                  <a:gd name="T19" fmla="*/ 233 h 694"/>
                                  <a:gd name="T20" fmla="*/ 426 w 1429"/>
                                  <a:gd name="T21" fmla="*/ 241 h 694"/>
                                  <a:gd name="T22" fmla="*/ 446 w 1429"/>
                                  <a:gd name="T23" fmla="*/ 251 h 694"/>
                                  <a:gd name="T24" fmla="*/ 468 w 1429"/>
                                  <a:gd name="T25" fmla="*/ 262 h 694"/>
                                  <a:gd name="T26" fmla="*/ 491 w 1429"/>
                                  <a:gd name="T27" fmla="*/ 274 h 694"/>
                                  <a:gd name="T28" fmla="*/ 509 w 1429"/>
                                  <a:gd name="T29" fmla="*/ 285 h 694"/>
                                  <a:gd name="T30" fmla="*/ 520 w 1429"/>
                                  <a:gd name="T31" fmla="*/ 293 h 694"/>
                                  <a:gd name="T32" fmla="*/ 522 w 1429"/>
                                  <a:gd name="T33" fmla="*/ 295 h 6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429" h="694">
                                    <a:moveTo>
                                      <a:pt x="522" y="295"/>
                                    </a:moveTo>
                                    <a:lnTo>
                                      <a:pt x="913" y="473"/>
                                    </a:lnTo>
                                    <a:lnTo>
                                      <a:pt x="1429" y="684"/>
                                    </a:lnTo>
                                    <a:lnTo>
                                      <a:pt x="1419" y="694"/>
                                    </a:lnTo>
                                    <a:lnTo>
                                      <a:pt x="846" y="459"/>
                                    </a:lnTo>
                                    <a:lnTo>
                                      <a:pt x="490" y="295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11" y="0"/>
                                    </a:lnTo>
                                    <a:lnTo>
                                      <a:pt x="406" y="230"/>
                                    </a:lnTo>
                                    <a:lnTo>
                                      <a:pt x="412" y="233"/>
                                    </a:lnTo>
                                    <a:lnTo>
                                      <a:pt x="426" y="241"/>
                                    </a:lnTo>
                                    <a:lnTo>
                                      <a:pt x="446" y="251"/>
                                    </a:lnTo>
                                    <a:lnTo>
                                      <a:pt x="468" y="262"/>
                                    </a:lnTo>
                                    <a:lnTo>
                                      <a:pt x="491" y="274"/>
                                    </a:lnTo>
                                    <a:lnTo>
                                      <a:pt x="509" y="285"/>
                                    </a:lnTo>
                                    <a:lnTo>
                                      <a:pt x="520" y="293"/>
                                    </a:lnTo>
                                    <a:lnTo>
                                      <a:pt x="522" y="2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306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AA34FD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Freeform 67"/>
                            <wps:cNvSpPr>
                              <a:spLocks/>
                            </wps:cNvSpPr>
                            <wps:spPr bwMode="auto">
                              <a:xfrm>
                                <a:off x="1793142" y="480377"/>
                                <a:ext cx="33338" cy="34925"/>
                              </a:xfrm>
                              <a:custGeom>
                                <a:avLst/>
                                <a:gdLst>
                                  <a:gd name="T0" fmla="*/ 37 w 42"/>
                                  <a:gd name="T1" fmla="*/ 17 h 43"/>
                                  <a:gd name="T2" fmla="*/ 7 w 42"/>
                                  <a:gd name="T3" fmla="*/ 0 h 43"/>
                                  <a:gd name="T4" fmla="*/ 0 w 42"/>
                                  <a:gd name="T5" fmla="*/ 25 h 43"/>
                                  <a:gd name="T6" fmla="*/ 34 w 42"/>
                                  <a:gd name="T7" fmla="*/ 43 h 43"/>
                                  <a:gd name="T8" fmla="*/ 42 w 42"/>
                                  <a:gd name="T9" fmla="*/ 27 h 43"/>
                                  <a:gd name="T10" fmla="*/ 37 w 42"/>
                                  <a:gd name="T11" fmla="*/ 17 h 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42" h="43">
                                    <a:moveTo>
                                      <a:pt x="37" y="17"/>
                                    </a:moveTo>
                                    <a:lnTo>
                                      <a:pt x="7" y="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42" y="27"/>
                                    </a:lnTo>
                                    <a:lnTo>
                                      <a:pt x="37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1682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7B957D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Freeform 68"/>
                            <wps:cNvSpPr>
                              <a:spLocks/>
                            </wps:cNvSpPr>
                            <wps:spPr bwMode="auto">
                              <a:xfrm>
                                <a:off x="2053492" y="604202"/>
                                <a:ext cx="26988" cy="26988"/>
                              </a:xfrm>
                              <a:custGeom>
                                <a:avLst/>
                                <a:gdLst>
                                  <a:gd name="T0" fmla="*/ 7 w 34"/>
                                  <a:gd name="T1" fmla="*/ 0 h 33"/>
                                  <a:gd name="T2" fmla="*/ 25 w 34"/>
                                  <a:gd name="T3" fmla="*/ 0 h 33"/>
                                  <a:gd name="T4" fmla="*/ 34 w 34"/>
                                  <a:gd name="T5" fmla="*/ 20 h 33"/>
                                  <a:gd name="T6" fmla="*/ 33 w 34"/>
                                  <a:gd name="T7" fmla="*/ 33 h 33"/>
                                  <a:gd name="T8" fmla="*/ 0 w 34"/>
                                  <a:gd name="T9" fmla="*/ 18 h 33"/>
                                  <a:gd name="T10" fmla="*/ 7 w 34"/>
                                  <a:gd name="T11" fmla="*/ 0 h 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4" h="33">
                                    <a:moveTo>
                                      <a:pt x="7" y="0"/>
                                    </a:moveTo>
                                    <a:lnTo>
                                      <a:pt x="25" y="0"/>
                                    </a:lnTo>
                                    <a:lnTo>
                                      <a:pt x="34" y="20"/>
                                    </a:lnTo>
                                    <a:lnTo>
                                      <a:pt x="33" y="33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1682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3CF2CE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9" name="Freeform 69"/>
                            <wps:cNvSpPr>
                              <a:spLocks/>
                            </wps:cNvSpPr>
                            <wps:spPr bwMode="auto">
                              <a:xfrm>
                                <a:off x="1963005" y="353377"/>
                                <a:ext cx="80963" cy="158750"/>
                              </a:xfrm>
                              <a:custGeom>
                                <a:avLst/>
                                <a:gdLst>
                                  <a:gd name="T0" fmla="*/ 7 w 101"/>
                                  <a:gd name="T1" fmla="*/ 0 h 199"/>
                                  <a:gd name="T2" fmla="*/ 19 w 101"/>
                                  <a:gd name="T3" fmla="*/ 6 h 199"/>
                                  <a:gd name="T4" fmla="*/ 29 w 101"/>
                                  <a:gd name="T5" fmla="*/ 11 h 199"/>
                                  <a:gd name="T6" fmla="*/ 37 w 101"/>
                                  <a:gd name="T7" fmla="*/ 15 h 199"/>
                                  <a:gd name="T8" fmla="*/ 45 w 101"/>
                                  <a:gd name="T9" fmla="*/ 20 h 199"/>
                                  <a:gd name="T10" fmla="*/ 51 w 101"/>
                                  <a:gd name="T11" fmla="*/ 25 h 199"/>
                                  <a:gd name="T12" fmla="*/ 58 w 101"/>
                                  <a:gd name="T13" fmla="*/ 31 h 199"/>
                                  <a:gd name="T14" fmla="*/ 66 w 101"/>
                                  <a:gd name="T15" fmla="*/ 39 h 199"/>
                                  <a:gd name="T16" fmla="*/ 75 w 101"/>
                                  <a:gd name="T17" fmla="*/ 49 h 199"/>
                                  <a:gd name="T18" fmla="*/ 83 w 101"/>
                                  <a:gd name="T19" fmla="*/ 98 h 199"/>
                                  <a:gd name="T20" fmla="*/ 101 w 101"/>
                                  <a:gd name="T21" fmla="*/ 199 h 199"/>
                                  <a:gd name="T22" fmla="*/ 68 w 101"/>
                                  <a:gd name="T23" fmla="*/ 70 h 199"/>
                                  <a:gd name="T24" fmla="*/ 54 w 101"/>
                                  <a:gd name="T25" fmla="*/ 65 h 199"/>
                                  <a:gd name="T26" fmla="*/ 33 w 101"/>
                                  <a:gd name="T27" fmla="*/ 75 h 199"/>
                                  <a:gd name="T28" fmla="*/ 3 w 101"/>
                                  <a:gd name="T29" fmla="*/ 50 h 199"/>
                                  <a:gd name="T30" fmla="*/ 0 w 101"/>
                                  <a:gd name="T31" fmla="*/ 23 h 199"/>
                                  <a:gd name="T32" fmla="*/ 7 w 101"/>
                                  <a:gd name="T33" fmla="*/ 0 h 1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01" h="199">
                                    <a:moveTo>
                                      <a:pt x="7" y="0"/>
                                    </a:moveTo>
                                    <a:lnTo>
                                      <a:pt x="19" y="6"/>
                                    </a:lnTo>
                                    <a:lnTo>
                                      <a:pt x="29" y="11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45" y="20"/>
                                    </a:lnTo>
                                    <a:lnTo>
                                      <a:pt x="51" y="25"/>
                                    </a:lnTo>
                                    <a:lnTo>
                                      <a:pt x="58" y="31"/>
                                    </a:lnTo>
                                    <a:lnTo>
                                      <a:pt x="66" y="39"/>
                                    </a:lnTo>
                                    <a:lnTo>
                                      <a:pt x="75" y="49"/>
                                    </a:lnTo>
                                    <a:lnTo>
                                      <a:pt x="83" y="98"/>
                                    </a:lnTo>
                                    <a:lnTo>
                                      <a:pt x="101" y="199"/>
                                    </a:lnTo>
                                    <a:lnTo>
                                      <a:pt x="68" y="70"/>
                                    </a:lnTo>
                                    <a:lnTo>
                                      <a:pt x="54" y="65"/>
                                    </a:lnTo>
                                    <a:lnTo>
                                      <a:pt x="33" y="75"/>
                                    </a:lnTo>
                                    <a:lnTo>
                                      <a:pt x="3" y="50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75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1F0C91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70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0930" y="366077"/>
                                <a:ext cx="47625" cy="73025"/>
                              </a:xfrm>
                              <a:custGeom>
                                <a:avLst/>
                                <a:gdLst>
                                  <a:gd name="T0" fmla="*/ 56 w 60"/>
                                  <a:gd name="T1" fmla="*/ 0 h 94"/>
                                  <a:gd name="T2" fmla="*/ 23 w 60"/>
                                  <a:gd name="T3" fmla="*/ 28 h 94"/>
                                  <a:gd name="T4" fmla="*/ 7 w 60"/>
                                  <a:gd name="T5" fmla="*/ 65 h 94"/>
                                  <a:gd name="T6" fmla="*/ 0 w 60"/>
                                  <a:gd name="T7" fmla="*/ 94 h 94"/>
                                  <a:gd name="T8" fmla="*/ 29 w 60"/>
                                  <a:gd name="T9" fmla="*/ 43 h 94"/>
                                  <a:gd name="T10" fmla="*/ 29 w 60"/>
                                  <a:gd name="T11" fmla="*/ 71 h 94"/>
                                  <a:gd name="T12" fmla="*/ 28 w 60"/>
                                  <a:gd name="T13" fmla="*/ 91 h 94"/>
                                  <a:gd name="T14" fmla="*/ 52 w 60"/>
                                  <a:gd name="T15" fmla="*/ 46 h 94"/>
                                  <a:gd name="T16" fmla="*/ 60 w 60"/>
                                  <a:gd name="T17" fmla="*/ 25 h 94"/>
                                  <a:gd name="T18" fmla="*/ 56 w 60"/>
                                  <a:gd name="T19" fmla="*/ 0 h 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60" h="94">
                                    <a:moveTo>
                                      <a:pt x="56" y="0"/>
                                    </a:moveTo>
                                    <a:lnTo>
                                      <a:pt x="23" y="28"/>
                                    </a:lnTo>
                                    <a:lnTo>
                                      <a:pt x="7" y="65"/>
                                    </a:lnTo>
                                    <a:lnTo>
                                      <a:pt x="0" y="94"/>
                                    </a:lnTo>
                                    <a:lnTo>
                                      <a:pt x="29" y="43"/>
                                    </a:lnTo>
                                    <a:lnTo>
                                      <a:pt x="29" y="71"/>
                                    </a:lnTo>
                                    <a:lnTo>
                                      <a:pt x="28" y="91"/>
                                    </a:lnTo>
                                    <a:lnTo>
                                      <a:pt x="52" y="46"/>
                                    </a:lnTo>
                                    <a:lnTo>
                                      <a:pt x="60" y="25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75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D1018D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71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970942" y="356552"/>
                                <a:ext cx="42863" cy="36513"/>
                              </a:xfrm>
                              <a:custGeom>
                                <a:avLst/>
                                <a:gdLst>
                                  <a:gd name="T0" fmla="*/ 0 w 54"/>
                                  <a:gd name="T1" fmla="*/ 0 h 46"/>
                                  <a:gd name="T2" fmla="*/ 22 w 54"/>
                                  <a:gd name="T3" fmla="*/ 11 h 46"/>
                                  <a:gd name="T4" fmla="*/ 52 w 54"/>
                                  <a:gd name="T5" fmla="*/ 31 h 46"/>
                                  <a:gd name="T6" fmla="*/ 54 w 54"/>
                                  <a:gd name="T7" fmla="*/ 46 h 46"/>
                                  <a:gd name="T8" fmla="*/ 28 w 54"/>
                                  <a:gd name="T9" fmla="*/ 33 h 46"/>
                                  <a:gd name="T10" fmla="*/ 1 w 54"/>
                                  <a:gd name="T11" fmla="*/ 26 h 46"/>
                                  <a:gd name="T12" fmla="*/ 0 w 54"/>
                                  <a:gd name="T13" fmla="*/ 0 h 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4" h="46">
                                    <a:moveTo>
                                      <a:pt x="0" y="0"/>
                                    </a:moveTo>
                                    <a:lnTo>
                                      <a:pt x="22" y="11"/>
                                    </a:lnTo>
                                    <a:lnTo>
                                      <a:pt x="52" y="31"/>
                                    </a:lnTo>
                                    <a:lnTo>
                                      <a:pt x="54" y="46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1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1AFC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B6F88A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72" name="Freeform 72"/>
                            <wps:cNvSpPr>
                              <a:spLocks/>
                            </wps:cNvSpPr>
                            <wps:spPr bwMode="auto">
                              <a:xfrm>
                                <a:off x="1882042" y="369252"/>
                                <a:ext cx="26988" cy="34925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0 h 45"/>
                                  <a:gd name="T2" fmla="*/ 34 w 34"/>
                                  <a:gd name="T3" fmla="*/ 19 h 45"/>
                                  <a:gd name="T4" fmla="*/ 21 w 34"/>
                                  <a:gd name="T5" fmla="*/ 29 h 45"/>
                                  <a:gd name="T6" fmla="*/ 0 w 34"/>
                                  <a:gd name="T7" fmla="*/ 45 h 45"/>
                                  <a:gd name="T8" fmla="*/ 13 w 34"/>
                                  <a:gd name="T9" fmla="*/ 19 h 45"/>
                                  <a:gd name="T10" fmla="*/ 17 w 34"/>
                                  <a:gd name="T11" fmla="*/ 15 h 45"/>
                                  <a:gd name="T12" fmla="*/ 24 w 34"/>
                                  <a:gd name="T13" fmla="*/ 9 h 45"/>
                                  <a:gd name="T14" fmla="*/ 31 w 34"/>
                                  <a:gd name="T15" fmla="*/ 2 h 45"/>
                                  <a:gd name="T16" fmla="*/ 34 w 34"/>
                                  <a:gd name="T17" fmla="*/ 0 h 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4" h="45">
                                    <a:moveTo>
                                      <a:pt x="34" y="0"/>
                                    </a:moveTo>
                                    <a:lnTo>
                                      <a:pt x="34" y="19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13" y="19"/>
                                    </a:lnTo>
                                    <a:lnTo>
                                      <a:pt x="17" y="15"/>
                                    </a:lnTo>
                                    <a:lnTo>
                                      <a:pt x="24" y="9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1AFC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5685B7" w14:textId="77777777" w:rsidR="00B76281" w:rsidRDefault="00B76281" w:rsidP="008C69D2"/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B2068" id="Group 1086" o:spid="_x0000_s1026" style="position:absolute;margin-left:-20.7pt;margin-top:-167.95pt;width:289.45pt;height:132.55pt;z-index:251654656;mso-height-relative:margin" coordorigin=",-190" coordsize="36760,126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27" type="#_x0000_t75" style="position:absolute;top:-190;width:36760;height:12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">
                  <v:imagedata r:id="rId10" o:title="" recolortarget="#203957 [1444]"/>
                </v:shape>
                <v:group id="Group 55" o:spid="_x0000_s1028" style="position:absolute;left:5683;top:1402;width:23005;height:9263" coordorigin="5683,1402" coordsize="23005,9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Picture 56" o:spid="_x0000_s1029" type="#_x0000_t75" style="position:absolute;left:5683;top:1402;width:13893;height: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">
                    <v:imagedata r:id="rId11" o:title="MP900439284[1]" recolortarget="#203957 [1444]"/>
                  </v:shape>
                  <v:group id="Group 57" o:spid="_x0000_s1030" style="position:absolute;left:11819;top:2740;width:16869;height:6588;rotation:-378593fd" coordorigin="11819,2740" coordsize="14954,6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">
                    <v:shape id="Freeform 58" o:spid="_x0000_s1031" style="position:absolute;left:18042;top:2803;width:2746;height:6525;visibility:visible;mso-wrap-style:square;v-text-anchor:top" coordsize="346,8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" adj="-11796480,,5400" path="m161,1l149,,139,r-9,2l122,5r-7,5l111,14r-2,7l110,28r26,45l156,74r7,13l141,105r-29,30l88,177,74,244,,274r28,12l103,286,83,398,63,453r28,6l76,511,63,554r-8,38l53,627r5,35l69,698r19,41l117,788r36,33l135,767,122,720r-5,-41l117,643r4,-32l131,583r14,-26l163,531r4,9l188,593r13,37l210,655r8,18l230,688r17,16l273,727r38,31l327,781r17,26l346,751,319,723,300,701,286,680,276,661r-7,-22l264,615r-7,-31l250,546r,-75l264,413r4,-118l309,401r26,23l296,264r-9,-61l267,133,203,88,190,65,184,49,179,34,172,17,161,1xe" fillcolor="#365f91 [2404]" stroked="f">
                      <v:stroke joinstyle="round"/>
                      <v:shadow on="t" color="#c6d9f1 [671]" opacity="26214f" origin="-.5,-.5" offset=".74836mm,.74836mm"/>
                      <v:formulas/>
                      <v:path arrowok="t" o:connecttype="custom" o:connectlocs="118269,0;103188,1589;91281,7947;86519,16689;107950,58014;129381,69140;88900,107287;58738,193911;22225,227289;65881,316298;72231,364775;50006,440273;42069,498288;54769,554713;92869,626237;107156,609548;92869,539613;96044,485572;115094,442658;132556,429147;159544,500672;173038,534845;196057,559481;246857,602396;273050,641337;253207,574581;227013,540408;213519,507824;203994,464115;198438,374312;212725,234442;265907,336960;227807,161328;161132,69935;146050,38941;136525,13510" o:connectangles="0,0,0,0,0,0,0,0,0,0,0,0,0,0,0,0,0,0,0,0,0,0,0,0,0,0,0,0,0,0,0,0,0,0,0,0" textboxrect="0,0,346,821"/>
                      <v:textbox>
                        <w:txbxContent>
                          <w:p w14:paraId="2FC0601B" w14:textId="77777777" w:rsidR="00B76281" w:rsidRDefault="00B76281" w:rsidP="008C69D2"/>
                        </w:txbxContent>
                      </v:textbox>
                    </v:shape>
                    <v:shape id="Freeform 59" o:spid="_x0000_s1032" style="position:absolute;left:11819;top:8343;width:14954;height:889;visibility:visible;mso-wrap-style:square;v-text-anchor:top" coordsize="1884,1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" adj="-11796480,,5400" path="m,49r39,4l77,58r38,4l154,66r37,3l230,74r37,3l304,79r37,4l378,86r36,2l450,91r37,2l522,95r35,1l592,98r34,2l660,101r34,1l726,103r33,l791,104r32,l853,104r31,l914,104r29,l972,103r27,-1l1027,101r26,-1l1079,98r41,-2l1162,93r42,-4l1246,86r43,-4l1332,78r44,-6l1420,68r44,-6l1511,57r46,-6l1604,44r48,-7l1701,31r51,-7l1802,16,1884,r-55,24l1802,28r-26,4l1752,36r-26,4l1701,43r-25,5l1652,51r-25,3l1603,58r-23,3l1556,63r-24,4l1509,70r-23,2l1463,76r-23,2l1418,82r-23,2l1373,86r-22,2l1328,91r-21,2l1284,95r-21,2l1241,98r-21,3l1198,102r-21,2l1155,105r-21,1l1112,108r-21,1l1066,110r-26,1l1013,111r-27,1l958,112r-29,1l901,113r-31,l841,112r-32,l777,112r-31,-1l714,110r-34,-1l647,108r-34,-2l579,105r-35,-2l509,102r-35,-2l438,97,403,95,366,93,329,89,292,87,256,84,218,82,180,78,143,75,104,71,67,67,28,63,,49xe" fillcolor="#003068" stroked="f">
                      <v:stroke joinstyle="round"/>
                      <v:formulas/>
                      <v:path arrowok="t" o:connecttype="custom" o:connectlocs="30956,41696;91281,48777;151606,54284;211931,60578;270669,65298;328613,69232;386556,73165;442119,75526;496888,78673;550863,80246;602456,81033;653256,81819;701675,81819;748506,81819;792956,80246;835819,78673;889000,75526;955675,70019;1023144,64512;1092200,56644;1162050,48777;1235869,40123;1311275,29109;1390650,18881;1495425,0;1430338,22028;1390650,28322;1350169,33829;1311275,40123;1272381,45630;1235075,49564;1197769,55071;1161256,59791;1125538,64512;1089819,67658;1054100,71592;1019175,74739;985044,77099;950913,80246;916781,82606;882650,84966;846138,86540;804069,87327;760413,88113;715169,88900;667544,88113;616744,88113;566738,86540;513556,84966;459581,82606;404019,80246;347663,76312;290513,73165;231775,68445;173038,64512;113506,59004;53181,52711;0,38550" o:connectangles="0,0,0,0,0,0,0,0,0,0,0,0,0,0,0,0,0,0,0,0,0,0,0,0,0,0,0,0,0,0,0,0,0,0,0,0,0,0,0,0,0,0,0,0,0,0,0,0,0,0,0,0,0,0,0,0,0,0" textboxrect="0,0,1884,113"/>
                      <v:textbox>
                        <w:txbxContent>
                          <w:p w14:paraId="16B6A88A" w14:textId="77777777" w:rsidR="00B76281" w:rsidRDefault="00B76281" w:rsidP="008C69D2"/>
                        </w:txbxContent>
                      </v:textbox>
                    </v:shape>
                    <v:shape id="Freeform 60" o:spid="_x0000_s1033" style="position:absolute;left:18947;top:2962;width:333;height:444;visibility:visible;mso-wrap-style:square;v-text-anchor:top" coordsize="41,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" adj="-11796480,,5400" path="m,14l4,24r3,4l11,40,24,55,37,52r4,-8l32,26,33,16,23,,12,7,11,8,6,11,3,14,,14xe" fillcolor="#d1682b" stroked="f">
                      <v:stroke joinstyle="round"/>
                      <v:formulas/>
                      <v:path arrowok="t" o:connecttype="custom" o:connectlocs="0,11315;3252,19396;5692,22629;8944,32327;19515,44450;30086,42025;33338,35560;26020,21013;26833,12931;18702,0;9757,5657;8944,6465;4879,8890;2439,11315;0,11315" o:connectangles="0,0,0,0,0,0,0,0,0,0,0,0,0,0,0" textboxrect="0,0,41,55"/>
                      <v:textbox>
                        <w:txbxContent>
                          <w:p w14:paraId="759A6620" w14:textId="77777777" w:rsidR="00B76281" w:rsidRDefault="00B76281" w:rsidP="008C69D2"/>
                        </w:txbxContent>
                      </v:textbox>
                    </v:shape>
                    <v:shape id="Freeform 61" o:spid="_x0000_s1034" style="position:absolute;left:19280;top:3009;width:111;height:191;visibility:visible;mso-wrap-style:square;v-text-anchor:top" coordsize="1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" adj="-11796480,,5400" path="m,4l5,r9,8l12,18,6,24,1,20r,-2l1,12,,8,,4xe" fillcolor="#d1682b" stroked="f">
                      <v:stroke joinstyle="round"/>
                      <v:formulas/>
                      <v:path arrowok="t" o:connecttype="custom" o:connectlocs="0,3175;3969,0;11113,6350;9525,14288;4763,19050;794,15875;794,14288;794,9525;0,6350;0,3175" o:connectangles="0,0,0,0,0,0,0,0,0,0" textboxrect="0,0,14,24"/>
                      <v:textbox>
                        <w:txbxContent>
                          <w:p w14:paraId="7E879736" w14:textId="77777777" w:rsidR="00B76281" w:rsidRDefault="00B76281" w:rsidP="008C69D2"/>
                        </w:txbxContent>
                      </v:textbox>
                    </v:shape>
                    <v:shape id="Freeform 62" o:spid="_x0000_s1035" style="position:absolute;left:19423;top:3486;width:191;height:301;visibility:visible;mso-wrap-style:square;v-text-anchor:top" coordsize="24,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" adj="-11796480,,5400" path="m23,l,14,6,38,24,10,23,xe" fillcolor="#c9e8e8" stroked="f">
                      <v:stroke joinstyle="round"/>
                      <v:formulas/>
                      <v:path arrowok="t" o:connecttype="custom" o:connectlocs="18256,0;0,11113;4763,30163;19050,7938;18256,0" o:connectangles="0,0,0,0,0" textboxrect="0,0,24,38"/>
                      <v:textbox>
                        <w:txbxContent>
                          <w:p w14:paraId="30B442A7" w14:textId="77777777" w:rsidR="00B76281" w:rsidRDefault="00B76281" w:rsidP="008C69D2"/>
                        </w:txbxContent>
                      </v:textbox>
                    </v:shape>
                    <v:shape id="Freeform 63" o:spid="_x0000_s1036" style="position:absolute;left:19249;top:3517;width:111;height:223;visibility:visible;mso-wrap-style:square;v-text-anchor:top" coordsize="12,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" adj="-11796480,,5400" path="m12,13l,27,,10,12,r,13xe" fillcolor="#c9e8e8" stroked="f">
                      <v:stroke joinstyle="round"/>
                      <v:formulas/>
                      <v:path arrowok="t" o:connecttype="custom" o:connectlocs="11113,10701;0,22225;0,8231;11113,0;11113,10701" o:connectangles="0,0,0,0,0" textboxrect="0,0,12,27"/>
                      <v:textbox>
                        <w:txbxContent>
                          <w:p w14:paraId="268728DC" w14:textId="77777777" w:rsidR="00B76281" w:rsidRDefault="00B76281" w:rsidP="008C69D2"/>
                        </w:txbxContent>
                      </v:textbox>
                    </v:shape>
                    <v:shape id="Freeform 64" o:spid="_x0000_s1037" style="position:absolute;left:19264;top:3756;width:239;height:2111;visibility:visible;mso-wrap-style:square;v-text-anchor:top" coordsize="29,2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" adj="-11796480,,5400" path="m19,l14,12r1,38l15,130,,265,22,169,29,58r,-40l28,15,26,9,23,3,19,xe" fillcolor="#c9e8e8" stroked="f">
                      <v:stroke joinstyle="round"/>
                      <v:formulas/>
                      <v:path arrowok="t" o:connecttype="custom" o:connectlocs="15602,0;11496,9561;12317,39837;12317,103577;0,211138;18065,134650;23813,46211;23813,14341;22992,11951;21350,7171;18886,2390;15602,0" o:connectangles="0,0,0,0,0,0,0,0,0,0,0,0" textboxrect="0,0,29,265"/>
                      <v:textbox>
                        <w:txbxContent>
                          <w:p w14:paraId="2439F087" w14:textId="77777777" w:rsidR="00B76281" w:rsidRDefault="00B76281" w:rsidP="008C69D2"/>
                        </w:txbxContent>
                      </v:textbox>
                    </v:shape>
                    <v:shape id="Freeform 65" o:spid="_x0000_s1038" style="position:absolute;left:19106;top:3740;width:206;height:2190;visibility:visible;mso-wrap-style:square;v-text-anchor:top" coordsize="27,2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" adj="-11796480,,5400" path="m25,r2,12l19,129,8,205,4,275,,206,4,68,19,7,25,xe" fillcolor="#c9e8e8" stroked="f">
                      <v:stroke joinstyle="round"/>
                      <v:formulas/>
                      <v:path arrowok="t" o:connecttype="custom" o:connectlocs="19109,0;20638,9560;14523,102766;6115,163310;3057,219075;0,164107;3057,54171;14523,5576;19109,0" o:connectangles="0,0,0,0,0,0,0,0,0" textboxrect="0,0,27,275"/>
                      <v:textbox>
                        <w:txbxContent>
                          <w:p w14:paraId="25209790" w14:textId="77777777" w:rsidR="00B76281" w:rsidRDefault="00B76281" w:rsidP="008C69D2"/>
                        </w:txbxContent>
                      </v:textbox>
                    </v:shape>
                    <v:shape id="Freeform 66" o:spid="_x0000_s1039" style="position:absolute;left:14327;top:2740;width:11335;height:5508;visibility:visible;mso-wrap-style:square;v-text-anchor:top" coordsize="1429,6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" adj="-11796480,,5400" path="m522,295l913,473r516,211l1419,694,846,459,490,295,,9,11,,406,230r6,3l426,241r20,10l468,262r23,12l509,285r11,8l522,295xe" fillcolor="#003068" stroked="f">
                      <v:stroke joinstyle="round"/>
                      <v:formulas/>
                      <v:path arrowok="t" o:connecttype="custom" o:connectlocs="414048,234156;724187,375444;1133475,542925;1125543,550863;671043,364332;388665,234156;0,7144;8725,0;322037,182563;326796,184944;337901,191294;353765,199231;371215,207963;389459,217488;403736,226219;412461,232569;414048,234156" o:connectangles="0,0,0,0,0,0,0,0,0,0,0,0,0,0,0,0,0" textboxrect="0,0,1429,694"/>
                      <v:textbox>
                        <w:txbxContent>
                          <w:p w14:paraId="6EAA34FD" w14:textId="77777777" w:rsidR="00B76281" w:rsidRDefault="00B76281" w:rsidP="008C69D2"/>
                        </w:txbxContent>
                      </v:textbox>
                    </v:shape>
                    <v:shape id="Freeform 67" o:spid="_x0000_s1040" style="position:absolute;left:17931;top:4803;width:333;height:350;visibility:visible;mso-wrap-style:square;v-text-anchor:top" coordsize="42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" adj="-11796480,,5400" path="m37,17l7,,,25,34,43,42,27,37,17xe" fillcolor="#d1682b" stroked="f">
                      <v:stroke joinstyle="round"/>
                      <v:formulas/>
                      <v:path arrowok="t" o:connecttype="custom" o:connectlocs="29369,13808;5556,0;0,20305;26988,34925;33338,21930;29369,13808" o:connectangles="0,0,0,0,0,0" textboxrect="0,0,42,43"/>
                      <v:textbox>
                        <w:txbxContent>
                          <w:p w14:paraId="617B957D" w14:textId="77777777" w:rsidR="00B76281" w:rsidRDefault="00B76281" w:rsidP="008C69D2"/>
                        </w:txbxContent>
                      </v:textbox>
                    </v:shape>
                    <v:shape id="Freeform 68" o:spid="_x0000_s1041" style="position:absolute;left:20534;top:6042;width:270;height:269;visibility:visible;mso-wrap-style:square;v-text-anchor:top" coordsize="34,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" adj="-11796480,,5400" path="m7,l25,r9,20l33,33,,18,7,xe" fillcolor="#d1682b" stroked="f">
                      <v:stroke joinstyle="round"/>
                      <v:formulas/>
                      <v:path arrowok="t" o:connecttype="custom" o:connectlocs="5556,0;19844,0;26988,16356;26194,26988;0,14721;5556,0" o:connectangles="0,0,0,0,0,0" textboxrect="0,0,34,33"/>
                      <v:textbox>
                        <w:txbxContent>
                          <w:p w14:paraId="1C3CF2CE" w14:textId="77777777" w:rsidR="00B76281" w:rsidRDefault="00B76281" w:rsidP="008C69D2"/>
                        </w:txbxContent>
                      </v:textbox>
                    </v:shape>
                    <v:shape id="Freeform 69" o:spid="_x0000_s1042" style="position:absolute;left:19630;top:3533;width:809;height:1588;visibility:visible;mso-wrap-style:square;v-text-anchor:top" coordsize="101,1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" adj="-11796480,,5400" path="m7,l19,6r10,5l37,15r8,5l51,25r7,6l66,39r9,10l83,98r18,101l68,70,54,65,33,75,3,50,,23,7,xe" fillcolor="#007589" stroked="f">
                      <v:stroke joinstyle="round"/>
                      <v:formulas/>
                      <v:path arrowok="t" o:connecttype="custom" o:connectlocs="5611,0;15231,4786;23247,8775;29660,11966;36073,15955;40882,19943;46494,24730;52907,31112;60121,39089;66534,78178;80963,158750;54510,55842;43287,51853;26453,59830;2405,39887;0,18348;5611,0" o:connectangles="0,0,0,0,0,0,0,0,0,0,0,0,0,0,0,0,0" textboxrect="0,0,101,199"/>
                      <v:textbox>
                        <w:txbxContent>
                          <w:p w14:paraId="2E1F0C91" w14:textId="77777777" w:rsidR="00B76281" w:rsidRDefault="00B76281" w:rsidP="008C69D2"/>
                        </w:txbxContent>
                      </v:textbox>
                    </v:shape>
                    <v:shape id="Freeform 70" o:spid="_x0000_s1043" style="position:absolute;left:18709;top:3660;width:476;height:731;visibility:visible;mso-wrap-style:square;v-text-anchor:top" coordsize="60,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" adj="-11796480,,5400" path="m56,l23,28,7,65,,94,29,43r,28l28,91,52,46,60,25,56,xe" fillcolor="#007589" stroked="f">
                      <v:stroke joinstyle="round"/>
                      <v:formulas/>
                      <v:path arrowok="t" o:connecttype="custom" o:connectlocs="44450,0;18256,21752;5556,50496;0,73025;23019,33405;23019,55157;22225,70694;41275,35736;47625,19422;44450,0" o:connectangles="0,0,0,0,0,0,0,0,0,0" textboxrect="0,0,60,94"/>
                      <v:textbox>
                        <w:txbxContent>
                          <w:p w14:paraId="2CD1018D" w14:textId="77777777" w:rsidR="00B76281" w:rsidRDefault="00B76281" w:rsidP="008C69D2"/>
                        </w:txbxContent>
                      </v:textbox>
                    </v:shape>
                    <v:shape id="Freeform 71" o:spid="_x0000_s1044" style="position:absolute;left:19709;top:3565;width:429;height:365;visibility:visible;mso-wrap-style:square;v-text-anchor:top" coordsize="54,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" adj="-11796480,,5400" path="m,l22,11,52,31r2,15l28,33,1,26,,xe" fillcolor="#91afc1" stroked="f">
                      <v:stroke joinstyle="round"/>
                      <v:formulas/>
                      <v:path arrowok="t" o:connecttype="custom" o:connectlocs="0,0;17463,8731;41275,24607;42863,36513;22225,26194;794,20638;0,0" o:connectangles="0,0,0,0,0,0,0" textboxrect="0,0,54,46"/>
                      <v:textbox>
                        <w:txbxContent>
                          <w:p w14:paraId="3DB6F88A" w14:textId="77777777" w:rsidR="00B76281" w:rsidRDefault="00B76281" w:rsidP="008C69D2"/>
                        </w:txbxContent>
                      </v:textbox>
                    </v:shape>
                    <v:shape id="Freeform 72" o:spid="_x0000_s1045" style="position:absolute;left:18820;top:3692;width:270;height:349;visibility:visible;mso-wrap-style:square;v-text-anchor:top" coordsize="34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" adj="-11796480,,5400" path="m34,r,19l21,29,,45,13,19r4,-4l24,9,31,2,34,xe" fillcolor="#91afc1" stroked="f">
                      <v:stroke joinstyle="round"/>
                      <v:formulas/>
                      <v:path arrowok="t" o:connecttype="custom" o:connectlocs="26988,0;26988,14746;16669,22507;0,34925;10319,14746;13494,11642;19050,6985;24607,1552;26988,0" o:connectangles="0,0,0,0,0,0,0,0,0" textboxrect="0,0,34,45"/>
                      <v:textbox>
                        <w:txbxContent>
                          <w:p w14:paraId="7F5685B7" w14:textId="77777777" w:rsidR="00B76281" w:rsidRDefault="00B76281" w:rsidP="008C69D2"/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0A1B47" w:rsidRPr="00906AF4" w14:paraId="07FE38A9" w14:textId="77777777" w:rsidTr="00201422">
        <w:tc>
          <w:tcPr>
            <w:tcW w:w="9854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2819FCA6" w14:textId="77777777" w:rsidR="000A1B47" w:rsidRPr="00201422" w:rsidRDefault="000A1B47" w:rsidP="00201422">
            <w:pPr>
              <w:tabs>
                <w:tab w:val="left" w:pos="4536"/>
              </w:tabs>
              <w:rPr>
                <w:b/>
                <w:szCs w:val="22"/>
              </w:rPr>
            </w:pPr>
            <w:r w:rsidRPr="00201422">
              <w:rPr>
                <w:b/>
                <w:sz w:val="22"/>
                <w:szCs w:val="22"/>
              </w:rPr>
              <w:t>Unit standard</w:t>
            </w:r>
            <w:r w:rsidRPr="00201422">
              <w:rPr>
                <w:sz w:val="22"/>
                <w:szCs w:val="22"/>
              </w:rPr>
              <w:tab/>
            </w:r>
            <w:r w:rsidRPr="00201422">
              <w:rPr>
                <w:b/>
                <w:sz w:val="22"/>
                <w:szCs w:val="22"/>
              </w:rPr>
              <w:t>28091</w:t>
            </w:r>
          </w:p>
        </w:tc>
      </w:tr>
      <w:tr w:rsidR="000A1B47" w:rsidRPr="00906AF4" w14:paraId="5FC81DD3" w14:textId="77777777" w:rsidTr="00201422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3ED06264" w14:textId="77777777" w:rsidR="000A1B47" w:rsidRPr="00201422" w:rsidRDefault="000A1B47" w:rsidP="00330794">
            <w:pPr>
              <w:rPr>
                <w:b/>
                <w:szCs w:val="22"/>
              </w:rPr>
            </w:pPr>
            <w:r w:rsidRPr="00201422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5B5B7C9B" w14:textId="77777777" w:rsidR="000A1B47" w:rsidRPr="00201422" w:rsidRDefault="00E041BA" w:rsidP="00E041BA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Explain</w:t>
            </w:r>
            <w:r w:rsidRPr="00201422">
              <w:rPr>
                <w:sz w:val="22"/>
                <w:szCs w:val="22"/>
              </w:rPr>
              <w:t xml:space="preserve"> </w:t>
            </w:r>
            <w:r w:rsidR="000A1B47" w:rsidRPr="00201422">
              <w:rPr>
                <w:sz w:val="22"/>
                <w:szCs w:val="22"/>
              </w:rPr>
              <w:t>risks and risk management strategies for personal finances</w:t>
            </w:r>
          </w:p>
        </w:tc>
      </w:tr>
      <w:tr w:rsidR="000A1B47" w:rsidRPr="00906AF4" w14:paraId="096099E9" w14:textId="77777777" w:rsidTr="00201422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1B2D077D" w14:textId="77777777" w:rsidR="000A1B47" w:rsidRPr="00201422" w:rsidRDefault="000A1B47" w:rsidP="00330794">
            <w:pPr>
              <w:rPr>
                <w:b/>
                <w:szCs w:val="22"/>
              </w:rPr>
            </w:pPr>
            <w:r w:rsidRPr="00201422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2985061A" w14:textId="77777777" w:rsidR="000A1B47" w:rsidRPr="00201422" w:rsidRDefault="000A1B47" w:rsidP="00330794">
            <w:pPr>
              <w:rPr>
                <w:szCs w:val="22"/>
              </w:rPr>
            </w:pPr>
            <w:r w:rsidRPr="00201422">
              <w:rPr>
                <w:sz w:val="22"/>
                <w:szCs w:val="22"/>
              </w:rPr>
              <w:t>1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6F47D60E" w14:textId="77777777" w:rsidR="000A1B47" w:rsidRPr="00201422" w:rsidRDefault="000A1B47" w:rsidP="00330794">
            <w:pPr>
              <w:rPr>
                <w:b/>
                <w:szCs w:val="22"/>
              </w:rPr>
            </w:pPr>
            <w:r w:rsidRPr="00201422">
              <w:rPr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1EBC349" w14:textId="77777777" w:rsidR="000A1B47" w:rsidRPr="00201422" w:rsidRDefault="000A1B47" w:rsidP="00330794">
            <w:pPr>
              <w:rPr>
                <w:szCs w:val="22"/>
              </w:rPr>
            </w:pPr>
            <w:r w:rsidRPr="00201422">
              <w:rPr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3CAF8616" w14:textId="77777777" w:rsidR="000A1B47" w:rsidRPr="00201422" w:rsidRDefault="000A1B47" w:rsidP="00330794">
            <w:pPr>
              <w:rPr>
                <w:b/>
                <w:szCs w:val="22"/>
              </w:rPr>
            </w:pPr>
            <w:r w:rsidRPr="00201422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4B7C72B" w14:textId="77777777" w:rsidR="000A1B47" w:rsidRPr="00201422" w:rsidRDefault="00E041BA" w:rsidP="00330794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59FD3897" w14:textId="77777777" w:rsidR="000A1B47" w:rsidRPr="00906AF4" w:rsidRDefault="000A1B47" w:rsidP="007C7C33">
      <w:pPr>
        <w:rPr>
          <w:sz w:val="22"/>
          <w:szCs w:val="22"/>
        </w:rPr>
      </w:pPr>
    </w:p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0A1B47" w:rsidRPr="00DB292E" w14:paraId="1D94C53C" w14:textId="77777777" w:rsidTr="00201422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2F2F2"/>
          </w:tcPr>
          <w:p w14:paraId="6270D47E" w14:textId="77777777" w:rsidR="000A1B47" w:rsidRPr="00201422" w:rsidRDefault="000A1B47" w:rsidP="00201422">
            <w:pPr>
              <w:spacing w:before="120" w:after="120"/>
              <w:jc w:val="center"/>
              <w:rPr>
                <w:b/>
                <w:szCs w:val="24"/>
              </w:rPr>
            </w:pPr>
            <w:r w:rsidRPr="00201422">
              <w:rPr>
                <w:b/>
                <w:szCs w:val="24"/>
              </w:rPr>
              <w:t>Student guidelines</w:t>
            </w:r>
          </w:p>
        </w:tc>
      </w:tr>
    </w:tbl>
    <w:p w14:paraId="6F5F5201" w14:textId="77777777" w:rsidR="000A1B47" w:rsidRPr="008849B1" w:rsidRDefault="000A1B47" w:rsidP="008C637D">
      <w:pPr>
        <w:rPr>
          <w:sz w:val="22"/>
          <w:szCs w:val="22"/>
        </w:rPr>
      </w:pPr>
    </w:p>
    <w:p w14:paraId="618A20DF" w14:textId="45709040" w:rsidR="00564FA7" w:rsidRPr="008849B1" w:rsidRDefault="00424904" w:rsidP="00564FA7">
      <w:pPr>
        <w:pStyle w:val="BodyText"/>
        <w:spacing w:after="0" w:line="360" w:lineRule="auto"/>
        <w:rPr>
          <w:rFonts w:ascii="Arial" w:eastAsiaTheme="minorHAnsi" w:hAnsi="Arial" w:cs="Arial"/>
          <w:kern w:val="24"/>
          <w:sz w:val="22"/>
          <w:szCs w:val="22"/>
          <w:lang w:val="en-US" w:eastAsia="ja-JP"/>
          <w14:ligatures w14:val="standardContextual"/>
        </w:rPr>
      </w:pPr>
      <w:r w:rsidRPr="008849B1">
        <w:rPr>
          <w:rFonts w:ascii="Arial" w:eastAsiaTheme="minorHAnsi" w:hAnsi="Arial" w:cs="Arial"/>
          <w:kern w:val="24"/>
          <w:sz w:val="22"/>
          <w:szCs w:val="22"/>
          <w:lang w:val="en-US" w:eastAsia="ja-JP"/>
          <w14:ligatures w14:val="standardContextual"/>
        </w:rPr>
        <w:t>For the given scenarios, y</w:t>
      </w:r>
      <w:r w:rsidR="00564FA7" w:rsidRPr="008849B1">
        <w:rPr>
          <w:rFonts w:ascii="Arial" w:eastAsiaTheme="minorHAnsi" w:hAnsi="Arial" w:cs="Arial"/>
          <w:kern w:val="24"/>
          <w:sz w:val="22"/>
          <w:szCs w:val="22"/>
          <w:lang w:val="en-US" w:eastAsia="ja-JP"/>
          <w14:ligatures w14:val="standardContextual"/>
        </w:rPr>
        <w:t xml:space="preserve">ou will be assessed on how well you </w:t>
      </w:r>
      <w:r w:rsidR="00192DFB" w:rsidRPr="008849B1">
        <w:rPr>
          <w:rFonts w:ascii="Arial" w:eastAsiaTheme="minorHAnsi" w:hAnsi="Arial" w:cs="Arial"/>
          <w:kern w:val="24"/>
          <w:sz w:val="22"/>
          <w:szCs w:val="22"/>
          <w:lang w:val="en-US" w:eastAsia="ja-JP"/>
          <w14:ligatures w14:val="standardContextual"/>
        </w:rPr>
        <w:t>explain</w:t>
      </w:r>
      <w:r w:rsidRPr="008849B1">
        <w:rPr>
          <w:rFonts w:ascii="Arial" w:eastAsiaTheme="minorHAnsi" w:hAnsi="Arial" w:cs="Arial"/>
          <w:kern w:val="24"/>
          <w:sz w:val="22"/>
          <w:szCs w:val="22"/>
          <w:lang w:val="en-US" w:eastAsia="ja-JP"/>
          <w14:ligatures w14:val="standardContextual"/>
        </w:rPr>
        <w:t>:</w:t>
      </w:r>
      <w:r w:rsidR="00C466AC" w:rsidRPr="008849B1">
        <w:rPr>
          <w:rFonts w:cs="Arial"/>
          <w:sz w:val="22"/>
          <w:szCs w:val="22"/>
        </w:rPr>
        <w:t xml:space="preserve"> </w:t>
      </w:r>
    </w:p>
    <w:p w14:paraId="0B1C018D" w14:textId="50BB1EE3" w:rsidR="00564FA7" w:rsidRPr="008849B1" w:rsidRDefault="00424904" w:rsidP="00564FA7">
      <w:pPr>
        <w:numPr>
          <w:ilvl w:val="0"/>
          <w:numId w:val="18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8849B1">
        <w:rPr>
          <w:rFonts w:cs="Arial"/>
          <w:sz w:val="22"/>
          <w:szCs w:val="22"/>
        </w:rPr>
        <w:t>T</w:t>
      </w:r>
      <w:r w:rsidR="00564FA7" w:rsidRPr="008849B1">
        <w:rPr>
          <w:rFonts w:cs="Arial"/>
          <w:sz w:val="22"/>
          <w:szCs w:val="22"/>
        </w:rPr>
        <w:t xml:space="preserve">he risks </w:t>
      </w:r>
      <w:r w:rsidRPr="008849B1">
        <w:rPr>
          <w:rFonts w:cs="Arial"/>
          <w:sz w:val="22"/>
          <w:szCs w:val="22"/>
        </w:rPr>
        <w:t>to</w:t>
      </w:r>
      <w:r w:rsidR="00564FA7" w:rsidRPr="008849B1">
        <w:rPr>
          <w:rFonts w:cs="Arial"/>
          <w:sz w:val="22"/>
          <w:szCs w:val="22"/>
        </w:rPr>
        <w:t xml:space="preserve"> personal assets</w:t>
      </w:r>
      <w:r w:rsidR="00E6377B" w:rsidRPr="008849B1">
        <w:rPr>
          <w:rFonts w:cs="Arial"/>
          <w:sz w:val="22"/>
          <w:szCs w:val="22"/>
        </w:rPr>
        <w:t xml:space="preserve"> and impacts on personal finances</w:t>
      </w:r>
      <w:r w:rsidR="00564FA7" w:rsidRPr="008849B1">
        <w:rPr>
          <w:rFonts w:cs="Arial"/>
          <w:sz w:val="22"/>
          <w:szCs w:val="22"/>
        </w:rPr>
        <w:t>.</w:t>
      </w:r>
    </w:p>
    <w:p w14:paraId="2084207F" w14:textId="5170ED60" w:rsidR="00424904" w:rsidRPr="008849B1" w:rsidRDefault="00424904" w:rsidP="00564FA7">
      <w:pPr>
        <w:numPr>
          <w:ilvl w:val="0"/>
          <w:numId w:val="18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8849B1">
        <w:rPr>
          <w:rFonts w:cs="Arial"/>
          <w:sz w:val="22"/>
          <w:szCs w:val="22"/>
        </w:rPr>
        <w:t>Examples of risks to assets.</w:t>
      </w:r>
    </w:p>
    <w:p w14:paraId="4C743F56" w14:textId="77777777" w:rsidR="000F0F94" w:rsidRPr="008849B1" w:rsidRDefault="000F0F94" w:rsidP="00564FA7">
      <w:pPr>
        <w:numPr>
          <w:ilvl w:val="0"/>
          <w:numId w:val="18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8849B1">
        <w:rPr>
          <w:rFonts w:cs="Arial"/>
          <w:sz w:val="22"/>
          <w:szCs w:val="22"/>
        </w:rPr>
        <w:t>The causes and consequences of each risk</w:t>
      </w:r>
      <w:r w:rsidR="00A04AC1" w:rsidRPr="008849B1">
        <w:rPr>
          <w:rFonts w:cs="Arial"/>
          <w:sz w:val="22"/>
          <w:szCs w:val="22"/>
        </w:rPr>
        <w:t>.</w:t>
      </w:r>
    </w:p>
    <w:p w14:paraId="22AE9A2A" w14:textId="77777777" w:rsidR="00564FA7" w:rsidRPr="008849B1" w:rsidRDefault="00E67A92" w:rsidP="00564FA7">
      <w:pPr>
        <w:numPr>
          <w:ilvl w:val="0"/>
          <w:numId w:val="18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8849B1">
        <w:rPr>
          <w:rFonts w:cs="Arial"/>
          <w:sz w:val="22"/>
          <w:szCs w:val="22"/>
        </w:rPr>
        <w:t xml:space="preserve">Strategies </w:t>
      </w:r>
      <w:r w:rsidR="00A04AC1" w:rsidRPr="008849B1">
        <w:rPr>
          <w:rFonts w:cs="Arial"/>
          <w:sz w:val="22"/>
          <w:szCs w:val="22"/>
        </w:rPr>
        <w:t>to manage the risks.</w:t>
      </w:r>
    </w:p>
    <w:p w14:paraId="1F5D0185" w14:textId="7F27814A" w:rsidR="00564FA7" w:rsidRPr="008849B1" w:rsidRDefault="00564FA7" w:rsidP="00564FA7">
      <w:pPr>
        <w:numPr>
          <w:ilvl w:val="0"/>
          <w:numId w:val="18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8849B1">
        <w:rPr>
          <w:rFonts w:cs="Arial"/>
          <w:sz w:val="22"/>
          <w:szCs w:val="22"/>
        </w:rPr>
        <w:t xml:space="preserve">How each </w:t>
      </w:r>
      <w:r w:rsidR="00192DFB" w:rsidRPr="008849B1">
        <w:rPr>
          <w:rFonts w:cs="Arial"/>
          <w:sz w:val="22"/>
          <w:szCs w:val="22"/>
        </w:rPr>
        <w:t xml:space="preserve">risk </w:t>
      </w:r>
      <w:r w:rsidRPr="008849B1">
        <w:rPr>
          <w:rFonts w:cs="Arial"/>
          <w:sz w:val="22"/>
          <w:szCs w:val="22"/>
        </w:rPr>
        <w:t>management strate</w:t>
      </w:r>
      <w:r w:rsidR="00C347F6" w:rsidRPr="008849B1">
        <w:rPr>
          <w:rFonts w:cs="Arial"/>
          <w:sz w:val="22"/>
          <w:szCs w:val="22"/>
        </w:rPr>
        <w:t xml:space="preserve">gy minimises </w:t>
      </w:r>
      <w:r w:rsidRPr="008849B1">
        <w:rPr>
          <w:rFonts w:cs="Arial"/>
          <w:sz w:val="22"/>
          <w:szCs w:val="22"/>
        </w:rPr>
        <w:t>the risk</w:t>
      </w:r>
      <w:r w:rsidR="00B969C6" w:rsidRPr="008849B1">
        <w:rPr>
          <w:rFonts w:cs="Arial"/>
          <w:sz w:val="22"/>
          <w:szCs w:val="22"/>
        </w:rPr>
        <w:t xml:space="preserve"> to personal finances</w:t>
      </w:r>
      <w:r w:rsidR="00A04AC1" w:rsidRPr="008849B1">
        <w:rPr>
          <w:rFonts w:cs="Arial"/>
          <w:sz w:val="22"/>
          <w:szCs w:val="22"/>
        </w:rPr>
        <w:t>.</w:t>
      </w:r>
    </w:p>
    <w:p w14:paraId="4E101100" w14:textId="5646E5AF" w:rsidR="00564FA7" w:rsidRPr="008849B1" w:rsidRDefault="00B969C6" w:rsidP="00564FA7">
      <w:pPr>
        <w:numPr>
          <w:ilvl w:val="0"/>
          <w:numId w:val="18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8849B1">
        <w:rPr>
          <w:rFonts w:cs="Arial"/>
          <w:sz w:val="22"/>
          <w:szCs w:val="22"/>
        </w:rPr>
        <w:t>The j</w:t>
      </w:r>
      <w:r w:rsidR="00564FA7" w:rsidRPr="008849B1">
        <w:rPr>
          <w:rFonts w:cs="Arial"/>
          <w:sz w:val="22"/>
          <w:szCs w:val="22"/>
        </w:rPr>
        <w:t>ustif</w:t>
      </w:r>
      <w:r w:rsidRPr="008849B1">
        <w:rPr>
          <w:rFonts w:cs="Arial"/>
          <w:sz w:val="22"/>
          <w:szCs w:val="22"/>
        </w:rPr>
        <w:t>ication for</w:t>
      </w:r>
      <w:r w:rsidR="00564FA7" w:rsidRPr="008849B1">
        <w:rPr>
          <w:rFonts w:cs="Arial"/>
          <w:sz w:val="22"/>
          <w:szCs w:val="22"/>
        </w:rPr>
        <w:t xml:space="preserve"> </w:t>
      </w:r>
      <w:r w:rsidR="00424904" w:rsidRPr="008849B1">
        <w:rPr>
          <w:rFonts w:cs="Arial"/>
          <w:sz w:val="22"/>
          <w:szCs w:val="22"/>
        </w:rPr>
        <w:t>using selected strategies to minimise impact on future personal finances</w:t>
      </w:r>
      <w:r w:rsidR="00A04AC1" w:rsidRPr="008849B1">
        <w:rPr>
          <w:rFonts w:cs="Arial"/>
          <w:sz w:val="22"/>
          <w:szCs w:val="22"/>
        </w:rPr>
        <w:t>.</w:t>
      </w:r>
    </w:p>
    <w:p w14:paraId="596903FE" w14:textId="77777777" w:rsidR="000A1B47" w:rsidRPr="008849B1" w:rsidRDefault="000A1B47" w:rsidP="00AC6113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1985"/>
        <w:gridCol w:w="7654"/>
      </w:tblGrid>
      <w:tr w:rsidR="000A1B47" w:rsidRPr="008849B1" w14:paraId="024CEED7" w14:textId="77777777" w:rsidTr="007A1E73">
        <w:tc>
          <w:tcPr>
            <w:tcW w:w="9639" w:type="dxa"/>
            <w:gridSpan w:val="2"/>
            <w:vAlign w:val="center"/>
          </w:tcPr>
          <w:p w14:paraId="2CCAFCB1" w14:textId="77777777" w:rsidR="000A1B47" w:rsidRPr="008849B1" w:rsidRDefault="000A1B47" w:rsidP="004368A3">
            <w:pPr>
              <w:pStyle w:val="Section"/>
              <w:spacing w:before="120" w:after="12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8849B1">
              <w:rPr>
                <w:rFonts w:ascii="Arial" w:hAnsi="Arial" w:cs="Arial"/>
                <w:color w:val="808080"/>
                <w:sz w:val="22"/>
                <w:szCs w:val="22"/>
              </w:rPr>
              <w:t>AWARD of Grades</w:t>
            </w:r>
          </w:p>
        </w:tc>
      </w:tr>
      <w:tr w:rsidR="000A1B47" w:rsidRPr="008849B1" w14:paraId="5CB455AB" w14:textId="77777777" w:rsidTr="007A1E73">
        <w:tc>
          <w:tcPr>
            <w:tcW w:w="1985" w:type="dxa"/>
            <w:vAlign w:val="center"/>
          </w:tcPr>
          <w:p w14:paraId="5C736E18" w14:textId="77777777" w:rsidR="000A1B47" w:rsidRPr="008849B1" w:rsidRDefault="00B84116" w:rsidP="004368A3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8849B1">
              <w:rPr>
                <w:noProof/>
                <w:sz w:val="22"/>
                <w:szCs w:val="22"/>
                <w:lang w:eastAsia="en-NZ"/>
              </w:rPr>
              <w:drawing>
                <wp:anchor distT="0" distB="0" distL="114300" distR="114300" simplePos="0" relativeHeight="251652096" behindDoc="0" locked="0" layoutInCell="1" allowOverlap="1" wp14:anchorId="1C76621F" wp14:editId="049EEDCC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-335915</wp:posOffset>
                  </wp:positionV>
                  <wp:extent cx="819150" cy="762000"/>
                  <wp:effectExtent l="0" t="0" r="0" b="0"/>
                  <wp:wrapNone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54" w:type="dxa"/>
            <w:vAlign w:val="center"/>
          </w:tcPr>
          <w:p w14:paraId="53536D34" w14:textId="312A1DB1" w:rsidR="000A1B47" w:rsidRPr="008849B1" w:rsidRDefault="000A1B47" w:rsidP="005C13C0">
            <w:pPr>
              <w:numPr>
                <w:ilvl w:val="0"/>
                <w:numId w:val="20"/>
              </w:numPr>
              <w:spacing w:before="120" w:line="360" w:lineRule="auto"/>
              <w:ind w:left="357" w:hanging="357"/>
              <w:rPr>
                <w:sz w:val="22"/>
                <w:szCs w:val="22"/>
              </w:rPr>
            </w:pPr>
            <w:r w:rsidRPr="008849B1">
              <w:rPr>
                <w:sz w:val="22"/>
                <w:szCs w:val="22"/>
              </w:rPr>
              <w:t xml:space="preserve">For award with </w:t>
            </w:r>
            <w:r w:rsidRPr="008849B1">
              <w:rPr>
                <w:b/>
                <w:i/>
                <w:sz w:val="22"/>
                <w:szCs w:val="22"/>
              </w:rPr>
              <w:t>Achieved</w:t>
            </w:r>
            <w:r w:rsidRPr="008849B1">
              <w:rPr>
                <w:sz w:val="22"/>
                <w:szCs w:val="22"/>
              </w:rPr>
              <w:t xml:space="preserve">, you must </w:t>
            </w:r>
            <w:r w:rsidR="00E6377B" w:rsidRPr="008849B1">
              <w:rPr>
                <w:sz w:val="22"/>
                <w:szCs w:val="22"/>
              </w:rPr>
              <w:t xml:space="preserve">identify and explain </w:t>
            </w:r>
            <w:r w:rsidRPr="008849B1">
              <w:rPr>
                <w:sz w:val="22"/>
                <w:szCs w:val="22"/>
              </w:rPr>
              <w:t xml:space="preserve">risks </w:t>
            </w:r>
            <w:r w:rsidR="00E6377B" w:rsidRPr="008849B1">
              <w:rPr>
                <w:sz w:val="22"/>
                <w:szCs w:val="22"/>
              </w:rPr>
              <w:t>to</w:t>
            </w:r>
            <w:r w:rsidRPr="008849B1">
              <w:rPr>
                <w:sz w:val="22"/>
                <w:szCs w:val="22"/>
              </w:rPr>
              <w:t xml:space="preserve"> personal assets</w:t>
            </w:r>
            <w:r w:rsidR="00E6377B" w:rsidRPr="008849B1">
              <w:rPr>
                <w:sz w:val="22"/>
                <w:szCs w:val="22"/>
              </w:rPr>
              <w:t xml:space="preserve"> in relation to impact on personal finances</w:t>
            </w:r>
            <w:r w:rsidR="00714745" w:rsidRPr="008849B1">
              <w:rPr>
                <w:sz w:val="22"/>
                <w:szCs w:val="22"/>
              </w:rPr>
              <w:t>,</w:t>
            </w:r>
            <w:r w:rsidRPr="008849B1">
              <w:rPr>
                <w:sz w:val="22"/>
                <w:szCs w:val="22"/>
              </w:rPr>
              <w:t xml:space="preserve"> and </w:t>
            </w:r>
            <w:r w:rsidR="00BB6247" w:rsidRPr="008849B1">
              <w:rPr>
                <w:sz w:val="22"/>
                <w:szCs w:val="22"/>
              </w:rPr>
              <w:t xml:space="preserve">explain four different </w:t>
            </w:r>
            <w:r w:rsidRPr="008849B1">
              <w:rPr>
                <w:sz w:val="22"/>
                <w:szCs w:val="22"/>
              </w:rPr>
              <w:t>risk management strategies to minimise risks</w:t>
            </w:r>
            <w:r w:rsidR="00E6377B" w:rsidRPr="008849B1">
              <w:rPr>
                <w:sz w:val="22"/>
                <w:szCs w:val="22"/>
              </w:rPr>
              <w:t xml:space="preserve"> to personal finances in relation to personal assets</w:t>
            </w:r>
            <w:r w:rsidRPr="008849B1">
              <w:rPr>
                <w:sz w:val="22"/>
                <w:szCs w:val="22"/>
              </w:rPr>
              <w:t>.</w:t>
            </w:r>
          </w:p>
          <w:p w14:paraId="4291569B" w14:textId="37C1CC85" w:rsidR="000A1B47" w:rsidRPr="008849B1" w:rsidRDefault="000A1B47">
            <w:pPr>
              <w:numPr>
                <w:ilvl w:val="0"/>
                <w:numId w:val="20"/>
              </w:numPr>
              <w:spacing w:before="120" w:line="360" w:lineRule="auto"/>
              <w:ind w:left="357" w:hanging="357"/>
              <w:rPr>
                <w:sz w:val="22"/>
                <w:szCs w:val="22"/>
              </w:rPr>
            </w:pPr>
            <w:r w:rsidRPr="008849B1">
              <w:rPr>
                <w:sz w:val="22"/>
                <w:szCs w:val="22"/>
              </w:rPr>
              <w:t xml:space="preserve">For award with </w:t>
            </w:r>
            <w:r w:rsidRPr="008849B1">
              <w:rPr>
                <w:b/>
                <w:i/>
                <w:sz w:val="22"/>
                <w:szCs w:val="22"/>
              </w:rPr>
              <w:t>Merit</w:t>
            </w:r>
            <w:r w:rsidRPr="008849B1">
              <w:rPr>
                <w:sz w:val="22"/>
                <w:szCs w:val="22"/>
              </w:rPr>
              <w:t>, you must provide a</w:t>
            </w:r>
            <w:r w:rsidR="00E6377B" w:rsidRPr="008849B1">
              <w:rPr>
                <w:sz w:val="22"/>
                <w:szCs w:val="22"/>
              </w:rPr>
              <w:t>n explanation that shows</w:t>
            </w:r>
            <w:r w:rsidRPr="008849B1">
              <w:rPr>
                <w:sz w:val="22"/>
                <w:szCs w:val="22"/>
              </w:rPr>
              <w:t xml:space="preserve"> detailed </w:t>
            </w:r>
            <w:r w:rsidR="00E6377B" w:rsidRPr="008849B1">
              <w:rPr>
                <w:sz w:val="22"/>
                <w:szCs w:val="22"/>
              </w:rPr>
              <w:t>understanding by including examples</w:t>
            </w:r>
            <w:r w:rsidR="00424904" w:rsidRPr="008849B1">
              <w:rPr>
                <w:sz w:val="22"/>
                <w:szCs w:val="22"/>
              </w:rPr>
              <w:t xml:space="preserve"> of</w:t>
            </w:r>
            <w:r w:rsidR="00E6377B" w:rsidRPr="008849B1">
              <w:rPr>
                <w:sz w:val="22"/>
                <w:szCs w:val="22"/>
              </w:rPr>
              <w:t xml:space="preserve"> risks to assets</w:t>
            </w:r>
            <w:r w:rsidR="00714745" w:rsidRPr="008849B1">
              <w:rPr>
                <w:sz w:val="22"/>
                <w:szCs w:val="22"/>
              </w:rPr>
              <w:t>,</w:t>
            </w:r>
            <w:r w:rsidR="002360FA" w:rsidRPr="008849B1">
              <w:rPr>
                <w:sz w:val="22"/>
                <w:szCs w:val="22"/>
              </w:rPr>
              <w:t xml:space="preserve"> and </w:t>
            </w:r>
            <w:r w:rsidRPr="008849B1">
              <w:rPr>
                <w:sz w:val="22"/>
                <w:szCs w:val="22"/>
              </w:rPr>
              <w:t>how the risk management strategies minimise the risk to personal finances.</w:t>
            </w:r>
          </w:p>
        </w:tc>
      </w:tr>
    </w:tbl>
    <w:p w14:paraId="0D476767" w14:textId="77777777" w:rsidR="00050AE0" w:rsidRDefault="00050AE0" w:rsidP="00AC6113">
      <w:pPr>
        <w:autoSpaceDE w:val="0"/>
        <w:autoSpaceDN w:val="0"/>
        <w:adjustRightInd w:val="0"/>
        <w:rPr>
          <w:rFonts w:cs="Arial"/>
          <w:sz w:val="22"/>
          <w:szCs w:val="22"/>
        </w:rPr>
        <w:sectPr w:rsidR="00050AE0" w:rsidSect="007A1E73">
          <w:headerReference w:type="default" r:id="rId13"/>
          <w:footerReference w:type="default" r:id="rId14"/>
          <w:pgSz w:w="11907" w:h="16840" w:code="9"/>
          <w:pgMar w:top="3402" w:right="1134" w:bottom="1134" w:left="1134" w:header="567" w:footer="284" w:gutter="0"/>
          <w:paperSrc w:first="7" w:other="7"/>
          <w:cols w:space="720"/>
          <w:docGrid w:linePitch="326"/>
        </w:sect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1985"/>
        <w:gridCol w:w="7654"/>
      </w:tblGrid>
      <w:tr w:rsidR="007A1E73" w:rsidRPr="003C43A0" w14:paraId="1E353FE0" w14:textId="77777777" w:rsidTr="007A1E73">
        <w:tc>
          <w:tcPr>
            <w:tcW w:w="9639" w:type="dxa"/>
            <w:gridSpan w:val="2"/>
            <w:vAlign w:val="center"/>
          </w:tcPr>
          <w:p w14:paraId="07568B93" w14:textId="77777777" w:rsidR="007A1E73" w:rsidRPr="00201422" w:rsidRDefault="007A1E73" w:rsidP="00B76281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201422">
              <w:rPr>
                <w:rFonts w:ascii="Arial" w:hAnsi="Arial" w:cs="Arial"/>
                <w:color w:val="808080"/>
                <w:szCs w:val="24"/>
              </w:rPr>
              <w:lastRenderedPageBreak/>
              <w:t>AWARD of Grades</w:t>
            </w:r>
          </w:p>
        </w:tc>
      </w:tr>
      <w:tr w:rsidR="007A1E73" w:rsidRPr="00403A00" w14:paraId="4ABB354A" w14:textId="77777777" w:rsidTr="007A1E73">
        <w:tc>
          <w:tcPr>
            <w:tcW w:w="1985" w:type="dxa"/>
            <w:vAlign w:val="center"/>
          </w:tcPr>
          <w:p w14:paraId="7BE03410" w14:textId="77777777" w:rsidR="007A1E73" w:rsidRPr="00403A00" w:rsidRDefault="007A1E73" w:rsidP="00B7628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63360" behindDoc="0" locked="0" layoutInCell="1" allowOverlap="1" wp14:anchorId="601556DE" wp14:editId="2DB25F7C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17780</wp:posOffset>
                  </wp:positionV>
                  <wp:extent cx="819150" cy="762000"/>
                  <wp:effectExtent l="0" t="0" r="0" b="0"/>
                  <wp:wrapNone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54" w:type="dxa"/>
            <w:vAlign w:val="center"/>
          </w:tcPr>
          <w:p w14:paraId="633A32C9" w14:textId="257DBEC1" w:rsidR="007A1E73" w:rsidRPr="005C13C0" w:rsidRDefault="007A1E73" w:rsidP="00B76281">
            <w:pPr>
              <w:numPr>
                <w:ilvl w:val="0"/>
                <w:numId w:val="20"/>
              </w:numPr>
              <w:spacing w:before="120" w:line="360" w:lineRule="auto"/>
              <w:ind w:left="357" w:hanging="357"/>
              <w:rPr>
                <w:szCs w:val="22"/>
              </w:rPr>
            </w:pPr>
            <w:r w:rsidRPr="005C13C0">
              <w:rPr>
                <w:sz w:val="22"/>
                <w:szCs w:val="22"/>
              </w:rPr>
              <w:t>For</w:t>
            </w:r>
            <w:r>
              <w:rPr>
                <w:sz w:val="22"/>
                <w:szCs w:val="22"/>
              </w:rPr>
              <w:t xml:space="preserve"> award with</w:t>
            </w:r>
            <w:r w:rsidRPr="005C13C0">
              <w:rPr>
                <w:sz w:val="22"/>
                <w:szCs w:val="22"/>
              </w:rPr>
              <w:t xml:space="preserve"> </w:t>
            </w:r>
            <w:r w:rsidRPr="005C13C0">
              <w:rPr>
                <w:b/>
                <w:i/>
                <w:sz w:val="22"/>
                <w:szCs w:val="22"/>
              </w:rPr>
              <w:t>Excellence</w:t>
            </w:r>
            <w:r w:rsidRPr="005C13C0">
              <w:rPr>
                <w:sz w:val="22"/>
                <w:szCs w:val="22"/>
              </w:rPr>
              <w:t xml:space="preserve">, you must </w:t>
            </w:r>
            <w:r w:rsidR="00485A4F" w:rsidRPr="005C13C0">
              <w:rPr>
                <w:sz w:val="22"/>
                <w:szCs w:val="22"/>
              </w:rPr>
              <w:t>provide a</w:t>
            </w:r>
            <w:r w:rsidR="00485A4F">
              <w:rPr>
                <w:sz w:val="22"/>
                <w:szCs w:val="22"/>
              </w:rPr>
              <w:t>n explanation that shows</w:t>
            </w:r>
            <w:r w:rsidR="00485A4F" w:rsidRPr="005C13C0">
              <w:rPr>
                <w:sz w:val="22"/>
                <w:szCs w:val="22"/>
              </w:rPr>
              <w:t xml:space="preserve"> comprehensive </w:t>
            </w:r>
            <w:r w:rsidR="00485A4F">
              <w:rPr>
                <w:sz w:val="22"/>
                <w:szCs w:val="22"/>
              </w:rPr>
              <w:t xml:space="preserve">understanding by including </w:t>
            </w:r>
            <w:r w:rsidR="00485A4F" w:rsidRPr="005C13C0">
              <w:rPr>
                <w:sz w:val="22"/>
                <w:szCs w:val="22"/>
              </w:rPr>
              <w:t>causes and consequences of the risks for each of the personal assets</w:t>
            </w:r>
            <w:r w:rsidR="00485A4F">
              <w:rPr>
                <w:sz w:val="22"/>
                <w:szCs w:val="22"/>
              </w:rPr>
              <w:t>, and</w:t>
            </w:r>
            <w:r w:rsidR="00485A4F" w:rsidRPr="005C13C0">
              <w:rPr>
                <w:sz w:val="22"/>
                <w:szCs w:val="22"/>
              </w:rPr>
              <w:t xml:space="preserve"> a justification </w:t>
            </w:r>
            <w:r w:rsidR="00485A4F">
              <w:rPr>
                <w:sz w:val="22"/>
                <w:szCs w:val="22"/>
              </w:rPr>
              <w:t xml:space="preserve">for </w:t>
            </w:r>
            <w:r w:rsidR="00485A4F" w:rsidRPr="005C13C0">
              <w:rPr>
                <w:sz w:val="22"/>
                <w:szCs w:val="22"/>
              </w:rPr>
              <w:t xml:space="preserve">using strategies </w:t>
            </w:r>
            <w:r w:rsidR="00485A4F">
              <w:rPr>
                <w:sz w:val="22"/>
                <w:szCs w:val="22"/>
              </w:rPr>
              <w:t xml:space="preserve">to </w:t>
            </w:r>
            <w:r w:rsidR="00485A4F" w:rsidRPr="005C13C0">
              <w:rPr>
                <w:sz w:val="22"/>
                <w:szCs w:val="22"/>
              </w:rPr>
              <w:t xml:space="preserve">minimise </w:t>
            </w:r>
            <w:r w:rsidR="00485A4F">
              <w:rPr>
                <w:sz w:val="22"/>
                <w:szCs w:val="22"/>
              </w:rPr>
              <w:t>impact on future</w:t>
            </w:r>
            <w:r w:rsidR="00485A4F" w:rsidRPr="005C13C0">
              <w:rPr>
                <w:sz w:val="22"/>
                <w:szCs w:val="22"/>
              </w:rPr>
              <w:t xml:space="preserve"> personal finances.</w:t>
            </w:r>
          </w:p>
        </w:tc>
      </w:tr>
    </w:tbl>
    <w:p w14:paraId="0AF843C8" w14:textId="77777777" w:rsidR="007A1E73" w:rsidRDefault="007A1E73"/>
    <w:tbl>
      <w:tblPr>
        <w:tblW w:w="0" w:type="auto"/>
        <w:tblLook w:val="00A0" w:firstRow="1" w:lastRow="0" w:firstColumn="1" w:lastColumn="0" w:noHBand="0" w:noVBand="0"/>
      </w:tblPr>
      <w:tblGrid>
        <w:gridCol w:w="1970"/>
        <w:gridCol w:w="7669"/>
      </w:tblGrid>
      <w:tr w:rsidR="000A1B47" w:rsidRPr="003C43A0" w14:paraId="35B9DBC7" w14:textId="77777777" w:rsidTr="007A1E73">
        <w:tc>
          <w:tcPr>
            <w:tcW w:w="9639" w:type="dxa"/>
            <w:gridSpan w:val="2"/>
            <w:vAlign w:val="center"/>
          </w:tcPr>
          <w:p w14:paraId="714D18B5" w14:textId="77777777" w:rsidR="000A1B47" w:rsidRPr="00201422" w:rsidRDefault="000A1B47" w:rsidP="004368A3">
            <w:pPr>
              <w:pStyle w:val="Section"/>
              <w:spacing w:before="120" w:after="120"/>
              <w:rPr>
                <w:rFonts w:ascii="Arial" w:hAnsi="Arial" w:cs="Arial"/>
                <w:b w:val="0"/>
                <w:color w:val="808080"/>
                <w:szCs w:val="22"/>
              </w:rPr>
            </w:pPr>
            <w:r w:rsidRPr="00201422">
              <w:rPr>
                <w:rFonts w:ascii="Arial" w:hAnsi="Arial" w:cs="Arial"/>
                <w:color w:val="808080"/>
                <w:szCs w:val="24"/>
              </w:rPr>
              <w:t>Conditions of ASsessment</w:t>
            </w:r>
          </w:p>
        </w:tc>
      </w:tr>
      <w:tr w:rsidR="000A1B47" w14:paraId="3D9C72E4" w14:textId="77777777" w:rsidTr="007A1E73">
        <w:trPr>
          <w:trHeight w:val="2885"/>
        </w:trPr>
        <w:tc>
          <w:tcPr>
            <w:tcW w:w="1950" w:type="dxa"/>
          </w:tcPr>
          <w:p w14:paraId="36313D3B" w14:textId="76688A48" w:rsidR="000A1B47" w:rsidRPr="00201422" w:rsidRDefault="00B6410B" w:rsidP="00201422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1072" behindDoc="1" locked="0" layoutInCell="1" allowOverlap="1" wp14:anchorId="2DDE3A27" wp14:editId="181CC609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165735</wp:posOffset>
                  </wp:positionV>
                  <wp:extent cx="1113790" cy="971550"/>
                  <wp:effectExtent l="0" t="0" r="0" b="0"/>
                  <wp:wrapThrough wrapText="bothSides">
                    <wp:wrapPolygon edited="0">
                      <wp:start x="0" y="0"/>
                      <wp:lineTo x="0" y="21176"/>
                      <wp:lineTo x="21058" y="21176"/>
                      <wp:lineTo x="21058" y="0"/>
                      <wp:lineTo x="0" y="0"/>
                    </wp:wrapPolygon>
                  </wp:wrapThrough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79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4116">
              <w:rPr>
                <w:noProof/>
                <w:lang w:eastAsia="en-NZ"/>
              </w:rPr>
              <w:drawing>
                <wp:anchor distT="0" distB="0" distL="114300" distR="114300" simplePos="0" relativeHeight="251650048" behindDoc="0" locked="0" layoutInCell="1" allowOverlap="1" wp14:anchorId="2F05F3E9" wp14:editId="720C52D5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193675</wp:posOffset>
                  </wp:positionV>
                  <wp:extent cx="648335" cy="599440"/>
                  <wp:effectExtent l="0" t="0" r="0" b="0"/>
                  <wp:wrapNone/>
                  <wp:docPr id="6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89" w:type="dxa"/>
          </w:tcPr>
          <w:p w14:paraId="1A06D568" w14:textId="77777777" w:rsidR="000A1B47" w:rsidRPr="00201422" w:rsidRDefault="000A1B47" w:rsidP="00201422">
            <w:pPr>
              <w:spacing w:before="240" w:line="360" w:lineRule="auto"/>
              <w:rPr>
                <w:rFonts w:cs="Arial"/>
                <w:szCs w:val="22"/>
              </w:rPr>
            </w:pPr>
            <w:r w:rsidRPr="00201422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201422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="00DB336E" w:rsidRPr="007A1E73">
              <w:rPr>
                <w:rFonts w:cs="Arial"/>
                <w:sz w:val="22"/>
                <w:szCs w:val="22"/>
                <w:lang w:val="en-US"/>
              </w:rPr>
              <w:t xml:space="preserve">.  </w:t>
            </w:r>
            <w:r w:rsidR="00DB336E" w:rsidRPr="001303C6">
              <w:rPr>
                <w:rFonts w:cs="Arial"/>
                <w:sz w:val="22"/>
                <w:szCs w:val="22"/>
                <w:lang w:val="en-US"/>
              </w:rPr>
              <w:t>You may use any information to help you complete the task(s).  Answers must be in your own words.</w:t>
            </w:r>
          </w:p>
          <w:p w14:paraId="1335A983" w14:textId="77777777" w:rsidR="000A1B47" w:rsidRPr="00201422" w:rsidRDefault="000A1B47" w:rsidP="004368A3">
            <w:pPr>
              <w:rPr>
                <w:rFonts w:cs="Arial"/>
                <w:szCs w:val="22"/>
              </w:rPr>
            </w:pPr>
          </w:p>
          <w:p w14:paraId="0CB4B8F2" w14:textId="77777777" w:rsidR="000A1B47" w:rsidRDefault="000A1B47" w:rsidP="004368A3">
            <w:pPr>
              <w:rPr>
                <w:rFonts w:cs="Arial"/>
                <w:szCs w:val="22"/>
              </w:rPr>
            </w:pPr>
          </w:p>
          <w:p w14:paraId="0C27D1CA" w14:textId="77777777" w:rsidR="008A6318" w:rsidRPr="00201422" w:rsidRDefault="008A6318" w:rsidP="004368A3">
            <w:pPr>
              <w:rPr>
                <w:rFonts w:cs="Arial"/>
                <w:szCs w:val="22"/>
              </w:rPr>
            </w:pPr>
          </w:p>
          <w:p w14:paraId="6EA7FCDC" w14:textId="77777777" w:rsidR="000A1B47" w:rsidRPr="002B66D5" w:rsidRDefault="008A6318" w:rsidP="002343E5">
            <w:pPr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Your a</w:t>
            </w:r>
            <w:r w:rsidR="00301B38">
              <w:rPr>
                <w:rFonts w:cs="Arial"/>
                <w:sz w:val="22"/>
                <w:szCs w:val="22"/>
              </w:rPr>
              <w:t>ssessor will provide you with information regarding timeframes for this assessment.</w:t>
            </w:r>
            <w:bookmarkStart w:id="0" w:name="_GoBack"/>
            <w:bookmarkEnd w:id="0"/>
          </w:p>
        </w:tc>
      </w:tr>
    </w:tbl>
    <w:p w14:paraId="35F06F1E" w14:textId="77777777" w:rsidR="00D07EFC" w:rsidRDefault="00D07EFC" w:rsidP="005C13C0">
      <w:pPr>
        <w:rPr>
          <w:sz w:val="22"/>
          <w:szCs w:val="22"/>
        </w:rPr>
      </w:pPr>
    </w:p>
    <w:p w14:paraId="63E3A704" w14:textId="77777777" w:rsidR="00D07EFC" w:rsidRDefault="00D07EF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leGrid"/>
        <w:tblW w:w="0" w:type="auto"/>
        <w:tblInd w:w="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490"/>
        <w:gridCol w:w="7938"/>
      </w:tblGrid>
      <w:tr w:rsidR="00D07EFC" w:rsidRPr="00403A00" w14:paraId="33D78EC1" w14:textId="77777777" w:rsidTr="00B76281">
        <w:trPr>
          <w:trHeight w:val="990"/>
        </w:trPr>
        <w:tc>
          <w:tcPr>
            <w:tcW w:w="1490" w:type="dxa"/>
            <w:shd w:val="clear" w:color="auto" w:fill="B8CCE4" w:themeFill="accent1" w:themeFillTint="66"/>
          </w:tcPr>
          <w:p w14:paraId="090FDE29" w14:textId="77777777" w:rsidR="00D07EFC" w:rsidRPr="00403A00" w:rsidRDefault="00D07EFC" w:rsidP="00B76281">
            <w:pPr>
              <w:spacing w:before="3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403A00">
              <w:rPr>
                <w:rFonts w:cs="Arial"/>
                <w:noProof/>
                <w:lang w:eastAsia="en-NZ"/>
              </w:rPr>
              <w:lastRenderedPageBreak/>
              <w:drawing>
                <wp:anchor distT="0" distB="0" distL="114300" distR="114300" simplePos="0" relativeHeight="251654144" behindDoc="0" locked="0" layoutInCell="1" allowOverlap="1" wp14:anchorId="1157D4FD" wp14:editId="7192A6A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29210</wp:posOffset>
                  </wp:positionV>
                  <wp:extent cx="655755" cy="560889"/>
                  <wp:effectExtent l="57150" t="57150" r="125730" b="12509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755" cy="560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shd w:val="clear" w:color="auto" w:fill="B8CCE4" w:themeFill="accent1" w:themeFillTint="66"/>
            <w:vAlign w:val="center"/>
          </w:tcPr>
          <w:p w14:paraId="40CA8184" w14:textId="77777777" w:rsidR="00D07EFC" w:rsidRPr="00D65933" w:rsidRDefault="00D07EFC" w:rsidP="00B76281">
            <w:pPr>
              <w:spacing w:line="360" w:lineRule="auto"/>
              <w:rPr>
                <w:rFonts w:cs="Arial"/>
                <w:color w:val="FFFFFF" w:themeColor="background1"/>
                <w:sz w:val="36"/>
                <w:szCs w:val="36"/>
              </w:rPr>
            </w:pPr>
            <w:r w:rsidRPr="00D65933">
              <w:rPr>
                <w:rFonts w:cs="Arial"/>
                <w:b/>
                <w:color w:val="FFFFFF" w:themeColor="background1"/>
                <w:sz w:val="36"/>
                <w:szCs w:val="36"/>
              </w:rPr>
              <w:t>Scenario</w:t>
            </w: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s</w:t>
            </w:r>
          </w:p>
        </w:tc>
      </w:tr>
    </w:tbl>
    <w:p w14:paraId="6F8C47DE" w14:textId="77777777" w:rsidR="00D07EFC" w:rsidRDefault="00C466AC" w:rsidP="00D07EFC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noProof/>
          <w:sz w:val="22"/>
          <w:szCs w:val="22"/>
          <w:lang w:eastAsia="en-N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20F5B96" wp14:editId="739563CF">
                <wp:simplePos x="0" y="0"/>
                <wp:positionH relativeFrom="column">
                  <wp:posOffset>4248150</wp:posOffset>
                </wp:positionH>
                <wp:positionV relativeFrom="paragraph">
                  <wp:posOffset>161290</wp:posOffset>
                </wp:positionV>
                <wp:extent cx="1677035" cy="1151890"/>
                <wp:effectExtent l="95250" t="152400" r="94615" b="143510"/>
                <wp:wrapTight wrapText="bothSides">
                  <wp:wrapPolygon edited="0">
                    <wp:start x="981" y="-2858"/>
                    <wp:lineTo x="-491" y="8573"/>
                    <wp:lineTo x="-1227" y="16075"/>
                    <wp:lineTo x="3680" y="20004"/>
                    <wp:lineTo x="18157" y="23934"/>
                    <wp:lineTo x="18402" y="23934"/>
                    <wp:lineTo x="20365" y="23934"/>
                    <wp:lineTo x="22328" y="8573"/>
                    <wp:lineTo x="22573" y="3215"/>
                    <wp:lineTo x="22573" y="0"/>
                    <wp:lineTo x="12023" y="-2858"/>
                    <wp:lineTo x="2208" y="-2858"/>
                    <wp:lineTo x="981" y="-2858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035" cy="1151890"/>
                          <a:chOff x="1" y="-34857"/>
                          <a:chExt cx="1676400" cy="115252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26493">
                            <a:off x="1" y="-34857"/>
                            <a:ext cx="1676400" cy="115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2"/>
                        <wps:cNvSpPr txBox="1"/>
                        <wps:spPr>
                          <a:xfrm rot="492644">
                            <a:off x="133378" y="190500"/>
                            <a:ext cx="1401445" cy="8623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53F072" w14:textId="77777777" w:rsidR="00B76281" w:rsidRPr="008171CF" w:rsidRDefault="00B76281" w:rsidP="00C87302">
                              <w:p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  <w:t xml:space="preserve">Each scenario may include more than one personal asset. </w:t>
                              </w:r>
                            </w:p>
                            <w:p w14:paraId="223BF6DE" w14:textId="77777777" w:rsidR="00B76281" w:rsidRPr="008171CF" w:rsidRDefault="00B76281" w:rsidP="00474B0F">
                              <w:p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0F5B96" id="Group 2" o:spid="_x0000_s1046" style="position:absolute;margin-left:334.5pt;margin-top:12.7pt;width:132.05pt;height:90.7pt;z-index:-251657216;mso-width-relative:margin;mso-height-relative:margin" coordorigin=",-348" coordsize="16764,11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">
                <v:shape id="Picture 23" o:spid="_x0000_s1047" type="#_x0000_t75" style="position:absolute;top:-348;width:16764;height:11524;rotation:68429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48" type="#_x0000_t202" style="position:absolute;left:1333;top:1905;width:14015;height:8623;rotation:5380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" filled="f" stroked="f" strokeweight=".5pt">
                  <v:textbox>
                    <w:txbxContent>
                      <w:p w14:paraId="0F53F072" w14:textId="77777777" w:rsidR="00B76281" w:rsidRPr="008171CF" w:rsidRDefault="00B76281" w:rsidP="00C87302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  <w:t xml:space="preserve">Each scenario may include more than one personal asset. </w:t>
                        </w:r>
                      </w:p>
                      <w:p w14:paraId="223BF6DE" w14:textId="77777777" w:rsidR="00B76281" w:rsidRPr="008171CF" w:rsidRDefault="00B76281" w:rsidP="00474B0F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73AE13F8" w14:textId="53312323" w:rsidR="00D07EFC" w:rsidRDefault="00D07EFC" w:rsidP="00A2611A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357"/>
        <w:rPr>
          <w:sz w:val="22"/>
          <w:szCs w:val="22"/>
        </w:rPr>
      </w:pPr>
      <w:r w:rsidRPr="005F70E5">
        <w:rPr>
          <w:sz w:val="22"/>
          <w:szCs w:val="22"/>
        </w:rPr>
        <w:t xml:space="preserve">Read </w:t>
      </w:r>
      <w:r w:rsidR="00A2611A">
        <w:rPr>
          <w:sz w:val="22"/>
          <w:szCs w:val="22"/>
        </w:rPr>
        <w:t xml:space="preserve">the following </w:t>
      </w:r>
      <w:r w:rsidR="00C347F6">
        <w:rPr>
          <w:sz w:val="22"/>
          <w:szCs w:val="22"/>
        </w:rPr>
        <w:t>six</w:t>
      </w:r>
      <w:r>
        <w:rPr>
          <w:sz w:val="22"/>
          <w:szCs w:val="22"/>
        </w:rPr>
        <w:t xml:space="preserve"> (</w:t>
      </w:r>
      <w:r w:rsidR="00C87302">
        <w:rPr>
          <w:sz w:val="22"/>
          <w:szCs w:val="22"/>
        </w:rPr>
        <w:t>6)</w:t>
      </w:r>
      <w:r>
        <w:rPr>
          <w:sz w:val="22"/>
          <w:szCs w:val="22"/>
        </w:rPr>
        <w:t xml:space="preserve"> </w:t>
      </w:r>
      <w:r w:rsidRPr="005F70E5">
        <w:rPr>
          <w:sz w:val="22"/>
          <w:szCs w:val="22"/>
        </w:rPr>
        <w:t>scenarios</w:t>
      </w:r>
      <w:r w:rsidR="00424904">
        <w:rPr>
          <w:sz w:val="22"/>
          <w:szCs w:val="22"/>
        </w:rPr>
        <w:t>. U</w:t>
      </w:r>
      <w:r w:rsidRPr="005F70E5">
        <w:rPr>
          <w:sz w:val="22"/>
          <w:szCs w:val="22"/>
        </w:rPr>
        <w:t xml:space="preserve">se </w:t>
      </w:r>
      <w:r w:rsidR="00424904">
        <w:rPr>
          <w:sz w:val="22"/>
          <w:szCs w:val="22"/>
        </w:rPr>
        <w:t xml:space="preserve">them </w:t>
      </w:r>
      <w:r w:rsidR="00A2611A">
        <w:rPr>
          <w:sz w:val="22"/>
          <w:szCs w:val="22"/>
        </w:rPr>
        <w:t>to identify and explain risks to personal assets and risk management strategies</w:t>
      </w:r>
      <w:r w:rsidR="008849B1">
        <w:rPr>
          <w:sz w:val="22"/>
          <w:szCs w:val="22"/>
        </w:rPr>
        <w:t>.</w:t>
      </w:r>
    </w:p>
    <w:p w14:paraId="53802536" w14:textId="77777777" w:rsidR="00E16896" w:rsidRDefault="00E16896" w:rsidP="005C13C0">
      <w:pPr>
        <w:rPr>
          <w:sz w:val="22"/>
          <w:szCs w:val="22"/>
        </w:rPr>
      </w:pPr>
    </w:p>
    <w:p w14:paraId="76206274" w14:textId="77777777" w:rsidR="00185B62" w:rsidRDefault="00185B62"/>
    <w:tbl>
      <w:tblPr>
        <w:tblStyle w:val="TableGrid"/>
        <w:tblW w:w="0" w:type="auto"/>
        <w:tblInd w:w="250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185B62" w14:paraId="142F4FA1" w14:textId="77777777" w:rsidTr="00185B62">
        <w:tc>
          <w:tcPr>
            <w:tcW w:w="709" w:type="dxa"/>
            <w:tcBorders>
              <w:top w:val="single" w:sz="4" w:space="0" w:color="548DD4" w:themeColor="text2" w:themeTint="99"/>
              <w:bottom w:val="single" w:sz="4" w:space="0" w:color="8DB3E2" w:themeColor="text2" w:themeTint="66"/>
            </w:tcBorders>
            <w:shd w:val="clear" w:color="auto" w:fill="C6D9F1" w:themeFill="text2" w:themeFillTint="33"/>
          </w:tcPr>
          <w:p w14:paraId="536DF42D" w14:textId="77777777" w:rsidR="00C87302" w:rsidRPr="00877AA6" w:rsidRDefault="00C87302" w:rsidP="00E6377B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877AA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647" w:type="dxa"/>
            <w:tcBorders>
              <w:top w:val="single" w:sz="4" w:space="0" w:color="548DD4" w:themeColor="text2" w:themeTint="99"/>
              <w:bottom w:val="single" w:sz="4" w:space="0" w:color="8DB3E2" w:themeColor="text2" w:themeTint="66"/>
            </w:tcBorders>
          </w:tcPr>
          <w:p w14:paraId="3C3D3BE3" w14:textId="77777777" w:rsidR="00C87302" w:rsidRDefault="00C87302" w:rsidP="00E6377B">
            <w:pPr>
              <w:autoSpaceDE w:val="0"/>
              <w:autoSpaceDN w:val="0"/>
              <w:adjustRightInd w:val="0"/>
              <w:spacing w:before="60" w:line="360" w:lineRule="auto"/>
              <w:ind w:left="34"/>
              <w:rPr>
                <w:sz w:val="22"/>
                <w:szCs w:val="22"/>
              </w:rPr>
            </w:pP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Mel and Miguel have been married for one year and have just bought their first house. As a present for their first-year anniversary, Miguel’s parents have shouted them a trip to see his family in </w:t>
            </w:r>
            <w:smartTag w:uri="urn:schemas-microsoft-com:office:smarttags" w:element="country-region">
              <w:smartTag w:uri="urn:schemas-microsoft-com:office:smarttags" w:element="place">
                <w:r w:rsidRPr="00201422">
                  <w:rPr>
                    <w:rFonts w:cs="Arial"/>
                    <w:bCs/>
                    <w:color w:val="000000"/>
                    <w:sz w:val="22"/>
                    <w:szCs w:val="22"/>
                  </w:rPr>
                  <w:t>Venezuela</w:t>
                </w:r>
              </w:smartTag>
            </w:smartTag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>. They are packed and ready to leave for the airport. The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y forget to lock the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back-door, the house does not have a burglar alarm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 and no-one else lives there.</w:t>
            </w:r>
          </w:p>
        </w:tc>
      </w:tr>
      <w:tr w:rsidR="00185B62" w14:paraId="1146E1D2" w14:textId="77777777" w:rsidTr="00B76281">
        <w:tc>
          <w:tcPr>
            <w:tcW w:w="709" w:type="dxa"/>
            <w:tcBorders>
              <w:top w:val="single" w:sz="4" w:space="0" w:color="8DB3E2" w:themeColor="text2" w:themeTint="66"/>
            </w:tcBorders>
            <w:shd w:val="clear" w:color="auto" w:fill="C6D9F1" w:themeFill="text2" w:themeFillTint="33"/>
          </w:tcPr>
          <w:p w14:paraId="760E96FF" w14:textId="77777777" w:rsidR="00C87302" w:rsidRPr="00877AA6" w:rsidRDefault="00C87302" w:rsidP="00E6377B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877AA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47" w:type="dxa"/>
            <w:tcBorders>
              <w:top w:val="single" w:sz="4" w:space="0" w:color="8DB3E2" w:themeColor="text2" w:themeTint="66"/>
            </w:tcBorders>
          </w:tcPr>
          <w:p w14:paraId="28C3A7BA" w14:textId="77777777" w:rsidR="00C87302" w:rsidRDefault="00C87302" w:rsidP="00E6377B">
            <w:pPr>
              <w:autoSpaceDE w:val="0"/>
              <w:autoSpaceDN w:val="0"/>
              <w:adjustRightInd w:val="0"/>
              <w:spacing w:before="60" w:line="360" w:lineRule="auto"/>
              <w:ind w:left="34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Ben is a friendly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and trusting 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person who is always willing to help out a “mate”.  When he is out one night with a group of friends, his best friend’s cousin runs out of money and asks who has an ATM card that he could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use 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>to borrow some cash.  Ben lends him his ATM card on his savings account and gives him his PIN number.</w:t>
            </w:r>
          </w:p>
          <w:p w14:paraId="75066468" w14:textId="77777777" w:rsidR="00C87302" w:rsidRDefault="00C87302" w:rsidP="00E6377B">
            <w:pPr>
              <w:autoSpaceDE w:val="0"/>
              <w:autoSpaceDN w:val="0"/>
              <w:adjustRightInd w:val="0"/>
              <w:spacing w:before="60" w:line="360" w:lineRule="auto"/>
              <w:ind w:left="34"/>
              <w:rPr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Aside from this, a couple of weeks later</w:t>
            </w:r>
            <w:r w:rsidR="004322CE">
              <w:rPr>
                <w:rFonts w:cs="Arial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he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 receive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s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 an email with his bank’s branding and logo at the top, asking him to confirm his identity by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replying with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 his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bank 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>account numbers, credit card number, PIN number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and 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>CVC code. He is about to reply.</w:t>
            </w:r>
          </w:p>
        </w:tc>
      </w:tr>
      <w:tr w:rsidR="00185B62" w14:paraId="331F5B34" w14:textId="77777777" w:rsidTr="00B76281">
        <w:tc>
          <w:tcPr>
            <w:tcW w:w="709" w:type="dxa"/>
            <w:shd w:val="clear" w:color="auto" w:fill="C6D9F1" w:themeFill="text2" w:themeFillTint="33"/>
          </w:tcPr>
          <w:p w14:paraId="6751E877" w14:textId="77777777" w:rsidR="00C87302" w:rsidRPr="00877AA6" w:rsidRDefault="00C87302" w:rsidP="00E6377B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877AA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647" w:type="dxa"/>
          </w:tcPr>
          <w:p w14:paraId="4C4FF964" w14:textId="77777777" w:rsidR="00C87302" w:rsidRDefault="00C87302" w:rsidP="00E6377B">
            <w:pPr>
              <w:autoSpaceDE w:val="0"/>
              <w:autoSpaceDN w:val="0"/>
              <w:adjustRightInd w:val="0"/>
              <w:spacing w:before="60" w:line="360" w:lineRule="auto"/>
              <w:ind w:left="34"/>
              <w:rPr>
                <w:sz w:val="22"/>
                <w:szCs w:val="22"/>
              </w:rPr>
            </w:pP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Tara and Dylan have four children and own a house together. Dylan used to be </w:t>
            </w:r>
            <w:r w:rsidR="004322CE">
              <w:rPr>
                <w:rFonts w:cs="Arial"/>
                <w:bCs/>
                <w:color w:val="000000"/>
                <w:sz w:val="22"/>
                <w:szCs w:val="22"/>
              </w:rPr>
              <w:t xml:space="preserve">a 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>builder, but an injury mean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s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 he can no longer work. He is now a stay-at-home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d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>ad, and Tara supports the family financially. She works in a government department. Her salary is enough to pay the bills and minimum mortgage payments, but only just.</w:t>
            </w:r>
          </w:p>
        </w:tc>
      </w:tr>
      <w:tr w:rsidR="00185B62" w:rsidRPr="00201422" w14:paraId="02BF56D6" w14:textId="77777777" w:rsidTr="00B76281">
        <w:tc>
          <w:tcPr>
            <w:tcW w:w="709" w:type="dxa"/>
            <w:shd w:val="clear" w:color="auto" w:fill="C6D9F1" w:themeFill="text2" w:themeFillTint="33"/>
          </w:tcPr>
          <w:p w14:paraId="54FAA69E" w14:textId="77777777" w:rsidR="00C87302" w:rsidRPr="00877AA6" w:rsidRDefault="00C87302" w:rsidP="00E6377B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877AA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7" w:type="dxa"/>
          </w:tcPr>
          <w:p w14:paraId="2ED6D53D" w14:textId="77777777" w:rsidR="00C87302" w:rsidRPr="00201422" w:rsidRDefault="00C87302" w:rsidP="00E6377B">
            <w:pPr>
              <w:autoSpaceDE w:val="0"/>
              <w:autoSpaceDN w:val="0"/>
              <w:adjustRightInd w:val="0"/>
              <w:spacing w:before="60" w:line="360" w:lineRule="auto"/>
              <w:ind w:left="34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Sally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is going to u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>niversity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and lives in a flat with four other flatmates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. 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People are always coming and going and she does not always know everyone who is visiting the flat. 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>S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ally keeps her user names and passwords to her online accounts in a notebook sitting on her bookshelf. Sally notices some transactions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on her online bank statements for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 items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from an online retailer 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that she has not </w:t>
            </w:r>
            <w:r w:rsidR="004322CE">
              <w:rPr>
                <w:rFonts w:cs="Arial"/>
                <w:bCs/>
                <w:color w:val="000000"/>
                <w:sz w:val="22"/>
                <w:szCs w:val="22"/>
              </w:rPr>
              <w:t>used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87302" w14:paraId="66933ADB" w14:textId="77777777" w:rsidTr="00B76281">
        <w:tc>
          <w:tcPr>
            <w:tcW w:w="709" w:type="dxa"/>
            <w:shd w:val="clear" w:color="auto" w:fill="C6D9F1" w:themeFill="text2" w:themeFillTint="33"/>
          </w:tcPr>
          <w:p w14:paraId="4BA4077F" w14:textId="77777777" w:rsidR="00C87302" w:rsidRPr="00877AA6" w:rsidRDefault="00C87302" w:rsidP="00E6377B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647" w:type="dxa"/>
          </w:tcPr>
          <w:p w14:paraId="6EC06944" w14:textId="77777777" w:rsidR="00C87302" w:rsidRPr="00201422" w:rsidRDefault="00C87302" w:rsidP="00E6377B">
            <w:pPr>
              <w:autoSpaceDE w:val="0"/>
              <w:autoSpaceDN w:val="0"/>
              <w:adjustRightInd w:val="0"/>
              <w:spacing w:before="60" w:line="360" w:lineRule="auto"/>
              <w:ind w:left="34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Thirty years ago Maia was offered the chance to join her firm’s superannuation scheme.  She thought this was a good idea as the firm contributed to the monthly payments made into the scheme.  She thought that, as her firm had recommended a particular scheme to join, they must know what they were doing.  The scheme is a managed fund.  She has paid little attention to the value of the price of the units of the 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managed fund.  She is about to retire and investigates the amount she is likely to receive.</w:t>
            </w:r>
          </w:p>
        </w:tc>
      </w:tr>
      <w:tr w:rsidR="00C87302" w14:paraId="5652E3B7" w14:textId="77777777" w:rsidTr="00B76281">
        <w:tc>
          <w:tcPr>
            <w:tcW w:w="709" w:type="dxa"/>
            <w:shd w:val="clear" w:color="auto" w:fill="C6D9F1" w:themeFill="text2" w:themeFillTint="33"/>
          </w:tcPr>
          <w:p w14:paraId="3945C5CA" w14:textId="77777777" w:rsidR="00C87302" w:rsidRPr="00877AA6" w:rsidRDefault="00C87302" w:rsidP="00E6377B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8647" w:type="dxa"/>
          </w:tcPr>
          <w:p w14:paraId="44C1B53E" w14:textId="77777777" w:rsidR="00C87302" w:rsidRPr="00201422" w:rsidRDefault="00C87302" w:rsidP="00E6377B">
            <w:pPr>
              <w:spacing w:before="60" w:line="360" w:lineRule="auto"/>
              <w:rPr>
                <w:rFonts w:cs="Arial"/>
                <w:b/>
                <w:bCs/>
                <w:color w:val="000000"/>
                <w:szCs w:val="22"/>
              </w:rPr>
            </w:pP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Eli has just passed his driver’s licence test.  Eli’s parents consider him to be a responsible driver.  Eli has saved up for a car and buys a $1500 </w:t>
            </w:r>
            <w:r w:rsidR="00801B49">
              <w:rPr>
                <w:rFonts w:cs="Arial"/>
                <w:bCs/>
                <w:color w:val="000000"/>
                <w:sz w:val="22"/>
                <w:szCs w:val="22"/>
              </w:rPr>
              <w:t>car</w:t>
            </w:r>
            <w:r w:rsidR="00801B49" w:rsidRPr="00201422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Pr="00201422">
              <w:rPr>
                <w:rFonts w:cs="Arial"/>
                <w:bCs/>
                <w:color w:val="000000"/>
                <w:sz w:val="22"/>
                <w:szCs w:val="22"/>
              </w:rPr>
              <w:t>from his older brother.</w:t>
            </w:r>
          </w:p>
        </w:tc>
      </w:tr>
    </w:tbl>
    <w:p w14:paraId="44F6B54D" w14:textId="77777777" w:rsidR="00474B0F" w:rsidRDefault="00474B0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7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47"/>
        <w:gridCol w:w="7753"/>
      </w:tblGrid>
      <w:tr w:rsidR="000A1B47" w:rsidRPr="00403A00" w14:paraId="74977881" w14:textId="77777777" w:rsidTr="006B7992">
        <w:trPr>
          <w:trHeight w:val="1015"/>
          <w:jc w:val="center"/>
        </w:trPr>
        <w:tc>
          <w:tcPr>
            <w:tcW w:w="1947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796324C" w14:textId="77777777" w:rsidR="000A1B47" w:rsidRPr="00201422" w:rsidRDefault="00B84116" w:rsidP="004368A3">
            <w:pPr>
              <w:pStyle w:val="Date"/>
              <w:framePr w:wrap="auto" w:hAnchor="text" w:xAlign="left" w:yAlign="inline"/>
              <w:ind w:left="-168" w:hanging="67"/>
              <w:suppressOverlap w:val="0"/>
              <w:rPr>
                <w:rFonts w:ascii="Arial" w:hAnsi="Arial" w:cs="Arial"/>
              </w:rPr>
            </w:pPr>
            <w:r>
              <w:rPr>
                <w:noProof/>
                <w:lang w:val="en-NZ" w:eastAsia="en-NZ"/>
              </w:rPr>
              <w:lastRenderedPageBreak/>
              <w:drawing>
                <wp:anchor distT="30480" distB="74676" distL="211836" distR="144780" simplePos="0" relativeHeight="251653120" behindDoc="0" locked="0" layoutInCell="1" allowOverlap="1" wp14:anchorId="2B96A8BB" wp14:editId="4DD3C95A">
                  <wp:simplePos x="0" y="0"/>
                  <wp:positionH relativeFrom="column">
                    <wp:posOffset>60706</wp:posOffset>
                  </wp:positionH>
                  <wp:positionV relativeFrom="paragraph">
                    <wp:posOffset>152400</wp:posOffset>
                  </wp:positionV>
                  <wp:extent cx="609854" cy="419354"/>
                  <wp:effectExtent l="133350" t="57150" r="95250" b="133350"/>
                  <wp:wrapNone/>
                  <wp:docPr id="9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1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53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81479F4" w14:textId="77777777" w:rsidR="000A1B47" w:rsidRPr="00D65933" w:rsidRDefault="000A1B47" w:rsidP="004368A3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/>
                <w:sz w:val="36"/>
                <w:szCs w:val="36"/>
              </w:rPr>
              <w:t>T</w:t>
            </w:r>
            <w:r>
              <w:rPr>
                <w:rFonts w:cs="Arial"/>
                <w:b/>
                <w:color w:val="FFFFFF"/>
                <w:sz w:val="36"/>
                <w:szCs w:val="36"/>
              </w:rPr>
              <w:t>ask</w:t>
            </w:r>
          </w:p>
        </w:tc>
      </w:tr>
    </w:tbl>
    <w:p w14:paraId="71F6D828" w14:textId="77777777" w:rsidR="00897B35" w:rsidRDefault="00897B35" w:rsidP="00AC6113">
      <w:pPr>
        <w:ind w:right="29"/>
        <w:rPr>
          <w:rFonts w:cs="Arial"/>
          <w:sz w:val="22"/>
          <w:szCs w:val="22"/>
        </w:rPr>
      </w:pPr>
    </w:p>
    <w:p w14:paraId="25CF7AEE" w14:textId="77777777" w:rsidR="000A1B47" w:rsidRDefault="008C495F" w:rsidP="00AC6113">
      <w:pPr>
        <w:ind w:right="29"/>
        <w:rPr>
          <w:rFonts w:cs="Arial"/>
          <w:sz w:val="22"/>
          <w:szCs w:val="22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0E05D1B" wp14:editId="4A60C5BA">
                <wp:simplePos x="0" y="0"/>
                <wp:positionH relativeFrom="column">
                  <wp:posOffset>3691890</wp:posOffset>
                </wp:positionH>
                <wp:positionV relativeFrom="paragraph">
                  <wp:posOffset>114300</wp:posOffset>
                </wp:positionV>
                <wp:extent cx="2489835" cy="1409065"/>
                <wp:effectExtent l="114300" t="228600" r="120015" b="229235"/>
                <wp:wrapThrough wrapText="bothSides">
                  <wp:wrapPolygon edited="0">
                    <wp:start x="232" y="-2102"/>
                    <wp:lineTo x="-627" y="12367"/>
                    <wp:lineTo x="-752" y="17070"/>
                    <wp:lineTo x="5713" y="20873"/>
                    <wp:lineTo x="5878" y="20850"/>
                    <wp:lineTo x="20252" y="23572"/>
                    <wp:lineTo x="20417" y="23549"/>
                    <wp:lineTo x="21076" y="23459"/>
                    <wp:lineTo x="22237" y="4555"/>
                    <wp:lineTo x="22072" y="770"/>
                    <wp:lineTo x="16596" y="640"/>
                    <wp:lineTo x="16392" y="-4019"/>
                    <wp:lineTo x="1715" y="-2305"/>
                    <wp:lineTo x="232" y="-2102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5436">
                          <a:off x="0" y="0"/>
                          <a:ext cx="2489835" cy="1409065"/>
                          <a:chOff x="-40677" y="-173955"/>
                          <a:chExt cx="2534302" cy="1198456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1057">
                            <a:off x="-40677" y="-173955"/>
                            <a:ext cx="2534302" cy="1198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 Box 15"/>
                        <wps:cNvSpPr txBox="1"/>
                        <wps:spPr>
                          <a:xfrm rot="201307">
                            <a:off x="222117" y="98635"/>
                            <a:ext cx="2098842" cy="8560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5A20D8" w14:textId="77777777" w:rsidR="00B76281" w:rsidRPr="00491FF4" w:rsidRDefault="00B76281" w:rsidP="006B7ED2">
                              <w:pPr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  <w:t>You may use the same scenario more than once but the personal asset must be different.</w:t>
                              </w:r>
                            </w:p>
                            <w:p w14:paraId="56AAC2BA" w14:textId="77777777" w:rsidR="00B76281" w:rsidRPr="008171CF" w:rsidRDefault="00B76281" w:rsidP="008C495F">
                              <w:p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05D1B" id="Group 13" o:spid="_x0000_s1049" style="position:absolute;margin-left:290.7pt;margin-top:9pt;width:196.05pt;height:110.95pt;rotation:289927fd;z-index:-251652096;mso-width-relative:margin;mso-height-relative:margin" coordorigin="-406,-1739" coordsize="25343,11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">
                <v:shape id="Picture 14" o:spid="_x0000_s1050" type="#_x0000_t75" style="position:absolute;left:-406;top:-1739;width:25342;height:11984;rotation:39437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">
                  <v:imagedata r:id="rId19" o:title=""/>
                </v:shape>
                <v:shape id="Text Box 15" o:spid="_x0000_s1051" type="#_x0000_t202" style="position:absolute;left:2221;top:986;width:20988;height:8561;rotation:21988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" filled="f" stroked="f" strokeweight=".5pt">
                  <v:textbox>
                    <w:txbxContent>
                      <w:p w14:paraId="025A20D8" w14:textId="77777777" w:rsidR="00B76281" w:rsidRPr="00491FF4" w:rsidRDefault="00B76281" w:rsidP="006B7ED2">
                        <w:pPr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  <w:t>You may use the same scenario more than once but the personal asset must be different.</w:t>
                        </w:r>
                      </w:p>
                      <w:p w14:paraId="56AAC2BA" w14:textId="77777777" w:rsidR="00B76281" w:rsidRPr="008171CF" w:rsidRDefault="00B76281" w:rsidP="008C495F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23ABD4CE" w14:textId="77777777" w:rsidR="00162D95" w:rsidRDefault="00162D95" w:rsidP="00491FF4">
      <w:pPr>
        <w:pStyle w:val="ListParagraph"/>
        <w:numPr>
          <w:ilvl w:val="0"/>
          <w:numId w:val="25"/>
        </w:numPr>
        <w:spacing w:line="360" w:lineRule="auto"/>
        <w:ind w:right="29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Complete the following tables to identify and explain a risk to personal assets from each of the following groups:</w:t>
      </w:r>
    </w:p>
    <w:p w14:paraId="120F9C3C" w14:textId="77777777" w:rsidR="00491FF4" w:rsidRPr="006B7ED2" w:rsidRDefault="00162D95" w:rsidP="00005E69">
      <w:pPr>
        <w:pStyle w:val="ListParagraph"/>
        <w:numPr>
          <w:ilvl w:val="0"/>
          <w:numId w:val="26"/>
        </w:numPr>
        <w:spacing w:line="360" w:lineRule="auto"/>
        <w:ind w:left="924" w:hanging="357"/>
        <w:rPr>
          <w:rFonts w:cs="Arial"/>
          <w:i/>
          <w:color w:val="000000" w:themeColor="text1"/>
          <w:sz w:val="22"/>
          <w:szCs w:val="22"/>
        </w:rPr>
      </w:pPr>
      <w:r w:rsidRPr="006B7ED2">
        <w:rPr>
          <w:rFonts w:cs="Arial"/>
          <w:i/>
          <w:color w:val="000000" w:themeColor="text1"/>
          <w:sz w:val="22"/>
          <w:szCs w:val="22"/>
        </w:rPr>
        <w:t>motor/house/house</w:t>
      </w:r>
      <w:r w:rsidR="00EA115D">
        <w:rPr>
          <w:rFonts w:cs="Arial"/>
          <w:i/>
          <w:color w:val="000000" w:themeColor="text1"/>
          <w:sz w:val="22"/>
          <w:szCs w:val="22"/>
        </w:rPr>
        <w:t xml:space="preserve"> contents</w:t>
      </w:r>
    </w:p>
    <w:p w14:paraId="7BE96284" w14:textId="77777777" w:rsidR="00162D95" w:rsidRPr="006B7ED2" w:rsidRDefault="00162D95" w:rsidP="00005E69">
      <w:pPr>
        <w:pStyle w:val="ListParagraph"/>
        <w:numPr>
          <w:ilvl w:val="0"/>
          <w:numId w:val="26"/>
        </w:numPr>
        <w:spacing w:line="360" w:lineRule="auto"/>
        <w:ind w:left="924" w:hanging="357"/>
        <w:rPr>
          <w:rFonts w:cs="Arial"/>
          <w:i/>
          <w:sz w:val="22"/>
          <w:szCs w:val="22"/>
        </w:rPr>
      </w:pPr>
      <w:r w:rsidRPr="006B7ED2">
        <w:rPr>
          <w:rFonts w:cs="Arial"/>
          <w:i/>
          <w:sz w:val="22"/>
          <w:szCs w:val="22"/>
        </w:rPr>
        <w:t>banks accounts/ investment</w:t>
      </w:r>
    </w:p>
    <w:p w14:paraId="43754F0D" w14:textId="77777777" w:rsidR="00EA115D" w:rsidRPr="006B7ED2" w:rsidRDefault="00162D95" w:rsidP="00005E69">
      <w:pPr>
        <w:pStyle w:val="ListParagraph"/>
        <w:numPr>
          <w:ilvl w:val="0"/>
          <w:numId w:val="26"/>
        </w:numPr>
        <w:spacing w:line="360" w:lineRule="auto"/>
        <w:ind w:left="924" w:hanging="357"/>
        <w:rPr>
          <w:rFonts w:cs="Arial"/>
          <w:i/>
          <w:color w:val="000000" w:themeColor="text1"/>
          <w:sz w:val="22"/>
          <w:szCs w:val="22"/>
        </w:rPr>
      </w:pPr>
      <w:r w:rsidRPr="006B7ED2">
        <w:rPr>
          <w:rFonts w:cs="Arial"/>
          <w:i/>
          <w:color w:val="000000" w:themeColor="text1"/>
          <w:sz w:val="22"/>
          <w:szCs w:val="22"/>
        </w:rPr>
        <w:t xml:space="preserve">identity/access to personal </w:t>
      </w:r>
      <w:r w:rsidR="00EA115D" w:rsidRPr="006B7ED2">
        <w:rPr>
          <w:rFonts w:cs="Arial"/>
          <w:i/>
          <w:color w:val="000000" w:themeColor="text1"/>
          <w:sz w:val="22"/>
          <w:szCs w:val="22"/>
        </w:rPr>
        <w:t>information</w:t>
      </w:r>
    </w:p>
    <w:p w14:paraId="06666B2F" w14:textId="77777777" w:rsidR="00162D95" w:rsidRPr="006B7ED2" w:rsidRDefault="00162D95" w:rsidP="00005E69">
      <w:pPr>
        <w:pStyle w:val="ListParagraph"/>
        <w:numPr>
          <w:ilvl w:val="0"/>
          <w:numId w:val="26"/>
        </w:numPr>
        <w:spacing w:line="360" w:lineRule="auto"/>
        <w:ind w:left="924" w:hanging="357"/>
        <w:rPr>
          <w:rFonts w:cs="Arial"/>
          <w:i/>
          <w:sz w:val="22"/>
          <w:szCs w:val="22"/>
        </w:rPr>
      </w:pPr>
      <w:r w:rsidRPr="006B7ED2">
        <w:rPr>
          <w:rFonts w:cs="Arial"/>
          <w:i/>
          <w:sz w:val="22"/>
          <w:szCs w:val="22"/>
        </w:rPr>
        <w:t>self – health and well-being/</w:t>
      </w:r>
      <w:proofErr w:type="spellStart"/>
      <w:r w:rsidRPr="006B7ED2">
        <w:rPr>
          <w:rFonts w:cs="Arial"/>
          <w:i/>
          <w:sz w:val="22"/>
          <w:szCs w:val="22"/>
        </w:rPr>
        <w:t>hauora</w:t>
      </w:r>
      <w:proofErr w:type="spellEnd"/>
    </w:p>
    <w:p w14:paraId="222AAC2A" w14:textId="77777777" w:rsidR="00162D95" w:rsidRPr="006B7ED2" w:rsidRDefault="00162D95" w:rsidP="00005E69">
      <w:pPr>
        <w:pStyle w:val="ListParagraph"/>
        <w:numPr>
          <w:ilvl w:val="0"/>
          <w:numId w:val="26"/>
        </w:numPr>
        <w:spacing w:line="360" w:lineRule="auto"/>
        <w:ind w:left="924" w:right="29" w:hanging="357"/>
        <w:rPr>
          <w:rFonts w:cs="Arial"/>
          <w:i/>
          <w:color w:val="000000" w:themeColor="text1"/>
          <w:sz w:val="22"/>
          <w:szCs w:val="22"/>
        </w:rPr>
      </w:pPr>
      <w:r w:rsidRPr="006B7ED2">
        <w:rPr>
          <w:rFonts w:cs="Arial"/>
          <w:i/>
          <w:color w:val="000000" w:themeColor="text1"/>
          <w:sz w:val="22"/>
          <w:szCs w:val="22"/>
        </w:rPr>
        <w:t xml:space="preserve">future income </w:t>
      </w:r>
    </w:p>
    <w:p w14:paraId="5A1B82AD" w14:textId="77777777" w:rsidR="00162D95" w:rsidRDefault="00162D95" w:rsidP="008A612D">
      <w:pPr>
        <w:rPr>
          <w:rFonts w:cs="Arial"/>
          <w:sz w:val="22"/>
          <w:szCs w:val="22"/>
        </w:rPr>
      </w:pPr>
    </w:p>
    <w:p w14:paraId="6C710242" w14:textId="77777777" w:rsidR="00162D95" w:rsidRDefault="00162D95" w:rsidP="00005E69">
      <w:pPr>
        <w:spacing w:line="360" w:lineRule="auto"/>
        <w:ind w:left="45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 each group you will need to:</w:t>
      </w:r>
    </w:p>
    <w:p w14:paraId="55FC3B09" w14:textId="498EEF45" w:rsidR="00424904" w:rsidRPr="00424904" w:rsidRDefault="00424904" w:rsidP="00005E69">
      <w:pPr>
        <w:numPr>
          <w:ilvl w:val="0"/>
          <w:numId w:val="18"/>
        </w:numPr>
        <w:tabs>
          <w:tab w:val="clear" w:pos="720"/>
          <w:tab w:val="num" w:pos="924"/>
        </w:tabs>
        <w:spacing w:line="360" w:lineRule="auto"/>
        <w:ind w:left="567" w:firstLine="0"/>
        <w:rPr>
          <w:rFonts w:cs="Arial"/>
          <w:sz w:val="22"/>
          <w:szCs w:val="22"/>
        </w:rPr>
      </w:pPr>
      <w:r w:rsidRPr="00424904">
        <w:rPr>
          <w:rFonts w:cs="Arial"/>
          <w:sz w:val="22"/>
          <w:szCs w:val="22"/>
        </w:rPr>
        <w:t>Circle the scenario and personal asset it relates to.</w:t>
      </w:r>
    </w:p>
    <w:p w14:paraId="4871B61D" w14:textId="0BCDB493" w:rsidR="00424904" w:rsidRDefault="00424904" w:rsidP="00005E69">
      <w:pPr>
        <w:numPr>
          <w:ilvl w:val="0"/>
          <w:numId w:val="18"/>
        </w:numPr>
        <w:tabs>
          <w:tab w:val="clear" w:pos="720"/>
          <w:tab w:val="num" w:pos="924"/>
        </w:tabs>
        <w:spacing w:line="360" w:lineRule="auto"/>
        <w:ind w:left="567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Identify and explain w</w:t>
      </w:r>
      <w:r w:rsidRPr="00F565D7">
        <w:rPr>
          <w:rFonts w:cs="Arial"/>
          <w:sz w:val="22"/>
          <w:szCs w:val="22"/>
        </w:rPr>
        <w:t xml:space="preserve">hat the risks are </w:t>
      </w:r>
      <w:r>
        <w:rPr>
          <w:rFonts w:cs="Arial"/>
          <w:sz w:val="22"/>
          <w:szCs w:val="22"/>
        </w:rPr>
        <w:t>in relation to the impact on personal finances.</w:t>
      </w:r>
    </w:p>
    <w:p w14:paraId="4D645B50" w14:textId="77777777" w:rsidR="00424904" w:rsidRDefault="00424904" w:rsidP="00005E69">
      <w:pPr>
        <w:numPr>
          <w:ilvl w:val="0"/>
          <w:numId w:val="18"/>
        </w:numPr>
        <w:tabs>
          <w:tab w:val="clear" w:pos="720"/>
          <w:tab w:val="num" w:pos="924"/>
        </w:tabs>
        <w:spacing w:line="360" w:lineRule="auto"/>
        <w:ind w:left="567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Include examples of risks to assets.</w:t>
      </w:r>
    </w:p>
    <w:p w14:paraId="1E0FF1AB" w14:textId="77777777" w:rsidR="00424904" w:rsidRDefault="00424904" w:rsidP="00005E69">
      <w:pPr>
        <w:numPr>
          <w:ilvl w:val="0"/>
          <w:numId w:val="18"/>
        </w:numPr>
        <w:tabs>
          <w:tab w:val="clear" w:pos="720"/>
          <w:tab w:val="num" w:pos="924"/>
        </w:tabs>
        <w:spacing w:line="360" w:lineRule="auto"/>
        <w:ind w:left="567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Explain what t</w:t>
      </w:r>
      <w:r w:rsidRPr="00AC6113">
        <w:rPr>
          <w:rFonts w:cs="Arial"/>
          <w:sz w:val="22"/>
          <w:szCs w:val="22"/>
        </w:rPr>
        <w:t xml:space="preserve">he </w:t>
      </w:r>
      <w:r>
        <w:rPr>
          <w:rFonts w:cs="Arial"/>
          <w:sz w:val="22"/>
          <w:szCs w:val="22"/>
        </w:rPr>
        <w:t>causes</w:t>
      </w:r>
      <w:r w:rsidRPr="00AC611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and </w:t>
      </w:r>
      <w:r w:rsidRPr="00AC6113">
        <w:rPr>
          <w:rFonts w:cs="Arial"/>
          <w:sz w:val="22"/>
          <w:szCs w:val="22"/>
        </w:rPr>
        <w:t xml:space="preserve">consequences </w:t>
      </w:r>
      <w:r>
        <w:rPr>
          <w:rFonts w:cs="Arial"/>
          <w:sz w:val="22"/>
          <w:szCs w:val="22"/>
        </w:rPr>
        <w:t>of the risks to the assets are.</w:t>
      </w:r>
    </w:p>
    <w:p w14:paraId="171AFE23" w14:textId="77777777" w:rsidR="00897B35" w:rsidRDefault="00897B3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33552B" w:rsidRPr="00D65933" w14:paraId="22B6D5F4" w14:textId="77777777" w:rsidTr="009E5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tcBorders>
              <w:top w:val="none" w:sz="0" w:space="0" w:color="auto"/>
              <w:bottom w:val="none" w:sz="0" w:space="0" w:color="auto"/>
            </w:tcBorders>
            <w:shd w:val="clear" w:color="auto" w:fill="95B3D7" w:themeFill="accent1" w:themeFillTint="99"/>
          </w:tcPr>
          <w:p w14:paraId="315B9D85" w14:textId="0B7DFB38" w:rsidR="0033552B" w:rsidRPr="00D65933" w:rsidRDefault="009A622C" w:rsidP="00B14F4F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lastRenderedPageBreak/>
              <w:t>Personal Asset Group</w:t>
            </w:r>
            <w:r w:rsidR="00D74997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1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: Motor / House/ House Content</w:t>
            </w:r>
            <w:r w:rsidR="00424904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s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</w:t>
            </w:r>
          </w:p>
        </w:tc>
      </w:tr>
      <w:tr w:rsidR="009A622C" w:rsidRPr="00D65933" w14:paraId="77F5026E" w14:textId="77777777" w:rsidTr="009E5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B8CCE4" w:themeFill="accent1" w:themeFillTint="66"/>
          </w:tcPr>
          <w:p w14:paraId="5B3AC06D" w14:textId="77777777" w:rsidR="009A622C" w:rsidRDefault="009A622C" w:rsidP="0033552B">
            <w:pPr>
              <w:spacing w:before="120" w:after="120"/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</w:pPr>
            <w:r w:rsidRPr="0033552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Scenario</w:t>
            </w:r>
            <w:r w:rsidR="00B14F4F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:</w:t>
            </w:r>
            <w:r w:rsidRPr="0033552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1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| 2| 3 | 4 | 5</w:t>
            </w:r>
            <w:r w:rsidR="00B14F4F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| 6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(circle one)</w:t>
            </w:r>
          </w:p>
        </w:tc>
      </w:tr>
      <w:tr w:rsidR="0033552B" w:rsidRPr="003E2BB9" w14:paraId="6135872E" w14:textId="77777777" w:rsidTr="009E5F15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0D6B1C9E" w14:textId="77777777" w:rsidR="0033552B" w:rsidRPr="003E2BB9" w:rsidRDefault="0033552B" w:rsidP="00B76281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R</w:t>
            </w:r>
            <w:r w:rsidRPr="003E2BB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isk</w:t>
            </w:r>
            <w:r w:rsidR="0017566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(</w:t>
            </w:r>
            <w:r w:rsidRPr="003E2BB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s</w:t>
            </w:r>
            <w:r w:rsidR="0017566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)</w:t>
            </w:r>
            <w:r w:rsidR="00861087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to personal asset</w:t>
            </w:r>
            <w:r w:rsidR="0017566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(</w:t>
            </w:r>
            <w:r w:rsidR="00861087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s</w:t>
            </w:r>
            <w:r w:rsidR="0017566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) and impact(s) on finances</w:t>
            </w:r>
            <w:r w:rsidR="00D74997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33552B" w:rsidRPr="00D65933" w14:paraId="701A190E" w14:textId="77777777" w:rsidTr="00EE4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5D8FC8E0" w14:textId="77777777" w:rsidR="0033552B" w:rsidRPr="00D65933" w:rsidRDefault="0033552B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424904" w:rsidRPr="00D65933" w14:paraId="2D8D1BB1" w14:textId="77777777" w:rsidTr="008A612D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4E0193BA" w14:textId="196C15F7" w:rsidR="00424904" w:rsidRPr="00D65933" w:rsidRDefault="0042490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Examples of risks to assets:</w:t>
            </w:r>
          </w:p>
        </w:tc>
      </w:tr>
      <w:tr w:rsidR="00424904" w:rsidRPr="00D65933" w14:paraId="3B840B88" w14:textId="77777777" w:rsidTr="00EE4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65E9202B" w14:textId="77777777" w:rsidR="00424904" w:rsidRPr="00D65933" w:rsidRDefault="00424904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33552B" w:rsidRPr="003E2BB9" w14:paraId="1CFA8188" w14:textId="77777777" w:rsidTr="009E5F15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34402C91" w14:textId="77777777" w:rsidR="0033552B" w:rsidRPr="003E2BB9" w:rsidRDefault="00C37FA9" w:rsidP="00C37FA9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Causes and consequences</w:t>
            </w:r>
            <w:r w:rsidR="00D74997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of the risks:</w:t>
            </w: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</w:t>
            </w:r>
          </w:p>
        </w:tc>
      </w:tr>
      <w:tr w:rsidR="0033552B" w:rsidRPr="00D65933" w14:paraId="355E26B8" w14:textId="77777777" w:rsidTr="009E5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5148037D" w14:textId="77777777" w:rsidR="0033552B" w:rsidRDefault="0033552B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2BABE62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12685A0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DE124AB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14869EB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214463F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ED7AB9D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2DF7FE0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339860D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0D853C0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611BAFA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13ED493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26DD761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AEC851F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EBBCAC8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55F304D" w14:textId="77777777" w:rsidR="00F234E8" w:rsidRDefault="00F234E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FCCC50D" w14:textId="77777777" w:rsidR="00F234E8" w:rsidRDefault="00F234E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DB05DB5" w14:textId="77777777" w:rsidR="00897B35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207EEB9" w14:textId="77777777" w:rsidR="00897B35" w:rsidRPr="00D65933" w:rsidRDefault="00897B35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78002FE4" w14:textId="77777777" w:rsidR="00A43136" w:rsidRDefault="00A43136"/>
    <w:p w14:paraId="3A3A2FDF" w14:textId="77777777" w:rsidR="00A43136" w:rsidRDefault="00A43136">
      <w:r>
        <w:br w:type="page"/>
      </w:r>
    </w:p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861087" w:rsidRPr="00D65933" w14:paraId="135CBB90" w14:textId="77777777" w:rsidTr="00A15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14:paraId="654B432B" w14:textId="77777777" w:rsidR="00861087" w:rsidRPr="00D65933" w:rsidRDefault="00C37FA9" w:rsidP="00C37FA9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lastRenderedPageBreak/>
              <w:t>Personal Asset Group</w:t>
            </w:r>
            <w:r w:rsidR="00D74997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2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: Bank accounts / investment:</w:t>
            </w:r>
          </w:p>
        </w:tc>
      </w:tr>
      <w:tr w:rsidR="00C37FA9" w:rsidRPr="00D65933" w14:paraId="3FAFCAE5" w14:textId="77777777" w:rsidTr="00A15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</w:tcPr>
          <w:p w14:paraId="67944F36" w14:textId="77777777" w:rsidR="00C37FA9" w:rsidRPr="0033552B" w:rsidRDefault="00C37FA9" w:rsidP="00861087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 w:rsidRPr="0033552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Scenario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:</w:t>
            </w:r>
            <w:r w:rsidRPr="0033552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1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| 2| 3 | 4 | 5 | 6 (circle one)</w:t>
            </w:r>
          </w:p>
        </w:tc>
      </w:tr>
      <w:tr w:rsidR="00175669" w:rsidRPr="003E2BB9" w14:paraId="7A8C3FA5" w14:textId="77777777" w:rsidTr="00A15230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tcBorders>
              <w:top w:val="single" w:sz="4" w:space="0" w:color="4F81BD" w:themeColor="accent1"/>
            </w:tcBorders>
            <w:shd w:val="clear" w:color="auto" w:fill="DBE5F1" w:themeFill="accent1" w:themeFillTint="33"/>
          </w:tcPr>
          <w:p w14:paraId="56078BD5" w14:textId="4DA5F182" w:rsidR="00175669" w:rsidRPr="003E2BB9" w:rsidRDefault="00175669" w:rsidP="00175669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R</w:t>
            </w:r>
            <w:r w:rsidRPr="003E2BB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isk</w:t>
            </w: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(</w:t>
            </w:r>
            <w:r w:rsidRPr="003E2BB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s</w:t>
            </w: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) to personal ass</w:t>
            </w:r>
            <w:r w:rsidR="00E44AF0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et(s) and impact(s) on finances:</w:t>
            </w:r>
          </w:p>
        </w:tc>
      </w:tr>
      <w:tr w:rsidR="00175669" w:rsidRPr="00D65933" w14:paraId="53543996" w14:textId="77777777" w:rsidTr="00A15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717291E7" w14:textId="77777777" w:rsidR="00175669" w:rsidRPr="00D65933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5F3A1B" w:rsidRPr="00D65933" w14:paraId="7D11B485" w14:textId="77777777" w:rsidTr="005F3A1B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2B447A39" w14:textId="77777777" w:rsidR="005F3A1B" w:rsidRPr="00D65933" w:rsidRDefault="005F3A1B" w:rsidP="007924C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Examples of risks to assets:</w:t>
            </w:r>
          </w:p>
        </w:tc>
      </w:tr>
      <w:tr w:rsidR="005F3A1B" w:rsidRPr="00D65933" w14:paraId="698911D2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2B474E06" w14:textId="77777777" w:rsidR="005F3A1B" w:rsidRPr="00D65933" w:rsidRDefault="005F3A1B" w:rsidP="007924C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175669" w:rsidRPr="003E2BB9" w14:paraId="594080AB" w14:textId="77777777" w:rsidTr="00A15230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61321445" w14:textId="77777777" w:rsidR="00175669" w:rsidRPr="003E2BB9" w:rsidRDefault="00175669" w:rsidP="00175669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Causes and consequences of the risks:</w:t>
            </w:r>
          </w:p>
        </w:tc>
      </w:tr>
      <w:tr w:rsidR="00175669" w:rsidRPr="00D65933" w14:paraId="4B3156F0" w14:textId="77777777" w:rsidTr="00A15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1A9505A7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2068FDD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0C9F3F8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EA12D09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849981A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A5CCB26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4EA695E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FD8F898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1C59098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3490BF4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45C8FB1" w14:textId="77777777" w:rsidR="00F234E8" w:rsidRDefault="00F234E8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E016379" w14:textId="77777777" w:rsidR="00F234E8" w:rsidRDefault="00F234E8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652018F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312944D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AD04781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3541189" w14:textId="77777777" w:rsidR="00175669" w:rsidRPr="00D65933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3EE10870" w14:textId="77777777" w:rsidR="00897B35" w:rsidRDefault="00897B35">
      <w:pPr>
        <w:rPr>
          <w:rFonts w:cs="Arial"/>
        </w:rPr>
      </w:pPr>
    </w:p>
    <w:p w14:paraId="5A0D7399" w14:textId="77777777" w:rsidR="00897B35" w:rsidRDefault="00897B35">
      <w:pPr>
        <w:rPr>
          <w:rFonts w:cs="Arial"/>
        </w:rPr>
      </w:pPr>
      <w:r>
        <w:rPr>
          <w:rFonts w:cs="Arial"/>
        </w:rPr>
        <w:br w:type="page"/>
      </w:r>
    </w:p>
    <w:p w14:paraId="5118964A" w14:textId="77777777" w:rsidR="00D74997" w:rsidRDefault="00D74997">
      <w:pPr>
        <w:rPr>
          <w:rFonts w:cs="Arial"/>
        </w:rPr>
      </w:pPr>
    </w:p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E47BD3" w:rsidRPr="00D65933" w14:paraId="3CB78A31" w14:textId="77777777" w:rsidTr="005F3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14:paraId="374A6954" w14:textId="77777777" w:rsidR="00E47BD3" w:rsidRPr="00D65933" w:rsidRDefault="00C37FA9" w:rsidP="00E47BD3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Personal Asset Group</w:t>
            </w:r>
            <w:r w:rsidR="00D74997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3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: Identity/access to personal information</w:t>
            </w:r>
          </w:p>
        </w:tc>
      </w:tr>
      <w:tr w:rsidR="00C37FA9" w:rsidRPr="00D65933" w14:paraId="12265E9E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</w:tcPr>
          <w:p w14:paraId="683D48FF" w14:textId="77777777" w:rsidR="00C37FA9" w:rsidRPr="0033552B" w:rsidRDefault="00C37FA9" w:rsidP="00E47BD3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 w:rsidRPr="0033552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Scenario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:</w:t>
            </w:r>
            <w:r w:rsidRPr="0033552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1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| 2| 3 | 4 | 5 | 6 (circle one)</w:t>
            </w:r>
          </w:p>
        </w:tc>
      </w:tr>
      <w:tr w:rsidR="00175669" w:rsidRPr="003E2BB9" w14:paraId="148F8103" w14:textId="77777777" w:rsidTr="005F3A1B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</w:tcBorders>
            <w:shd w:val="clear" w:color="auto" w:fill="DBE5F1" w:themeFill="accent1" w:themeFillTint="33"/>
          </w:tcPr>
          <w:p w14:paraId="6508902A" w14:textId="77777777" w:rsidR="00175669" w:rsidRPr="003E2BB9" w:rsidRDefault="00175669" w:rsidP="00175669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R</w:t>
            </w:r>
            <w:r w:rsidRPr="003E2BB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isk</w:t>
            </w: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(</w:t>
            </w:r>
            <w:r w:rsidRPr="003E2BB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s</w:t>
            </w: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) to personal asset(s) and impact(s) on finances:</w:t>
            </w:r>
          </w:p>
        </w:tc>
      </w:tr>
      <w:tr w:rsidR="00175669" w:rsidRPr="00D65933" w14:paraId="3C4DB71E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auto"/>
          </w:tcPr>
          <w:p w14:paraId="60551D30" w14:textId="77777777" w:rsidR="00175669" w:rsidRPr="00D65933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5F3A1B" w:rsidRPr="00D65933" w14:paraId="6C130F7B" w14:textId="77777777" w:rsidTr="005F3A1B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36C2D931" w14:textId="77777777" w:rsidR="005F3A1B" w:rsidRPr="00D65933" w:rsidRDefault="005F3A1B" w:rsidP="007924C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Examples of risks to assets:</w:t>
            </w:r>
          </w:p>
        </w:tc>
      </w:tr>
      <w:tr w:rsidR="005F3A1B" w:rsidRPr="00D65933" w14:paraId="397CA6BD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3245C3FE" w14:textId="77777777" w:rsidR="005F3A1B" w:rsidRPr="00D65933" w:rsidRDefault="005F3A1B" w:rsidP="007924C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175669" w:rsidRPr="003E2BB9" w14:paraId="4715BAC7" w14:textId="77777777" w:rsidTr="005F3A1B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DBE5F1" w:themeFill="accent1" w:themeFillTint="33"/>
          </w:tcPr>
          <w:p w14:paraId="0C76DD55" w14:textId="77777777" w:rsidR="00175669" w:rsidRPr="003E2BB9" w:rsidRDefault="00175669" w:rsidP="00175669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Causes and consequences of the risks:</w:t>
            </w:r>
          </w:p>
        </w:tc>
      </w:tr>
      <w:tr w:rsidR="00175669" w:rsidRPr="00D65933" w14:paraId="5742BF97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auto"/>
          </w:tcPr>
          <w:p w14:paraId="27AB4746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0DA203E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B13E63A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5743B14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70B396C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4A69ED5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7280681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58E5463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048256C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AD05056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4A6E49C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19D1628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267BC13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0A6D995" w14:textId="77777777" w:rsidR="00F234E8" w:rsidRDefault="00F234E8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BF5D0D8" w14:textId="77777777" w:rsidR="00F234E8" w:rsidRDefault="00F234E8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059AC49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B334C3D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A00AEE8" w14:textId="77777777" w:rsidR="00175669" w:rsidRPr="00D65933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36BCDE5F" w14:textId="77777777" w:rsidR="00897B35" w:rsidRDefault="00897B35">
      <w:pPr>
        <w:rPr>
          <w:rFonts w:cs="Arial"/>
        </w:rPr>
      </w:pPr>
    </w:p>
    <w:p w14:paraId="06ABA62D" w14:textId="77777777" w:rsidR="00A43136" w:rsidRDefault="00A43136">
      <w:pPr>
        <w:rPr>
          <w:rFonts w:cs="Arial"/>
        </w:rPr>
      </w:pPr>
      <w:r>
        <w:rPr>
          <w:rFonts w:cs="Arial"/>
        </w:rPr>
        <w:br w:type="page"/>
      </w:r>
    </w:p>
    <w:p w14:paraId="0212C0A7" w14:textId="77777777" w:rsidR="00D74997" w:rsidRDefault="00D74997">
      <w:pPr>
        <w:rPr>
          <w:rFonts w:cs="Arial"/>
        </w:rPr>
      </w:pPr>
    </w:p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E47BD3" w:rsidRPr="00D65933" w14:paraId="489F7D57" w14:textId="77777777" w:rsidTr="005F3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14:paraId="247571E7" w14:textId="77777777" w:rsidR="00E47BD3" w:rsidRPr="00D65933" w:rsidRDefault="00C37FA9" w:rsidP="00E47BD3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Personal Asset Group</w:t>
            </w:r>
            <w:r w:rsidR="00D74997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4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: </w:t>
            </w:r>
            <w:r w:rsidR="00372A6E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Self – health and wellbeing/</w:t>
            </w:r>
            <w:proofErr w:type="spellStart"/>
            <w:r w:rsidR="00372A6E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hauora</w:t>
            </w:r>
            <w:proofErr w:type="spellEnd"/>
          </w:p>
        </w:tc>
      </w:tr>
      <w:tr w:rsidR="00C37FA9" w:rsidRPr="00D65933" w14:paraId="550C8851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</w:tcPr>
          <w:p w14:paraId="29985BF5" w14:textId="77777777" w:rsidR="00C37FA9" w:rsidRPr="0033552B" w:rsidRDefault="00C37FA9" w:rsidP="00E47BD3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 w:rsidRPr="0033552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Scenario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:</w:t>
            </w:r>
            <w:r w:rsidRPr="0033552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1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| 2| 3 | 4 | 5 | 6 (circle one)</w:t>
            </w:r>
          </w:p>
        </w:tc>
      </w:tr>
      <w:tr w:rsidR="00175669" w:rsidRPr="003E2BB9" w14:paraId="268AA3CD" w14:textId="77777777" w:rsidTr="005F3A1B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</w:tcBorders>
            <w:shd w:val="clear" w:color="auto" w:fill="DBE5F1" w:themeFill="accent1" w:themeFillTint="33"/>
          </w:tcPr>
          <w:p w14:paraId="5CD65BBF" w14:textId="77777777" w:rsidR="00175669" w:rsidRPr="003E2BB9" w:rsidRDefault="00175669" w:rsidP="00175669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R</w:t>
            </w:r>
            <w:r w:rsidRPr="003E2BB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isk</w:t>
            </w: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(</w:t>
            </w:r>
            <w:r w:rsidRPr="003E2BB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s</w:t>
            </w: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) to personal asset(s) and impact(s) on finances:</w:t>
            </w:r>
          </w:p>
        </w:tc>
      </w:tr>
      <w:tr w:rsidR="00175669" w:rsidRPr="00D65933" w14:paraId="29AA8C2E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auto"/>
          </w:tcPr>
          <w:p w14:paraId="2FBABB27" w14:textId="77777777" w:rsidR="00175669" w:rsidRPr="00D65933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5F3A1B" w:rsidRPr="00D65933" w14:paraId="182BFC22" w14:textId="77777777" w:rsidTr="005F3A1B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7E1574BA" w14:textId="77777777" w:rsidR="005F3A1B" w:rsidRPr="00D65933" w:rsidRDefault="005F3A1B" w:rsidP="007924C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Examples of risks to assets:</w:t>
            </w:r>
          </w:p>
        </w:tc>
      </w:tr>
      <w:tr w:rsidR="005F3A1B" w:rsidRPr="00D65933" w14:paraId="0DDB605C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6A7461DE" w14:textId="77777777" w:rsidR="005F3A1B" w:rsidRPr="00D65933" w:rsidRDefault="005F3A1B" w:rsidP="007924C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175669" w:rsidRPr="003E2BB9" w14:paraId="6FB273D6" w14:textId="77777777" w:rsidTr="005F3A1B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DBE5F1" w:themeFill="accent1" w:themeFillTint="33"/>
          </w:tcPr>
          <w:p w14:paraId="0ED07F5B" w14:textId="77777777" w:rsidR="00175669" w:rsidRPr="003E2BB9" w:rsidRDefault="00175669" w:rsidP="00175669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Causes and consequences of the risks:</w:t>
            </w:r>
          </w:p>
        </w:tc>
      </w:tr>
      <w:tr w:rsidR="00175669" w:rsidRPr="00D65933" w14:paraId="22800867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FFFFFF" w:themeFill="background1"/>
          </w:tcPr>
          <w:p w14:paraId="2C12D846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9FFAEE6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0E5939C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25C8A48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331D85A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A45D99F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4BA9C4E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60B1342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1EEAA4A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C078E28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8E573FF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59FB17C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A68D690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2FC1718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C0EEA2D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33AC737" w14:textId="77777777" w:rsidR="00F234E8" w:rsidRDefault="00F234E8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0F98762" w14:textId="77777777" w:rsidR="00F234E8" w:rsidRDefault="00F234E8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FCBA4D9" w14:textId="77777777" w:rsidR="00175669" w:rsidRPr="00D65933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24CF1CA7" w14:textId="77777777" w:rsidR="00A43136" w:rsidRDefault="00A43136">
      <w:pPr>
        <w:rPr>
          <w:rFonts w:cs="Arial"/>
        </w:rPr>
      </w:pPr>
    </w:p>
    <w:p w14:paraId="388B0637" w14:textId="77777777" w:rsidR="00A43136" w:rsidRDefault="00A43136">
      <w:pPr>
        <w:rPr>
          <w:rFonts w:cs="Arial"/>
        </w:rPr>
      </w:pPr>
      <w:r>
        <w:rPr>
          <w:rFonts w:cs="Arial"/>
        </w:rPr>
        <w:br w:type="page"/>
      </w:r>
    </w:p>
    <w:p w14:paraId="487A33C3" w14:textId="77777777" w:rsidR="00E47BD3" w:rsidRDefault="00E47BD3">
      <w:pPr>
        <w:rPr>
          <w:rFonts w:cs="Arial"/>
        </w:rPr>
      </w:pPr>
    </w:p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E47BD3" w:rsidRPr="00D65933" w14:paraId="64C5B91B" w14:textId="77777777" w:rsidTr="005F3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14:paraId="13209A22" w14:textId="7F6E32AA" w:rsidR="00E47BD3" w:rsidRPr="00D65933" w:rsidRDefault="00372A6E" w:rsidP="007C3848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Personal Asset group</w:t>
            </w:r>
            <w:r w:rsidR="00D74997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5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: </w:t>
            </w:r>
            <w:r w:rsidR="00580BE8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F</w:t>
            </w:r>
            <w:r w:rsidR="005F3A1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uture</w:t>
            </w:r>
            <w:r w:rsidR="007C3848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</w:t>
            </w:r>
            <w:r w:rsidR="005F3A1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income</w:t>
            </w:r>
          </w:p>
        </w:tc>
      </w:tr>
      <w:tr w:rsidR="00372A6E" w:rsidRPr="00D65933" w14:paraId="14140D38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</w:tcPr>
          <w:p w14:paraId="105B27D7" w14:textId="77777777" w:rsidR="00372A6E" w:rsidRPr="0033552B" w:rsidRDefault="00372A6E" w:rsidP="00E47BD3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 w:rsidRPr="0033552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Scenario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:</w:t>
            </w:r>
            <w:r w:rsidRPr="0033552B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1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| 2| 3 | 4 | 5 | 6 (circle one)</w:t>
            </w:r>
          </w:p>
        </w:tc>
      </w:tr>
      <w:tr w:rsidR="00175669" w:rsidRPr="003E2BB9" w14:paraId="580F9487" w14:textId="77777777" w:rsidTr="005F3A1B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</w:tcBorders>
            <w:shd w:val="clear" w:color="auto" w:fill="DBE5F1" w:themeFill="accent1" w:themeFillTint="33"/>
          </w:tcPr>
          <w:p w14:paraId="604BD3F7" w14:textId="77777777" w:rsidR="00175669" w:rsidRPr="003E2BB9" w:rsidRDefault="00175669" w:rsidP="00175669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R</w:t>
            </w:r>
            <w:r w:rsidRPr="003E2BB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isk</w:t>
            </w: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(</w:t>
            </w:r>
            <w:r w:rsidRPr="003E2BB9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s</w:t>
            </w: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) to personal asset(s) and impact(s) on finances:</w:t>
            </w:r>
          </w:p>
        </w:tc>
      </w:tr>
      <w:tr w:rsidR="00175669" w:rsidRPr="00D65933" w14:paraId="72678837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auto"/>
          </w:tcPr>
          <w:p w14:paraId="68C1EB2A" w14:textId="77777777" w:rsidR="00175669" w:rsidRPr="00D65933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5F3A1B" w:rsidRPr="00D65933" w14:paraId="5CBE8DE9" w14:textId="77777777" w:rsidTr="005F3A1B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340C73AD" w14:textId="77777777" w:rsidR="005F3A1B" w:rsidRPr="00D65933" w:rsidRDefault="005F3A1B" w:rsidP="007924C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Examples of risks to assets:</w:t>
            </w:r>
          </w:p>
        </w:tc>
      </w:tr>
      <w:tr w:rsidR="005F3A1B" w:rsidRPr="00D65933" w14:paraId="472FF9BC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15570A39" w14:textId="77777777" w:rsidR="005F3A1B" w:rsidRPr="00D65933" w:rsidRDefault="005F3A1B" w:rsidP="007924C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175669" w:rsidRPr="003E2BB9" w14:paraId="52697990" w14:textId="77777777" w:rsidTr="005F3A1B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DBE5F1" w:themeFill="accent1" w:themeFillTint="33"/>
          </w:tcPr>
          <w:p w14:paraId="08E19DA5" w14:textId="77777777" w:rsidR="00175669" w:rsidRPr="003E2BB9" w:rsidRDefault="00175669" w:rsidP="00175669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Causes and consequences of the risks:</w:t>
            </w:r>
          </w:p>
        </w:tc>
      </w:tr>
      <w:tr w:rsidR="00175669" w:rsidRPr="00D65933" w14:paraId="62D6A5EC" w14:textId="77777777" w:rsidTr="005F3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FFFFFF" w:themeFill="background1"/>
          </w:tcPr>
          <w:p w14:paraId="3369731D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F71E54A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F764C34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8565EB3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47BE3F4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FE4C2E9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616321F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C8DA20E" w14:textId="77777777" w:rsidR="00F234E8" w:rsidRDefault="00F234E8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08EE846" w14:textId="77777777" w:rsidR="00F234E8" w:rsidRDefault="00F234E8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571A291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376660D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035BE3D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8D008E0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FF11D44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FFC93C4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7BDACC8" w14:textId="77777777" w:rsidR="00175669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29A41AF" w14:textId="77777777" w:rsidR="00175669" w:rsidRPr="00D65933" w:rsidRDefault="00175669" w:rsidP="00175669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5FA83649" w14:textId="77777777" w:rsidR="00E47BD3" w:rsidRDefault="00E47BD3">
      <w:pPr>
        <w:rPr>
          <w:rFonts w:cs="Arial"/>
        </w:rPr>
      </w:pPr>
    </w:p>
    <w:p w14:paraId="53376968" w14:textId="77777777" w:rsidR="00F57218" w:rsidRPr="009E5F15" w:rsidRDefault="00175669" w:rsidP="009E5F15">
      <w:pPr>
        <w:pStyle w:val="ListParagraph"/>
        <w:numPr>
          <w:ilvl w:val="0"/>
          <w:numId w:val="25"/>
        </w:numPr>
        <w:spacing w:line="360" w:lineRule="auto"/>
        <w:ind w:left="426" w:hanging="426"/>
        <w:rPr>
          <w:rFonts w:cs="Arial"/>
          <w:sz w:val="22"/>
          <w:szCs w:val="22"/>
        </w:rPr>
      </w:pPr>
      <w:r w:rsidRPr="006B7ED2">
        <w:rPr>
          <w:rFonts w:cs="Arial"/>
        </w:rPr>
        <w:br w:type="page"/>
      </w:r>
      <w:r w:rsidR="00A43136">
        <w:rPr>
          <w:noProof/>
          <w:lang w:eastAsia="en-NZ"/>
        </w:rPr>
        <w:lastRenderedPageBreak/>
        <w:drawing>
          <wp:anchor distT="0" distB="0" distL="114300" distR="114300" simplePos="0" relativeHeight="251668480" behindDoc="1" locked="0" layoutInCell="1" allowOverlap="1" wp14:anchorId="7D8E4024" wp14:editId="553FA188">
            <wp:simplePos x="0" y="0"/>
            <wp:positionH relativeFrom="column">
              <wp:posOffset>3782060</wp:posOffset>
            </wp:positionH>
            <wp:positionV relativeFrom="paragraph">
              <wp:posOffset>216535</wp:posOffset>
            </wp:positionV>
            <wp:extent cx="2204085" cy="1438275"/>
            <wp:effectExtent l="114300" t="190500" r="100965" b="180975"/>
            <wp:wrapTight wrapText="bothSides">
              <wp:wrapPolygon edited="0">
                <wp:start x="-407" y="-168"/>
                <wp:lineTo x="-360" y="19257"/>
                <wp:lineTo x="5964" y="21690"/>
                <wp:lineTo x="20543" y="21710"/>
                <wp:lineTo x="20727" y="21662"/>
                <wp:lineTo x="21831" y="21378"/>
                <wp:lineTo x="21786" y="3694"/>
                <wp:lineTo x="21570" y="1719"/>
                <wp:lineTo x="20187" y="-536"/>
                <wp:lineTo x="19451" y="-347"/>
                <wp:lineTo x="18956" y="-4861"/>
                <wp:lineTo x="1066" y="-547"/>
                <wp:lineTo x="-407" y="-168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71996">
                      <a:off x="0" y="0"/>
                      <a:ext cx="220408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7218" w:rsidRPr="009E5F15">
        <w:rPr>
          <w:rFonts w:cs="Arial"/>
          <w:sz w:val="22"/>
          <w:szCs w:val="22"/>
        </w:rPr>
        <w:t xml:space="preserve">Use the following tables to explain four (4) different risk </w:t>
      </w:r>
      <w:r w:rsidR="00A43136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24D360" wp14:editId="70CDABBD">
                <wp:simplePos x="0" y="0"/>
                <wp:positionH relativeFrom="column">
                  <wp:posOffset>3955415</wp:posOffset>
                </wp:positionH>
                <wp:positionV relativeFrom="paragraph">
                  <wp:posOffset>478155</wp:posOffset>
                </wp:positionV>
                <wp:extent cx="1870075" cy="1229995"/>
                <wp:effectExtent l="19050" t="95250" r="34925" b="84455"/>
                <wp:wrapNone/>
                <wp:docPr id="1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98932">
                          <a:off x="0" y="0"/>
                          <a:ext cx="1870075" cy="1229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4AC64" w14:textId="77777777" w:rsidR="009E5F15" w:rsidRPr="00144C3C" w:rsidRDefault="009E5F15" w:rsidP="009E5F15">
                            <w:pPr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144C3C"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 xml:space="preserve">Justify, using </w:t>
                            </w:r>
                            <w:r w:rsidRPr="009E5F15">
                              <w:rPr>
                                <w:rFonts w:ascii="Comic Sans MS" w:hAnsi="Comic Sans MS" w:cs="Arial"/>
                                <w:i/>
                                <w:sz w:val="20"/>
                                <w:szCs w:val="22"/>
                              </w:rPr>
                              <w:t>supporting</w:t>
                            </w:r>
                            <w:r w:rsidRPr="00144C3C"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 xml:space="preserve"> examples, how the strategies minimise risk to personal finances.</w:t>
                            </w:r>
                          </w:p>
                          <w:p w14:paraId="4B366B0B" w14:textId="77777777" w:rsidR="009E5F15" w:rsidRPr="008171CF" w:rsidRDefault="009E5F15" w:rsidP="009E5F15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4D360" id="Text Box 26" o:spid="_x0000_s1052" type="#_x0000_t202" style="position:absolute;left:0;text-align:left;margin-left:311.45pt;margin-top:37.65pt;width:147.25pt;height:96.85pt;rotation:435740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" filled="f" stroked="f" strokeweight=".5pt">
                <v:textbox>
                  <w:txbxContent>
                    <w:p w14:paraId="6264AC64" w14:textId="77777777" w:rsidR="009E5F15" w:rsidRPr="00144C3C" w:rsidRDefault="009E5F15" w:rsidP="009E5F15">
                      <w:pPr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</w:pPr>
                      <w:r w:rsidRPr="00144C3C"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 xml:space="preserve">Justify, using </w:t>
                      </w:r>
                      <w:r w:rsidRPr="009E5F15">
                        <w:rPr>
                          <w:rFonts w:ascii="Comic Sans MS" w:hAnsi="Comic Sans MS" w:cs="Arial"/>
                          <w:i/>
                          <w:sz w:val="20"/>
                          <w:szCs w:val="22"/>
                        </w:rPr>
                        <w:t>supporting</w:t>
                      </w:r>
                      <w:r w:rsidRPr="00144C3C"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 xml:space="preserve"> examples, how the strategies minimise risk to personal finances.</w:t>
                      </w:r>
                    </w:p>
                    <w:p w14:paraId="4B366B0B" w14:textId="77777777" w:rsidR="009E5F15" w:rsidRPr="008171CF" w:rsidRDefault="009E5F15" w:rsidP="009E5F15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7218" w:rsidRPr="009E5F15">
        <w:rPr>
          <w:rFonts w:cs="Arial"/>
          <w:sz w:val="22"/>
          <w:szCs w:val="22"/>
        </w:rPr>
        <w:t xml:space="preserve">management strategies to minimise risk to personal finances in relation to personal assets.  </w:t>
      </w:r>
    </w:p>
    <w:p w14:paraId="0FD3A149" w14:textId="07269712" w:rsidR="00E47BD3" w:rsidRPr="006B7ED2" w:rsidRDefault="00F57218" w:rsidP="009E5F15">
      <w:pPr>
        <w:spacing w:line="360" w:lineRule="auto"/>
        <w:ind w:left="426"/>
        <w:rPr>
          <w:rFonts w:cs="Arial"/>
          <w:sz w:val="22"/>
          <w:szCs w:val="22"/>
        </w:rPr>
      </w:pPr>
      <w:r w:rsidRPr="006B7ED2">
        <w:rPr>
          <w:rFonts w:cs="Arial"/>
          <w:sz w:val="22"/>
          <w:szCs w:val="22"/>
        </w:rPr>
        <w:t>For each strategy use examples from the scenarios to show how the strategy minimises the risk, and provide justification for using strategies to minimise impact on future personal finances.</w:t>
      </w:r>
      <w:r w:rsidR="009E5F15" w:rsidRPr="009E5F15">
        <w:rPr>
          <w:noProof/>
        </w:rPr>
        <w:t xml:space="preserve"> </w:t>
      </w:r>
    </w:p>
    <w:p w14:paraId="44DF3394" w14:textId="77777777" w:rsidR="00F57218" w:rsidRDefault="00F57218" w:rsidP="00372A6E">
      <w:pPr>
        <w:rPr>
          <w:rFonts w:cs="Arial"/>
        </w:rPr>
      </w:pPr>
    </w:p>
    <w:p w14:paraId="41CA883C" w14:textId="77777777" w:rsidR="009E5F15" w:rsidRDefault="009E5F15" w:rsidP="00372A6E">
      <w:pPr>
        <w:rPr>
          <w:rFonts w:cs="Arial"/>
        </w:rPr>
      </w:pPr>
    </w:p>
    <w:tbl>
      <w:tblPr>
        <w:tblStyle w:val="MediumList1-Accent1"/>
        <w:tblW w:w="9469" w:type="dxa"/>
        <w:tblInd w:w="137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69"/>
      </w:tblGrid>
      <w:tr w:rsidR="00F57218" w:rsidRPr="00D65933" w14:paraId="586ACADE" w14:textId="77777777" w:rsidTr="00B76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14:paraId="11D94CFA" w14:textId="77777777" w:rsidR="00F57218" w:rsidRPr="00D65933" w:rsidRDefault="00F57218" w:rsidP="00B76281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Risk management strategy 1</w:t>
            </w:r>
          </w:p>
        </w:tc>
      </w:tr>
      <w:tr w:rsidR="00F57218" w:rsidRPr="00D65933" w14:paraId="691C1840" w14:textId="77777777" w:rsidTr="009E5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14:paraId="13F57B65" w14:textId="77777777" w:rsidR="00F57218" w:rsidRDefault="00F57218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4B8B95E0" w14:textId="77777777" w:rsidR="009A4812" w:rsidRDefault="009A4812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45019774" w14:textId="77777777" w:rsidR="009A4812" w:rsidRPr="0033552B" w:rsidRDefault="009A4812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</w:tc>
      </w:tr>
      <w:tr w:rsidR="00F57218" w:rsidRPr="003E2BB9" w14:paraId="78CBEF16" w14:textId="77777777" w:rsidTr="00B76281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</w:tcBorders>
            <w:shd w:val="clear" w:color="auto" w:fill="DBE5F1" w:themeFill="accent1" w:themeFillTint="33"/>
          </w:tcPr>
          <w:p w14:paraId="75DB4AA7" w14:textId="77777777" w:rsidR="00F57218" w:rsidRPr="003E2BB9" w:rsidRDefault="003B23C6" w:rsidP="00B76281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How the strategy minimises the risk</w:t>
            </w:r>
            <w:r w:rsidR="009A4812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</w:t>
            </w: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(using examples)</w:t>
            </w:r>
          </w:p>
        </w:tc>
      </w:tr>
      <w:tr w:rsidR="00F57218" w:rsidRPr="00D65933" w14:paraId="6AE4E6F9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auto"/>
          </w:tcPr>
          <w:p w14:paraId="42A01A19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3161BB5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231B470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7E403AE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16DFFA1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3F4A006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AABEC88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09DFBE4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7D5358B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973D58F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BD4B467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A19AB03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5C25287" w14:textId="77777777" w:rsidR="00A43136" w:rsidRPr="00D65933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F57218" w:rsidRPr="003E2BB9" w14:paraId="766712A8" w14:textId="77777777" w:rsidTr="00B76281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DBE5F1" w:themeFill="accent1" w:themeFillTint="33"/>
          </w:tcPr>
          <w:p w14:paraId="6A7DC7CE" w14:textId="77777777" w:rsidR="00F57218" w:rsidRPr="003E2BB9" w:rsidRDefault="003B23C6" w:rsidP="00B76281">
            <w:pPr>
              <w:spacing w:before="120" w:after="120" w:line="276" w:lineRule="auto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Justification for using strategy to minimise impact on future </w:t>
            </w:r>
            <w:r w:rsidR="00F57218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personal finances</w:t>
            </w:r>
          </w:p>
        </w:tc>
      </w:tr>
      <w:tr w:rsidR="00F57218" w:rsidRPr="00D65933" w14:paraId="54CC95A5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FFFFFF" w:themeFill="background1"/>
          </w:tcPr>
          <w:p w14:paraId="6B43BBA7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082E2FE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84ADE59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B40DF63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2C6B7C1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C8411F8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1B25367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1365715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CB7911A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9466F6F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E2DB8C3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B15D698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FD6898C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4676AF2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E7E8A65" w14:textId="77777777" w:rsidR="00F57218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79045A4" w14:textId="77777777" w:rsidR="00F57218" w:rsidRPr="00D65933" w:rsidRDefault="00F5721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4795B874" w14:textId="77777777" w:rsidR="00B76281" w:rsidRDefault="00B76281" w:rsidP="00372A6E">
      <w:pPr>
        <w:rPr>
          <w:rFonts w:cs="Arial"/>
        </w:rPr>
      </w:pPr>
    </w:p>
    <w:p w14:paraId="55D207FD" w14:textId="77777777" w:rsidR="00B76281" w:rsidRDefault="00B76281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MediumList1-Accent1"/>
        <w:tblW w:w="9469" w:type="dxa"/>
        <w:tblInd w:w="137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69"/>
      </w:tblGrid>
      <w:tr w:rsidR="00B76281" w:rsidRPr="00D65933" w14:paraId="33C95D71" w14:textId="77777777" w:rsidTr="00B76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14:paraId="75896A8B" w14:textId="77777777" w:rsidR="00B76281" w:rsidRPr="00D65933" w:rsidRDefault="00B76281" w:rsidP="00B76281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lastRenderedPageBreak/>
              <w:t xml:space="preserve">Risk management strategy </w:t>
            </w:r>
            <w:r w:rsidR="006B6973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2</w:t>
            </w:r>
          </w:p>
        </w:tc>
      </w:tr>
      <w:tr w:rsidR="00B76281" w:rsidRPr="00D65933" w14:paraId="394E233F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14:paraId="4F129722" w14:textId="77777777" w:rsidR="00B76281" w:rsidRDefault="00B76281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173CE073" w14:textId="77777777" w:rsidR="00B76281" w:rsidRDefault="00B76281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157B613D" w14:textId="77777777" w:rsidR="00B76281" w:rsidRPr="0033552B" w:rsidRDefault="00B76281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</w:tc>
      </w:tr>
      <w:tr w:rsidR="00B76281" w:rsidRPr="003E2BB9" w14:paraId="0D9EC089" w14:textId="77777777" w:rsidTr="00B76281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</w:tcBorders>
            <w:shd w:val="clear" w:color="auto" w:fill="DBE5F1" w:themeFill="accent1" w:themeFillTint="33"/>
          </w:tcPr>
          <w:p w14:paraId="05AB09AC" w14:textId="77777777" w:rsidR="00B76281" w:rsidRPr="003E2BB9" w:rsidRDefault="00B76281" w:rsidP="00B76281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How the strategy minimises the risk (using examples)</w:t>
            </w:r>
          </w:p>
        </w:tc>
      </w:tr>
      <w:tr w:rsidR="00B76281" w:rsidRPr="00D65933" w14:paraId="2602168F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auto"/>
          </w:tcPr>
          <w:p w14:paraId="1E4D1253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DC4C9BB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17BBAAA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2B4DA49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F26E3C8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1FD5183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E2CF0F8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D2546E4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A1D68C7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5496CDE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CE23A92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DEDB62D" w14:textId="77777777" w:rsidR="00F234E8" w:rsidRDefault="00F234E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372AC99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15431AA" w14:textId="77777777" w:rsidR="00A43136" w:rsidRPr="00D65933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B76281" w:rsidRPr="003E2BB9" w14:paraId="55DCACA7" w14:textId="77777777" w:rsidTr="00B76281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DBE5F1" w:themeFill="accent1" w:themeFillTint="33"/>
          </w:tcPr>
          <w:p w14:paraId="39283096" w14:textId="77777777" w:rsidR="00B76281" w:rsidRPr="003E2BB9" w:rsidRDefault="00B76281" w:rsidP="00B76281">
            <w:pPr>
              <w:spacing w:before="120" w:after="120" w:line="276" w:lineRule="auto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Justification for using strategy to minimise impact on future personal finances</w:t>
            </w:r>
          </w:p>
        </w:tc>
      </w:tr>
      <w:tr w:rsidR="00B76281" w:rsidRPr="00D65933" w14:paraId="45FB5AE4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FFFFFF" w:themeFill="background1"/>
          </w:tcPr>
          <w:p w14:paraId="0DD86B6C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29DBF2A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8BB7930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B24F27E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3778D43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C7313BD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5C90FAE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D6B4DC5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89343F4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4A2A2C3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E4AD261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775AE46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8ABA7DE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C53D3D4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6F2403C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6971DEE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E640F05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FA131AB" w14:textId="77777777" w:rsidR="00F234E8" w:rsidRPr="00D65933" w:rsidRDefault="00F234E8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56DABAA3" w14:textId="77777777" w:rsidR="00B76281" w:rsidRDefault="00B76281" w:rsidP="00372A6E">
      <w:pPr>
        <w:rPr>
          <w:rFonts w:cs="Arial"/>
        </w:rPr>
      </w:pPr>
    </w:p>
    <w:p w14:paraId="2036E8F1" w14:textId="77777777" w:rsidR="00B76281" w:rsidRDefault="00B76281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MediumList1-Accent1"/>
        <w:tblW w:w="9469" w:type="dxa"/>
        <w:tblInd w:w="137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69"/>
      </w:tblGrid>
      <w:tr w:rsidR="00B76281" w:rsidRPr="00D65933" w14:paraId="28E5FFB0" w14:textId="77777777" w:rsidTr="00B76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14:paraId="75932456" w14:textId="77777777" w:rsidR="00B76281" w:rsidRPr="00D65933" w:rsidRDefault="00B76281" w:rsidP="00B76281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lastRenderedPageBreak/>
              <w:t xml:space="preserve">Risk management strategy </w:t>
            </w:r>
            <w:r w:rsidR="006B6973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3</w:t>
            </w:r>
          </w:p>
        </w:tc>
      </w:tr>
      <w:tr w:rsidR="00B76281" w:rsidRPr="00D65933" w14:paraId="3E4B0BA3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14:paraId="1A8ED3F0" w14:textId="77777777" w:rsidR="00B76281" w:rsidRDefault="00B76281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74655F39" w14:textId="77777777" w:rsidR="00B76281" w:rsidRDefault="00B76281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70030105" w14:textId="77777777" w:rsidR="00B76281" w:rsidRPr="0033552B" w:rsidRDefault="00B76281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</w:tc>
      </w:tr>
      <w:tr w:rsidR="00B76281" w:rsidRPr="003E2BB9" w14:paraId="0328F00A" w14:textId="77777777" w:rsidTr="00B76281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</w:tcBorders>
            <w:shd w:val="clear" w:color="auto" w:fill="DBE5F1" w:themeFill="accent1" w:themeFillTint="33"/>
          </w:tcPr>
          <w:p w14:paraId="600A3891" w14:textId="77777777" w:rsidR="00B76281" w:rsidRPr="003E2BB9" w:rsidRDefault="00B76281" w:rsidP="00B76281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How the strategy minimises the risk (using examples)</w:t>
            </w:r>
          </w:p>
        </w:tc>
      </w:tr>
      <w:tr w:rsidR="00B76281" w:rsidRPr="00D65933" w14:paraId="6ABC9B5B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auto"/>
          </w:tcPr>
          <w:p w14:paraId="548D6F8C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0FD2561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A8FCAB7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960851B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6DF203F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8E4D6A5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E0B55E6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3EB5036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5712AE5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1874FAA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F07D046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9CDEB05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BBDD8BC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D308DCC" w14:textId="77777777" w:rsidR="00A43136" w:rsidRPr="00D65933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B76281" w:rsidRPr="003E2BB9" w14:paraId="16D184AA" w14:textId="77777777" w:rsidTr="00B76281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DBE5F1" w:themeFill="accent1" w:themeFillTint="33"/>
          </w:tcPr>
          <w:p w14:paraId="60A0E080" w14:textId="77777777" w:rsidR="00B76281" w:rsidRPr="003E2BB9" w:rsidRDefault="00B76281" w:rsidP="00B76281">
            <w:pPr>
              <w:spacing w:before="120" w:after="120" w:line="276" w:lineRule="auto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Justification for using strategy to minimise impact on future personal finances</w:t>
            </w:r>
          </w:p>
        </w:tc>
      </w:tr>
      <w:tr w:rsidR="00B76281" w:rsidRPr="00D65933" w14:paraId="125A16FD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FFFFFF" w:themeFill="background1"/>
          </w:tcPr>
          <w:p w14:paraId="7EDB3263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A290EDB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42BAA05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A266014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D40A613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42FF354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E96C1D8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8975DA1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1EF9B04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01AC4C4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DFB64A7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0511F28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324F5C1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BF4DE1C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BF9885A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EF0B6AB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39C8D06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7DADCEC" w14:textId="77777777" w:rsidR="00B76281" w:rsidRPr="00D65933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2530A5CE" w14:textId="77777777" w:rsidR="00B76281" w:rsidRDefault="00B76281" w:rsidP="00372A6E">
      <w:pPr>
        <w:rPr>
          <w:rFonts w:cs="Arial"/>
        </w:rPr>
      </w:pPr>
    </w:p>
    <w:p w14:paraId="565584A9" w14:textId="77777777" w:rsidR="00B76281" w:rsidRDefault="00B76281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MediumList1-Accent1"/>
        <w:tblW w:w="9469" w:type="dxa"/>
        <w:tblInd w:w="137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69"/>
      </w:tblGrid>
      <w:tr w:rsidR="00B76281" w:rsidRPr="00D65933" w14:paraId="0A8E28B9" w14:textId="77777777" w:rsidTr="00B76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14:paraId="29CF2368" w14:textId="77777777" w:rsidR="00B76281" w:rsidRPr="00D65933" w:rsidRDefault="00B76281" w:rsidP="00B76281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lastRenderedPageBreak/>
              <w:t xml:space="preserve">Risk management strategy </w:t>
            </w:r>
            <w:r w:rsidR="006B6973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4</w:t>
            </w:r>
          </w:p>
        </w:tc>
      </w:tr>
      <w:tr w:rsidR="00B76281" w:rsidRPr="00D65933" w14:paraId="34E35DD7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14:paraId="0ABCEFD1" w14:textId="77777777" w:rsidR="00B76281" w:rsidRDefault="00B76281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0D48D7A8" w14:textId="77777777" w:rsidR="00B76281" w:rsidRDefault="00B76281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3E85FA62" w14:textId="77777777" w:rsidR="00B76281" w:rsidRPr="0033552B" w:rsidRDefault="00B76281" w:rsidP="00B76281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</w:tc>
      </w:tr>
      <w:tr w:rsidR="00B76281" w:rsidRPr="003E2BB9" w14:paraId="6DF60218" w14:textId="77777777" w:rsidTr="00B76281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tcBorders>
              <w:top w:val="single" w:sz="4" w:space="0" w:color="4F81BD" w:themeColor="accent1"/>
            </w:tcBorders>
            <w:shd w:val="clear" w:color="auto" w:fill="DBE5F1" w:themeFill="accent1" w:themeFillTint="33"/>
          </w:tcPr>
          <w:p w14:paraId="1193CB96" w14:textId="77777777" w:rsidR="00B76281" w:rsidRPr="003E2BB9" w:rsidRDefault="00B76281" w:rsidP="00B76281">
            <w:pPr>
              <w:spacing w:before="120" w:after="120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How the strategy minimises the risk (using examples)</w:t>
            </w:r>
          </w:p>
        </w:tc>
      </w:tr>
      <w:tr w:rsidR="00B76281" w:rsidRPr="00D65933" w14:paraId="42D13D30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auto"/>
          </w:tcPr>
          <w:p w14:paraId="11BB534D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A7758C2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F94F5A0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09FCB3A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D442A38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B145807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681AD91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7EC6B87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3E6060E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A830760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FBEC1DF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420533D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7263317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F82AA6F" w14:textId="77777777" w:rsidR="00A43136" w:rsidRPr="00D65933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B76281" w:rsidRPr="003E2BB9" w14:paraId="60C5FD45" w14:textId="77777777" w:rsidTr="00B76281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DBE5F1" w:themeFill="accent1" w:themeFillTint="33"/>
          </w:tcPr>
          <w:p w14:paraId="7025449C" w14:textId="77777777" w:rsidR="00B76281" w:rsidRPr="003E2BB9" w:rsidRDefault="00B76281" w:rsidP="00B76281">
            <w:pPr>
              <w:spacing w:before="120" w:after="120" w:line="276" w:lineRule="auto"/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Justification for using strategy to minimise impact on future personal finances</w:t>
            </w:r>
          </w:p>
        </w:tc>
      </w:tr>
      <w:tr w:rsidR="00B76281" w:rsidRPr="00D65933" w14:paraId="1FA7D7DA" w14:textId="77777777" w:rsidTr="00B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shd w:val="clear" w:color="auto" w:fill="FFFFFF" w:themeFill="background1"/>
          </w:tcPr>
          <w:p w14:paraId="26922FC9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1400530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013F41B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8887857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67D74D9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5F8A177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E573D00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3CC230F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969CC2A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ACA5FAB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0C4F8FD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F90E1E5" w14:textId="77777777" w:rsidR="00A43136" w:rsidRDefault="00A43136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436DBD1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79BC1A9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D6136FB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586F2B5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519D416" w14:textId="77777777" w:rsidR="00B76281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AEA0AAA" w14:textId="77777777" w:rsidR="00B76281" w:rsidRPr="00D65933" w:rsidRDefault="00B76281" w:rsidP="00B76281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0510939A" w14:textId="77777777" w:rsidR="00F57218" w:rsidRDefault="00F57218" w:rsidP="00372A6E">
      <w:pPr>
        <w:rPr>
          <w:rFonts w:cs="Arial"/>
        </w:rPr>
      </w:pPr>
    </w:p>
    <w:sectPr w:rsidR="00F57218" w:rsidSect="002B66D5">
      <w:headerReference w:type="default" r:id="rId21"/>
      <w:footerReference w:type="default" r:id="rId22"/>
      <w:pgSz w:w="11907" w:h="16840" w:code="9"/>
      <w:pgMar w:top="1134" w:right="1134" w:bottom="1134" w:left="1134" w:header="567" w:footer="284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8354E" w14:textId="77777777" w:rsidR="006618B1" w:rsidRDefault="006618B1" w:rsidP="00180618">
      <w:r>
        <w:separator/>
      </w:r>
    </w:p>
  </w:endnote>
  <w:endnote w:type="continuationSeparator" w:id="0">
    <w:p w14:paraId="3B52D19B" w14:textId="77777777" w:rsidR="006618B1" w:rsidRDefault="006618B1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0A0" w:firstRow="1" w:lastRow="0" w:firstColumn="1" w:lastColumn="0" w:noHBand="0" w:noVBand="0"/>
    </w:tblPr>
    <w:tblGrid>
      <w:gridCol w:w="3936"/>
      <w:gridCol w:w="1701"/>
      <w:gridCol w:w="4252"/>
    </w:tblGrid>
    <w:tr w:rsidR="00B76281" w14:paraId="51540985" w14:textId="77777777" w:rsidTr="002B66D5">
      <w:tc>
        <w:tcPr>
          <w:tcW w:w="3936" w:type="dxa"/>
          <w:tcBorders>
            <w:top w:val="single" w:sz="12" w:space="0" w:color="BFBFBF"/>
          </w:tcBorders>
        </w:tcPr>
        <w:p w14:paraId="7B2A8FD2" w14:textId="5B488F33" w:rsidR="00B76281" w:rsidRPr="00201422" w:rsidRDefault="00B76281">
          <w:pPr>
            <w:pStyle w:val="Footer"/>
            <w:rPr>
              <w:sz w:val="20"/>
            </w:rPr>
          </w:pPr>
          <w:r w:rsidRPr="00201422">
            <w:rPr>
              <w:sz w:val="20"/>
            </w:rPr>
            <w:t xml:space="preserve">28091 version </w:t>
          </w:r>
          <w:r w:rsidR="008849B1">
            <w:rPr>
              <w:sz w:val="20"/>
            </w:rPr>
            <w:t>3</w:t>
          </w:r>
        </w:p>
      </w:tc>
      <w:tc>
        <w:tcPr>
          <w:tcW w:w="1701" w:type="dxa"/>
          <w:tcBorders>
            <w:top w:val="single" w:sz="12" w:space="0" w:color="BFBFBF"/>
          </w:tcBorders>
        </w:tcPr>
        <w:p w14:paraId="2ADC7323" w14:textId="09AA7AE3" w:rsidR="00B76281" w:rsidRPr="00201422" w:rsidRDefault="00B76281" w:rsidP="00201422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52" w:type="dxa"/>
          <w:tcBorders>
            <w:top w:val="single" w:sz="12" w:space="0" w:color="BFBFBF"/>
          </w:tcBorders>
        </w:tcPr>
        <w:p w14:paraId="6639C554" w14:textId="2EBE2C3B" w:rsidR="00B76281" w:rsidRDefault="00B76281" w:rsidP="00201422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201422">
            <w:rPr>
              <w:sz w:val="20"/>
            </w:rPr>
            <w:t xml:space="preserve">Page </w:t>
          </w:r>
          <w:r w:rsidRPr="00201422">
            <w:rPr>
              <w:sz w:val="20"/>
            </w:rPr>
            <w:fldChar w:fldCharType="begin"/>
          </w:r>
          <w:r w:rsidRPr="00201422">
            <w:rPr>
              <w:sz w:val="20"/>
            </w:rPr>
            <w:instrText xml:space="preserve"> page </w:instrText>
          </w:r>
          <w:r w:rsidRPr="00201422">
            <w:rPr>
              <w:sz w:val="20"/>
            </w:rPr>
            <w:fldChar w:fldCharType="separate"/>
          </w:r>
          <w:r w:rsidR="00874231">
            <w:rPr>
              <w:noProof/>
              <w:sz w:val="20"/>
            </w:rPr>
            <w:t>1</w:t>
          </w:r>
          <w:r w:rsidRPr="00201422">
            <w:rPr>
              <w:sz w:val="20"/>
            </w:rPr>
            <w:fldChar w:fldCharType="end"/>
          </w:r>
          <w:r w:rsidRPr="00201422">
            <w:rPr>
              <w:sz w:val="20"/>
            </w:rPr>
            <w:t xml:space="preserve"> of </w:t>
          </w:r>
          <w:r w:rsidRPr="00201422">
            <w:rPr>
              <w:sz w:val="20"/>
            </w:rPr>
            <w:fldChar w:fldCharType="begin"/>
          </w:r>
          <w:r w:rsidRPr="00201422">
            <w:rPr>
              <w:sz w:val="20"/>
            </w:rPr>
            <w:instrText xml:space="preserve"> numpages </w:instrText>
          </w:r>
          <w:r w:rsidRPr="00201422">
            <w:rPr>
              <w:sz w:val="20"/>
            </w:rPr>
            <w:fldChar w:fldCharType="separate"/>
          </w:r>
          <w:r w:rsidR="00874231">
            <w:rPr>
              <w:noProof/>
              <w:sz w:val="20"/>
            </w:rPr>
            <w:t>14</w:t>
          </w:r>
          <w:r w:rsidRPr="00201422">
            <w:rPr>
              <w:sz w:val="20"/>
            </w:rPr>
            <w:fldChar w:fldCharType="end"/>
          </w:r>
        </w:p>
      </w:tc>
    </w:tr>
    <w:tr w:rsidR="00B76281" w14:paraId="05D0BA4A" w14:textId="77777777" w:rsidTr="002B66D5">
      <w:tc>
        <w:tcPr>
          <w:tcW w:w="3936" w:type="dxa"/>
        </w:tcPr>
        <w:p w14:paraId="1FFE23A3" w14:textId="77777777" w:rsidR="00B76281" w:rsidRPr="00201422" w:rsidRDefault="00B76281">
          <w:pPr>
            <w:pStyle w:val="Footer"/>
            <w:rPr>
              <w:sz w:val="20"/>
            </w:rPr>
          </w:pPr>
          <w:r w:rsidRPr="00201422">
            <w:rPr>
              <w:sz w:val="20"/>
            </w:rPr>
            <w:t>Student guidelines</w:t>
          </w:r>
        </w:p>
      </w:tc>
      <w:tc>
        <w:tcPr>
          <w:tcW w:w="1701" w:type="dxa"/>
        </w:tcPr>
        <w:p w14:paraId="73A9E267" w14:textId="5ADF2970" w:rsidR="00B76281" w:rsidRPr="00201422" w:rsidRDefault="00B6410B" w:rsidP="00C976D9">
          <w:pPr>
            <w:pStyle w:val="Footer"/>
            <w:rPr>
              <w:sz w:val="18"/>
            </w:rPr>
          </w:pPr>
          <w:r>
            <w:rPr>
              <w:sz w:val="18"/>
            </w:rPr>
            <w:t>July</w:t>
          </w:r>
          <w:r w:rsidR="00B76281">
            <w:rPr>
              <w:sz w:val="18"/>
            </w:rPr>
            <w:t xml:space="preserve"> 201</w:t>
          </w:r>
          <w:r w:rsidR="008849B1">
            <w:rPr>
              <w:sz w:val="18"/>
            </w:rPr>
            <w:t>7</w:t>
          </w:r>
        </w:p>
      </w:tc>
      <w:tc>
        <w:tcPr>
          <w:tcW w:w="4252" w:type="dxa"/>
        </w:tcPr>
        <w:p w14:paraId="575F807A" w14:textId="5AE7741C" w:rsidR="00B76281" w:rsidRDefault="00B76281" w:rsidP="00201422">
          <w:pPr>
            <w:pStyle w:val="Footer"/>
            <w:jc w:val="right"/>
          </w:pPr>
          <w:r w:rsidRPr="00201422">
            <w:rPr>
              <w:sz w:val="18"/>
              <w:szCs w:val="18"/>
            </w:rPr>
            <w:sym w:font="Symbol" w:char="F0D3"/>
          </w:r>
          <w:r w:rsidRPr="00201422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201422">
                <w:rPr>
                  <w:sz w:val="18"/>
                </w:rPr>
                <w:t>New Zealand</w:t>
              </w:r>
            </w:smartTag>
          </w:smartTag>
          <w:r w:rsidRPr="00201422">
            <w:rPr>
              <w:sz w:val="18"/>
            </w:rPr>
            <w:t xml:space="preserve"> Qualifications Authority </w:t>
          </w:r>
          <w:r w:rsidRPr="00201422">
            <w:rPr>
              <w:sz w:val="18"/>
            </w:rPr>
            <w:fldChar w:fldCharType="begin"/>
          </w:r>
          <w:r w:rsidRPr="00201422">
            <w:rPr>
              <w:sz w:val="18"/>
            </w:rPr>
            <w:instrText>date \@ "yyyy"</w:instrText>
          </w:r>
          <w:r w:rsidRPr="00201422">
            <w:rPr>
              <w:sz w:val="18"/>
            </w:rPr>
            <w:fldChar w:fldCharType="separate"/>
          </w:r>
          <w:r w:rsidR="00874231">
            <w:rPr>
              <w:noProof/>
              <w:sz w:val="18"/>
            </w:rPr>
            <w:t>2017</w:t>
          </w:r>
          <w:r w:rsidRPr="00201422">
            <w:rPr>
              <w:sz w:val="18"/>
            </w:rPr>
            <w:fldChar w:fldCharType="end"/>
          </w:r>
        </w:p>
      </w:tc>
    </w:tr>
  </w:tbl>
  <w:p w14:paraId="338766ED" w14:textId="77777777" w:rsidR="00B76281" w:rsidRPr="00261DF9" w:rsidRDefault="00B76281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7" w:type="dxa"/>
      <w:tblLook w:val="00A0" w:firstRow="1" w:lastRow="0" w:firstColumn="1" w:lastColumn="0" w:noHBand="0" w:noVBand="0"/>
    </w:tblPr>
    <w:tblGrid>
      <w:gridCol w:w="3936"/>
      <w:gridCol w:w="1701"/>
      <w:gridCol w:w="4110"/>
    </w:tblGrid>
    <w:tr w:rsidR="00B76281" w14:paraId="286F11DA" w14:textId="77777777" w:rsidTr="002B66D5">
      <w:tc>
        <w:tcPr>
          <w:tcW w:w="3936" w:type="dxa"/>
          <w:tcBorders>
            <w:top w:val="single" w:sz="12" w:space="0" w:color="BFBFBF"/>
          </w:tcBorders>
        </w:tcPr>
        <w:p w14:paraId="281C1894" w14:textId="77777777" w:rsidR="00B76281" w:rsidRPr="00201422" w:rsidRDefault="00B76281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58240" behindDoc="1" locked="0" layoutInCell="1" allowOverlap="1" wp14:anchorId="63BD1E9D" wp14:editId="694C50B0">
                <wp:simplePos x="0" y="0"/>
                <wp:positionH relativeFrom="margin">
                  <wp:posOffset>-520700</wp:posOffset>
                </wp:positionH>
                <wp:positionV relativeFrom="margin">
                  <wp:posOffset>-914400</wp:posOffset>
                </wp:positionV>
                <wp:extent cx="7172325" cy="1057275"/>
                <wp:effectExtent l="0" t="0" r="9525" b="9525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2325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01422">
            <w:rPr>
              <w:sz w:val="20"/>
            </w:rPr>
            <w:t xml:space="preserve">28091 version </w:t>
          </w:r>
          <w:r>
            <w:rPr>
              <w:sz w:val="20"/>
            </w:rPr>
            <w:t>3</w:t>
          </w:r>
        </w:p>
      </w:tc>
      <w:tc>
        <w:tcPr>
          <w:tcW w:w="1701" w:type="dxa"/>
          <w:tcBorders>
            <w:top w:val="single" w:sz="12" w:space="0" w:color="BFBFBF"/>
          </w:tcBorders>
        </w:tcPr>
        <w:p w14:paraId="58E7B3C4" w14:textId="6EA4E6F2" w:rsidR="00B76281" w:rsidRPr="00201422" w:rsidRDefault="00B76281" w:rsidP="00201422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110" w:type="dxa"/>
          <w:tcBorders>
            <w:top w:val="single" w:sz="12" w:space="0" w:color="BFBFBF"/>
          </w:tcBorders>
        </w:tcPr>
        <w:p w14:paraId="4BE8436A" w14:textId="10CA8249" w:rsidR="00B76281" w:rsidRDefault="00B76281" w:rsidP="00201422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201422">
            <w:rPr>
              <w:sz w:val="20"/>
            </w:rPr>
            <w:t xml:space="preserve">Page </w:t>
          </w:r>
          <w:r w:rsidRPr="00201422">
            <w:rPr>
              <w:sz w:val="20"/>
            </w:rPr>
            <w:fldChar w:fldCharType="begin"/>
          </w:r>
          <w:r w:rsidRPr="00201422">
            <w:rPr>
              <w:sz w:val="20"/>
            </w:rPr>
            <w:instrText xml:space="preserve"> page </w:instrText>
          </w:r>
          <w:r w:rsidRPr="00201422">
            <w:rPr>
              <w:sz w:val="20"/>
            </w:rPr>
            <w:fldChar w:fldCharType="separate"/>
          </w:r>
          <w:r w:rsidR="00874231">
            <w:rPr>
              <w:noProof/>
              <w:sz w:val="20"/>
            </w:rPr>
            <w:t>3</w:t>
          </w:r>
          <w:r w:rsidRPr="00201422">
            <w:rPr>
              <w:sz w:val="20"/>
            </w:rPr>
            <w:fldChar w:fldCharType="end"/>
          </w:r>
          <w:r w:rsidRPr="00201422">
            <w:rPr>
              <w:sz w:val="20"/>
            </w:rPr>
            <w:t xml:space="preserve"> of </w:t>
          </w:r>
          <w:r w:rsidRPr="00201422">
            <w:rPr>
              <w:sz w:val="20"/>
            </w:rPr>
            <w:fldChar w:fldCharType="begin"/>
          </w:r>
          <w:r w:rsidRPr="00201422">
            <w:rPr>
              <w:sz w:val="20"/>
            </w:rPr>
            <w:instrText xml:space="preserve"> numpages </w:instrText>
          </w:r>
          <w:r w:rsidRPr="00201422">
            <w:rPr>
              <w:sz w:val="20"/>
            </w:rPr>
            <w:fldChar w:fldCharType="separate"/>
          </w:r>
          <w:r w:rsidR="00874231">
            <w:rPr>
              <w:noProof/>
              <w:sz w:val="20"/>
            </w:rPr>
            <w:t>14</w:t>
          </w:r>
          <w:r w:rsidRPr="00201422">
            <w:rPr>
              <w:sz w:val="20"/>
            </w:rPr>
            <w:fldChar w:fldCharType="end"/>
          </w:r>
        </w:p>
      </w:tc>
    </w:tr>
    <w:tr w:rsidR="00B76281" w14:paraId="3EDB15FA" w14:textId="77777777" w:rsidTr="002B66D5">
      <w:tc>
        <w:tcPr>
          <w:tcW w:w="3936" w:type="dxa"/>
        </w:tcPr>
        <w:p w14:paraId="480C9197" w14:textId="77777777" w:rsidR="00B76281" w:rsidRPr="00201422" w:rsidRDefault="00B76281">
          <w:pPr>
            <w:pStyle w:val="Footer"/>
            <w:rPr>
              <w:sz w:val="20"/>
            </w:rPr>
          </w:pPr>
          <w:r w:rsidRPr="00201422">
            <w:rPr>
              <w:sz w:val="20"/>
            </w:rPr>
            <w:t>Student guidelines</w:t>
          </w:r>
        </w:p>
      </w:tc>
      <w:tc>
        <w:tcPr>
          <w:tcW w:w="1701" w:type="dxa"/>
        </w:tcPr>
        <w:p w14:paraId="253A2CF1" w14:textId="0F8953E5" w:rsidR="00B76281" w:rsidRPr="00201422" w:rsidRDefault="00B6410B" w:rsidP="00C976D9">
          <w:pPr>
            <w:pStyle w:val="Footer"/>
            <w:rPr>
              <w:sz w:val="18"/>
            </w:rPr>
          </w:pPr>
          <w:r>
            <w:rPr>
              <w:sz w:val="18"/>
            </w:rPr>
            <w:t>July</w:t>
          </w:r>
          <w:r w:rsidR="00B76281">
            <w:rPr>
              <w:sz w:val="18"/>
            </w:rPr>
            <w:t xml:space="preserve"> 201</w:t>
          </w:r>
          <w:r w:rsidR="00580BE8">
            <w:rPr>
              <w:sz w:val="18"/>
            </w:rPr>
            <w:t>7</w:t>
          </w:r>
        </w:p>
      </w:tc>
      <w:tc>
        <w:tcPr>
          <w:tcW w:w="4110" w:type="dxa"/>
        </w:tcPr>
        <w:p w14:paraId="43DAE048" w14:textId="5B2CC432" w:rsidR="00B76281" w:rsidRDefault="00B76281" w:rsidP="00201422">
          <w:pPr>
            <w:pStyle w:val="Footer"/>
            <w:jc w:val="right"/>
          </w:pPr>
          <w:r w:rsidRPr="00201422">
            <w:rPr>
              <w:sz w:val="18"/>
              <w:szCs w:val="18"/>
            </w:rPr>
            <w:sym w:font="Symbol" w:char="F0D3"/>
          </w:r>
          <w:r w:rsidRPr="00201422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201422">
                <w:rPr>
                  <w:sz w:val="18"/>
                </w:rPr>
                <w:t>New Zealand</w:t>
              </w:r>
            </w:smartTag>
          </w:smartTag>
          <w:r w:rsidRPr="00201422">
            <w:rPr>
              <w:sz w:val="18"/>
            </w:rPr>
            <w:t xml:space="preserve"> Qualifications Authority </w:t>
          </w:r>
          <w:r w:rsidRPr="00201422">
            <w:rPr>
              <w:sz w:val="18"/>
            </w:rPr>
            <w:fldChar w:fldCharType="begin"/>
          </w:r>
          <w:r w:rsidRPr="00201422">
            <w:rPr>
              <w:sz w:val="18"/>
            </w:rPr>
            <w:instrText>date \@ "yyyy"</w:instrText>
          </w:r>
          <w:r w:rsidRPr="00201422">
            <w:rPr>
              <w:sz w:val="18"/>
            </w:rPr>
            <w:fldChar w:fldCharType="separate"/>
          </w:r>
          <w:r w:rsidR="00874231">
            <w:rPr>
              <w:noProof/>
              <w:sz w:val="18"/>
            </w:rPr>
            <w:t>2017</w:t>
          </w:r>
          <w:r w:rsidRPr="00201422">
            <w:rPr>
              <w:sz w:val="18"/>
            </w:rPr>
            <w:fldChar w:fldCharType="end"/>
          </w:r>
        </w:p>
      </w:tc>
    </w:tr>
  </w:tbl>
  <w:p w14:paraId="75E70044" w14:textId="77777777" w:rsidR="00B76281" w:rsidRPr="00261DF9" w:rsidRDefault="00B76281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04DBD" w14:textId="77777777" w:rsidR="006618B1" w:rsidRDefault="006618B1" w:rsidP="00180618">
      <w:r>
        <w:separator/>
      </w:r>
    </w:p>
  </w:footnote>
  <w:footnote w:type="continuationSeparator" w:id="0">
    <w:p w14:paraId="1E780FE2" w14:textId="77777777" w:rsidR="006618B1" w:rsidRDefault="006618B1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E6C8E" w14:textId="77777777" w:rsidR="00B76281" w:rsidRDefault="00B76281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2DEAF350" wp14:editId="29850F85">
              <wp:simplePos x="0" y="0"/>
              <wp:positionH relativeFrom="column">
                <wp:posOffset>-605790</wp:posOffset>
              </wp:positionH>
              <wp:positionV relativeFrom="paragraph">
                <wp:posOffset>-264796</wp:posOffset>
              </wp:positionV>
              <wp:extent cx="7313930" cy="10467975"/>
              <wp:effectExtent l="0" t="0" r="1270" b="952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467975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9CE3F6" id="Group 4" o:spid="_x0000_s1026" style="position:absolute;margin-left:-47.7pt;margin-top:-20.85pt;width:575.9pt;height:824.25pt;z-index:-251650560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ERABERABERgfAISPeOz0pIiIAIiIAIiIAI5JiDRk+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ERABERABERgfAISPeOz0pIiIAIiIAIiIAI5JiDRk+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ERABERABERgfAISPeOz0pIiIAIiIAIiIAI5JiDRk+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ERABERABERgfAISPeOz0pIiIAIiIAIiIAI5JiDRk+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ERABERABERgfAISPeOz0pIiIAIiIAIiIAI5JiDRk+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84FB1" w14:textId="77777777" w:rsidR="00B76281" w:rsidRDefault="00B76281">
    <w:pPr>
      <w:pStyle w:val="Header"/>
    </w:pPr>
    <w:r>
      <w:rPr>
        <w:noProof/>
        <w:lang w:eastAsia="en-NZ"/>
      </w:rPr>
      <w:drawing>
        <wp:anchor distT="0" distB="0" distL="114300" distR="114300" simplePos="0" relativeHeight="251661824" behindDoc="1" locked="0" layoutInCell="1" allowOverlap="1" wp14:anchorId="70B1286C" wp14:editId="57689F89">
          <wp:simplePos x="0" y="0"/>
          <wp:positionH relativeFrom="margin">
            <wp:posOffset>-615950</wp:posOffset>
          </wp:positionH>
          <wp:positionV relativeFrom="margin">
            <wp:posOffset>-1496695</wp:posOffset>
          </wp:positionV>
          <wp:extent cx="7362825" cy="1104900"/>
          <wp:effectExtent l="0" t="0" r="9525" b="0"/>
          <wp:wrapThrough wrapText="bothSides">
            <wp:wrapPolygon edited="0">
              <wp:start x="0" y="0"/>
              <wp:lineTo x="0" y="21228"/>
              <wp:lineTo x="21572" y="21228"/>
              <wp:lineTo x="21572" y="0"/>
              <wp:lineTo x="0" y="0"/>
            </wp:wrapPolygon>
          </wp:wrapThrough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4596A"/>
    <w:multiLevelType w:val="hybridMultilevel"/>
    <w:tmpl w:val="DC6CA8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064739"/>
    <w:multiLevelType w:val="hybridMultilevel"/>
    <w:tmpl w:val="C650A2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6EF27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A2A45"/>
    <w:multiLevelType w:val="hybridMultilevel"/>
    <w:tmpl w:val="FE6E894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FAF5AF8"/>
    <w:multiLevelType w:val="hybridMultilevel"/>
    <w:tmpl w:val="4432B4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8D56388"/>
    <w:multiLevelType w:val="hybridMultilevel"/>
    <w:tmpl w:val="6A222ED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9A5959"/>
    <w:multiLevelType w:val="hybridMultilevel"/>
    <w:tmpl w:val="C6CE6EC2"/>
    <w:lvl w:ilvl="0" w:tplc="A588C248">
      <w:start w:val="1"/>
      <w:numFmt w:val="bullet"/>
      <w:lvlText w:val="-"/>
      <w:lvlJc w:val="left"/>
      <w:pPr>
        <w:ind w:left="1069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94B53ED"/>
    <w:multiLevelType w:val="hybridMultilevel"/>
    <w:tmpl w:val="CBF89714"/>
    <w:lvl w:ilvl="0" w:tplc="963034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CF36AB6"/>
    <w:multiLevelType w:val="hybridMultilevel"/>
    <w:tmpl w:val="454E25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46DCB"/>
    <w:multiLevelType w:val="hybridMultilevel"/>
    <w:tmpl w:val="1456A8A4"/>
    <w:lvl w:ilvl="0" w:tplc="2C5AD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4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8BE595F"/>
    <w:multiLevelType w:val="hybridMultilevel"/>
    <w:tmpl w:val="CEF8A50E"/>
    <w:lvl w:ilvl="0" w:tplc="F03CD3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F0322C"/>
    <w:multiLevelType w:val="hybridMultilevel"/>
    <w:tmpl w:val="9D067F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22"/>
  </w:num>
  <w:num w:numId="4">
    <w:abstractNumId w:val="5"/>
  </w:num>
  <w:num w:numId="5">
    <w:abstractNumId w:val="16"/>
  </w:num>
  <w:num w:numId="6">
    <w:abstractNumId w:val="6"/>
  </w:num>
  <w:num w:numId="7">
    <w:abstractNumId w:val="13"/>
  </w:num>
  <w:num w:numId="8">
    <w:abstractNumId w:val="14"/>
  </w:num>
  <w:num w:numId="9">
    <w:abstractNumId w:val="17"/>
  </w:num>
  <w:num w:numId="10">
    <w:abstractNumId w:val="23"/>
  </w:num>
  <w:num w:numId="11">
    <w:abstractNumId w:val="9"/>
  </w:num>
  <w:num w:numId="12">
    <w:abstractNumId w:val="11"/>
  </w:num>
  <w:num w:numId="13">
    <w:abstractNumId w:val="1"/>
  </w:num>
  <w:num w:numId="14">
    <w:abstractNumId w:val="0"/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  <w:num w:numId="18">
    <w:abstractNumId w:val="8"/>
  </w:num>
  <w:num w:numId="19">
    <w:abstractNumId w:val="25"/>
  </w:num>
  <w:num w:numId="20">
    <w:abstractNumId w:val="20"/>
  </w:num>
  <w:num w:numId="21">
    <w:abstractNumId w:val="19"/>
  </w:num>
  <w:num w:numId="22">
    <w:abstractNumId w:val="10"/>
  </w:num>
  <w:num w:numId="23">
    <w:abstractNumId w:val="12"/>
  </w:num>
  <w:num w:numId="24">
    <w:abstractNumId w:val="26"/>
  </w:num>
  <w:num w:numId="25">
    <w:abstractNumId w:val="21"/>
  </w:num>
  <w:num w:numId="26">
    <w:abstractNumId w:val="1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05E69"/>
    <w:rsid w:val="000135D3"/>
    <w:rsid w:val="000137C9"/>
    <w:rsid w:val="00014A71"/>
    <w:rsid w:val="000154E9"/>
    <w:rsid w:val="000156F7"/>
    <w:rsid w:val="00020241"/>
    <w:rsid w:val="00021339"/>
    <w:rsid w:val="000224CA"/>
    <w:rsid w:val="00022B80"/>
    <w:rsid w:val="00026742"/>
    <w:rsid w:val="00027A3B"/>
    <w:rsid w:val="000307D4"/>
    <w:rsid w:val="00030ACC"/>
    <w:rsid w:val="00040CED"/>
    <w:rsid w:val="000412E0"/>
    <w:rsid w:val="00041527"/>
    <w:rsid w:val="00045586"/>
    <w:rsid w:val="000456AB"/>
    <w:rsid w:val="00050AE0"/>
    <w:rsid w:val="00052CDF"/>
    <w:rsid w:val="00056479"/>
    <w:rsid w:val="00062EF1"/>
    <w:rsid w:val="0006398E"/>
    <w:rsid w:val="0006424A"/>
    <w:rsid w:val="000649AA"/>
    <w:rsid w:val="0007434D"/>
    <w:rsid w:val="000826AD"/>
    <w:rsid w:val="00084AD0"/>
    <w:rsid w:val="00091410"/>
    <w:rsid w:val="000930C0"/>
    <w:rsid w:val="000945EE"/>
    <w:rsid w:val="000950E5"/>
    <w:rsid w:val="00096B5F"/>
    <w:rsid w:val="000A0001"/>
    <w:rsid w:val="000A1599"/>
    <w:rsid w:val="000A1B47"/>
    <w:rsid w:val="000A582B"/>
    <w:rsid w:val="000B4434"/>
    <w:rsid w:val="000C250C"/>
    <w:rsid w:val="000C46BF"/>
    <w:rsid w:val="000C729C"/>
    <w:rsid w:val="000C7634"/>
    <w:rsid w:val="000D0AC5"/>
    <w:rsid w:val="000D1248"/>
    <w:rsid w:val="000D2BF0"/>
    <w:rsid w:val="000E0B4A"/>
    <w:rsid w:val="000E138C"/>
    <w:rsid w:val="000E4157"/>
    <w:rsid w:val="000E7A4A"/>
    <w:rsid w:val="000F0F94"/>
    <w:rsid w:val="000F7FF4"/>
    <w:rsid w:val="00101DA4"/>
    <w:rsid w:val="001039D1"/>
    <w:rsid w:val="001042D4"/>
    <w:rsid w:val="00107782"/>
    <w:rsid w:val="00120E19"/>
    <w:rsid w:val="00123FB7"/>
    <w:rsid w:val="001247F5"/>
    <w:rsid w:val="00131B00"/>
    <w:rsid w:val="00137501"/>
    <w:rsid w:val="00142956"/>
    <w:rsid w:val="00144C3C"/>
    <w:rsid w:val="00147F58"/>
    <w:rsid w:val="00157337"/>
    <w:rsid w:val="00157C92"/>
    <w:rsid w:val="00162D95"/>
    <w:rsid w:val="00163D1B"/>
    <w:rsid w:val="00167CCA"/>
    <w:rsid w:val="00174D2A"/>
    <w:rsid w:val="00175669"/>
    <w:rsid w:val="0018031C"/>
    <w:rsid w:val="00180618"/>
    <w:rsid w:val="001842BA"/>
    <w:rsid w:val="00185B62"/>
    <w:rsid w:val="00192DFB"/>
    <w:rsid w:val="0019374A"/>
    <w:rsid w:val="00194B40"/>
    <w:rsid w:val="001B1D15"/>
    <w:rsid w:val="001B637E"/>
    <w:rsid w:val="001C14C5"/>
    <w:rsid w:val="001C3E80"/>
    <w:rsid w:val="001C47F3"/>
    <w:rsid w:val="001C6F3D"/>
    <w:rsid w:val="001D23FF"/>
    <w:rsid w:val="001D6066"/>
    <w:rsid w:val="001E420D"/>
    <w:rsid w:val="001E432C"/>
    <w:rsid w:val="001E5481"/>
    <w:rsid w:val="001E730A"/>
    <w:rsid w:val="001F2CBB"/>
    <w:rsid w:val="0020119D"/>
    <w:rsid w:val="00201422"/>
    <w:rsid w:val="00201EAD"/>
    <w:rsid w:val="00202B05"/>
    <w:rsid w:val="002051CD"/>
    <w:rsid w:val="00206A17"/>
    <w:rsid w:val="00210726"/>
    <w:rsid w:val="00222380"/>
    <w:rsid w:val="00225BB8"/>
    <w:rsid w:val="002342A1"/>
    <w:rsid w:val="002343E5"/>
    <w:rsid w:val="00234D01"/>
    <w:rsid w:val="002360FA"/>
    <w:rsid w:val="00240060"/>
    <w:rsid w:val="002415FD"/>
    <w:rsid w:val="00252B6B"/>
    <w:rsid w:val="00254A5A"/>
    <w:rsid w:val="0025615B"/>
    <w:rsid w:val="00257C5B"/>
    <w:rsid w:val="002611C3"/>
    <w:rsid w:val="00261DF9"/>
    <w:rsid w:val="00265351"/>
    <w:rsid w:val="00267FB9"/>
    <w:rsid w:val="0027402D"/>
    <w:rsid w:val="00275547"/>
    <w:rsid w:val="00275D37"/>
    <w:rsid w:val="0028136B"/>
    <w:rsid w:val="00281AE0"/>
    <w:rsid w:val="00287EBE"/>
    <w:rsid w:val="0029194D"/>
    <w:rsid w:val="00294A54"/>
    <w:rsid w:val="002B1F7F"/>
    <w:rsid w:val="002B5A17"/>
    <w:rsid w:val="002B66D5"/>
    <w:rsid w:val="002C0D4A"/>
    <w:rsid w:val="002C205F"/>
    <w:rsid w:val="002C4371"/>
    <w:rsid w:val="002C437C"/>
    <w:rsid w:val="002C6B47"/>
    <w:rsid w:val="002C6E95"/>
    <w:rsid w:val="002C7370"/>
    <w:rsid w:val="002C7E6B"/>
    <w:rsid w:val="002D7306"/>
    <w:rsid w:val="002D7A59"/>
    <w:rsid w:val="002E093A"/>
    <w:rsid w:val="002E23B1"/>
    <w:rsid w:val="002E6051"/>
    <w:rsid w:val="002F117A"/>
    <w:rsid w:val="002F1398"/>
    <w:rsid w:val="002F5073"/>
    <w:rsid w:val="002F7448"/>
    <w:rsid w:val="00301532"/>
    <w:rsid w:val="00301B38"/>
    <w:rsid w:val="00302978"/>
    <w:rsid w:val="00310C2D"/>
    <w:rsid w:val="00312DB1"/>
    <w:rsid w:val="0031324C"/>
    <w:rsid w:val="00313BBD"/>
    <w:rsid w:val="00314F14"/>
    <w:rsid w:val="00315FFA"/>
    <w:rsid w:val="00316C97"/>
    <w:rsid w:val="00320561"/>
    <w:rsid w:val="00322FF9"/>
    <w:rsid w:val="00330794"/>
    <w:rsid w:val="0033417E"/>
    <w:rsid w:val="0033552B"/>
    <w:rsid w:val="00340EF8"/>
    <w:rsid w:val="00340F99"/>
    <w:rsid w:val="00341329"/>
    <w:rsid w:val="00341B15"/>
    <w:rsid w:val="003503F7"/>
    <w:rsid w:val="003519FA"/>
    <w:rsid w:val="00356449"/>
    <w:rsid w:val="00360156"/>
    <w:rsid w:val="00365E70"/>
    <w:rsid w:val="003663E9"/>
    <w:rsid w:val="00372A6E"/>
    <w:rsid w:val="00382EA9"/>
    <w:rsid w:val="00391CC0"/>
    <w:rsid w:val="0039630F"/>
    <w:rsid w:val="003A0B0F"/>
    <w:rsid w:val="003A3505"/>
    <w:rsid w:val="003A6955"/>
    <w:rsid w:val="003B07E2"/>
    <w:rsid w:val="003B23C6"/>
    <w:rsid w:val="003C21CF"/>
    <w:rsid w:val="003C43A0"/>
    <w:rsid w:val="003C5175"/>
    <w:rsid w:val="003D0907"/>
    <w:rsid w:val="003E07A0"/>
    <w:rsid w:val="003E13C0"/>
    <w:rsid w:val="003E33E2"/>
    <w:rsid w:val="003E72C5"/>
    <w:rsid w:val="003F3093"/>
    <w:rsid w:val="003F35A2"/>
    <w:rsid w:val="003F3DA0"/>
    <w:rsid w:val="003F4CE6"/>
    <w:rsid w:val="003F5AA7"/>
    <w:rsid w:val="003F60AC"/>
    <w:rsid w:val="004011A4"/>
    <w:rsid w:val="00403A00"/>
    <w:rsid w:val="004049B6"/>
    <w:rsid w:val="004132D4"/>
    <w:rsid w:val="0041711F"/>
    <w:rsid w:val="00420F23"/>
    <w:rsid w:val="00424904"/>
    <w:rsid w:val="00425334"/>
    <w:rsid w:val="00427B3A"/>
    <w:rsid w:val="00431383"/>
    <w:rsid w:val="004322CE"/>
    <w:rsid w:val="004330FE"/>
    <w:rsid w:val="0043324B"/>
    <w:rsid w:val="004335A6"/>
    <w:rsid w:val="00434FBB"/>
    <w:rsid w:val="004368A3"/>
    <w:rsid w:val="00441253"/>
    <w:rsid w:val="00444992"/>
    <w:rsid w:val="00445262"/>
    <w:rsid w:val="004513BA"/>
    <w:rsid w:val="004525FD"/>
    <w:rsid w:val="0045298D"/>
    <w:rsid w:val="00452EB3"/>
    <w:rsid w:val="00460CFA"/>
    <w:rsid w:val="00462323"/>
    <w:rsid w:val="004654BF"/>
    <w:rsid w:val="00470080"/>
    <w:rsid w:val="0047163A"/>
    <w:rsid w:val="00471E4A"/>
    <w:rsid w:val="00472B1B"/>
    <w:rsid w:val="00472F5C"/>
    <w:rsid w:val="00474B0F"/>
    <w:rsid w:val="00477099"/>
    <w:rsid w:val="00482B23"/>
    <w:rsid w:val="00483963"/>
    <w:rsid w:val="004839D7"/>
    <w:rsid w:val="00483E79"/>
    <w:rsid w:val="00485A4F"/>
    <w:rsid w:val="00486DA3"/>
    <w:rsid w:val="00490AC6"/>
    <w:rsid w:val="0049171F"/>
    <w:rsid w:val="00491ACC"/>
    <w:rsid w:val="00491FF4"/>
    <w:rsid w:val="004A2E1F"/>
    <w:rsid w:val="004A3A0C"/>
    <w:rsid w:val="004C5597"/>
    <w:rsid w:val="004C5904"/>
    <w:rsid w:val="004D0E6F"/>
    <w:rsid w:val="004D44DE"/>
    <w:rsid w:val="004E4433"/>
    <w:rsid w:val="004F509A"/>
    <w:rsid w:val="00507E8E"/>
    <w:rsid w:val="0051267F"/>
    <w:rsid w:val="00527A1F"/>
    <w:rsid w:val="00527C77"/>
    <w:rsid w:val="005372BC"/>
    <w:rsid w:val="00542592"/>
    <w:rsid w:val="0054298D"/>
    <w:rsid w:val="00552B69"/>
    <w:rsid w:val="00553F25"/>
    <w:rsid w:val="00556BFF"/>
    <w:rsid w:val="00557486"/>
    <w:rsid w:val="00564FA7"/>
    <w:rsid w:val="0056694E"/>
    <w:rsid w:val="00566A7C"/>
    <w:rsid w:val="00580BE8"/>
    <w:rsid w:val="00582C30"/>
    <w:rsid w:val="00582F47"/>
    <w:rsid w:val="0058324C"/>
    <w:rsid w:val="0059496A"/>
    <w:rsid w:val="005A0974"/>
    <w:rsid w:val="005A345B"/>
    <w:rsid w:val="005A3B23"/>
    <w:rsid w:val="005A4423"/>
    <w:rsid w:val="005B24F6"/>
    <w:rsid w:val="005B26F7"/>
    <w:rsid w:val="005B7556"/>
    <w:rsid w:val="005C0060"/>
    <w:rsid w:val="005C13C0"/>
    <w:rsid w:val="005C1F9A"/>
    <w:rsid w:val="005C3428"/>
    <w:rsid w:val="005C42D4"/>
    <w:rsid w:val="005C5D38"/>
    <w:rsid w:val="005D1A6A"/>
    <w:rsid w:val="005D59BB"/>
    <w:rsid w:val="005E5F27"/>
    <w:rsid w:val="005F3A1B"/>
    <w:rsid w:val="005F502E"/>
    <w:rsid w:val="005F5E0B"/>
    <w:rsid w:val="00620A65"/>
    <w:rsid w:val="00621F35"/>
    <w:rsid w:val="0062565E"/>
    <w:rsid w:val="00636133"/>
    <w:rsid w:val="006412C0"/>
    <w:rsid w:val="006424C1"/>
    <w:rsid w:val="00647682"/>
    <w:rsid w:val="00656612"/>
    <w:rsid w:val="00660895"/>
    <w:rsid w:val="006618B1"/>
    <w:rsid w:val="006646C2"/>
    <w:rsid w:val="00667D5E"/>
    <w:rsid w:val="0067051A"/>
    <w:rsid w:val="00671A6E"/>
    <w:rsid w:val="006748EF"/>
    <w:rsid w:val="00675BA9"/>
    <w:rsid w:val="00681E9E"/>
    <w:rsid w:val="00682294"/>
    <w:rsid w:val="00684358"/>
    <w:rsid w:val="00687086"/>
    <w:rsid w:val="00687512"/>
    <w:rsid w:val="00690092"/>
    <w:rsid w:val="00694A63"/>
    <w:rsid w:val="006A2F02"/>
    <w:rsid w:val="006B000C"/>
    <w:rsid w:val="006B06ED"/>
    <w:rsid w:val="006B24C3"/>
    <w:rsid w:val="006B3B98"/>
    <w:rsid w:val="006B3BEA"/>
    <w:rsid w:val="006B6973"/>
    <w:rsid w:val="006B7992"/>
    <w:rsid w:val="006B7ED2"/>
    <w:rsid w:val="006C068B"/>
    <w:rsid w:val="006C46B1"/>
    <w:rsid w:val="006C635F"/>
    <w:rsid w:val="006C6D26"/>
    <w:rsid w:val="006D3A3B"/>
    <w:rsid w:val="006D7554"/>
    <w:rsid w:val="006E42E5"/>
    <w:rsid w:val="006E495A"/>
    <w:rsid w:val="006E6E00"/>
    <w:rsid w:val="006F5391"/>
    <w:rsid w:val="00701862"/>
    <w:rsid w:val="007025A2"/>
    <w:rsid w:val="00707DA7"/>
    <w:rsid w:val="00714745"/>
    <w:rsid w:val="007160B7"/>
    <w:rsid w:val="00716509"/>
    <w:rsid w:val="00716608"/>
    <w:rsid w:val="00721D73"/>
    <w:rsid w:val="007309BB"/>
    <w:rsid w:val="00731C58"/>
    <w:rsid w:val="0073375B"/>
    <w:rsid w:val="00734FD4"/>
    <w:rsid w:val="007366B6"/>
    <w:rsid w:val="00740CA2"/>
    <w:rsid w:val="00741A9B"/>
    <w:rsid w:val="00742179"/>
    <w:rsid w:val="007425D5"/>
    <w:rsid w:val="00745A63"/>
    <w:rsid w:val="00750ED2"/>
    <w:rsid w:val="00753F00"/>
    <w:rsid w:val="00755CFE"/>
    <w:rsid w:val="007603DF"/>
    <w:rsid w:val="007635E6"/>
    <w:rsid w:val="0076527C"/>
    <w:rsid w:val="00765EC0"/>
    <w:rsid w:val="00770D50"/>
    <w:rsid w:val="00774BA4"/>
    <w:rsid w:val="007958AA"/>
    <w:rsid w:val="007A0004"/>
    <w:rsid w:val="007A1E73"/>
    <w:rsid w:val="007B3AAD"/>
    <w:rsid w:val="007B401C"/>
    <w:rsid w:val="007B755A"/>
    <w:rsid w:val="007C3848"/>
    <w:rsid w:val="007C3C4D"/>
    <w:rsid w:val="007C7C33"/>
    <w:rsid w:val="007D075D"/>
    <w:rsid w:val="007D1ECD"/>
    <w:rsid w:val="007D2BA6"/>
    <w:rsid w:val="007E6A5B"/>
    <w:rsid w:val="007F44B6"/>
    <w:rsid w:val="007F61E6"/>
    <w:rsid w:val="00801B49"/>
    <w:rsid w:val="00803F4B"/>
    <w:rsid w:val="008050E6"/>
    <w:rsid w:val="00810FF5"/>
    <w:rsid w:val="008148F1"/>
    <w:rsid w:val="008154B6"/>
    <w:rsid w:val="00820A1B"/>
    <w:rsid w:val="00820B0B"/>
    <w:rsid w:val="00833E49"/>
    <w:rsid w:val="0083694A"/>
    <w:rsid w:val="00855081"/>
    <w:rsid w:val="00857492"/>
    <w:rsid w:val="008574AA"/>
    <w:rsid w:val="00861087"/>
    <w:rsid w:val="00863F9E"/>
    <w:rsid w:val="00864ADF"/>
    <w:rsid w:val="00864E2A"/>
    <w:rsid w:val="0086551B"/>
    <w:rsid w:val="00866D00"/>
    <w:rsid w:val="00874231"/>
    <w:rsid w:val="00877AA6"/>
    <w:rsid w:val="00880B2C"/>
    <w:rsid w:val="008841EB"/>
    <w:rsid w:val="008849B1"/>
    <w:rsid w:val="0089309D"/>
    <w:rsid w:val="00897B35"/>
    <w:rsid w:val="008A20A1"/>
    <w:rsid w:val="008A612D"/>
    <w:rsid w:val="008A6318"/>
    <w:rsid w:val="008B2E9B"/>
    <w:rsid w:val="008B3A36"/>
    <w:rsid w:val="008C085E"/>
    <w:rsid w:val="008C27EE"/>
    <w:rsid w:val="008C495F"/>
    <w:rsid w:val="008C637D"/>
    <w:rsid w:val="008C69D2"/>
    <w:rsid w:val="008D48C3"/>
    <w:rsid w:val="008D4955"/>
    <w:rsid w:val="008D6479"/>
    <w:rsid w:val="008D656C"/>
    <w:rsid w:val="008E1E81"/>
    <w:rsid w:val="008E2DAC"/>
    <w:rsid w:val="008E5A65"/>
    <w:rsid w:val="008F0328"/>
    <w:rsid w:val="008F0967"/>
    <w:rsid w:val="008F512D"/>
    <w:rsid w:val="00903FE5"/>
    <w:rsid w:val="0090661D"/>
    <w:rsid w:val="00906AF4"/>
    <w:rsid w:val="009140E9"/>
    <w:rsid w:val="00914A07"/>
    <w:rsid w:val="009160C8"/>
    <w:rsid w:val="00924F14"/>
    <w:rsid w:val="00935334"/>
    <w:rsid w:val="0093632E"/>
    <w:rsid w:val="00945819"/>
    <w:rsid w:val="009470DA"/>
    <w:rsid w:val="00947AFF"/>
    <w:rsid w:val="009521B0"/>
    <w:rsid w:val="00954330"/>
    <w:rsid w:val="00955C12"/>
    <w:rsid w:val="0095658E"/>
    <w:rsid w:val="009565D7"/>
    <w:rsid w:val="009625AB"/>
    <w:rsid w:val="00963C3E"/>
    <w:rsid w:val="00974F44"/>
    <w:rsid w:val="00975EC0"/>
    <w:rsid w:val="00980502"/>
    <w:rsid w:val="00981492"/>
    <w:rsid w:val="009826C5"/>
    <w:rsid w:val="00987973"/>
    <w:rsid w:val="00990AE2"/>
    <w:rsid w:val="0099453E"/>
    <w:rsid w:val="009957AB"/>
    <w:rsid w:val="009A4812"/>
    <w:rsid w:val="009A5669"/>
    <w:rsid w:val="009A622C"/>
    <w:rsid w:val="009B2E12"/>
    <w:rsid w:val="009C0CCF"/>
    <w:rsid w:val="009C2126"/>
    <w:rsid w:val="009C217B"/>
    <w:rsid w:val="009C3651"/>
    <w:rsid w:val="009C3F6A"/>
    <w:rsid w:val="009D0D53"/>
    <w:rsid w:val="009D3C04"/>
    <w:rsid w:val="009D3E05"/>
    <w:rsid w:val="009D63A5"/>
    <w:rsid w:val="009E0BBA"/>
    <w:rsid w:val="009E5F15"/>
    <w:rsid w:val="009F5A7C"/>
    <w:rsid w:val="009F6729"/>
    <w:rsid w:val="009F7DD1"/>
    <w:rsid w:val="00A04AC1"/>
    <w:rsid w:val="00A050ED"/>
    <w:rsid w:val="00A10D39"/>
    <w:rsid w:val="00A1271C"/>
    <w:rsid w:val="00A12EDF"/>
    <w:rsid w:val="00A13185"/>
    <w:rsid w:val="00A15230"/>
    <w:rsid w:val="00A15A72"/>
    <w:rsid w:val="00A16D1C"/>
    <w:rsid w:val="00A17467"/>
    <w:rsid w:val="00A231D9"/>
    <w:rsid w:val="00A23C86"/>
    <w:rsid w:val="00A255B6"/>
    <w:rsid w:val="00A2611A"/>
    <w:rsid w:val="00A26F72"/>
    <w:rsid w:val="00A32BC7"/>
    <w:rsid w:val="00A40560"/>
    <w:rsid w:val="00A43136"/>
    <w:rsid w:val="00A53802"/>
    <w:rsid w:val="00A57601"/>
    <w:rsid w:val="00A6166E"/>
    <w:rsid w:val="00A62F75"/>
    <w:rsid w:val="00A70E43"/>
    <w:rsid w:val="00A720ED"/>
    <w:rsid w:val="00A750A7"/>
    <w:rsid w:val="00A75100"/>
    <w:rsid w:val="00A75825"/>
    <w:rsid w:val="00A75F31"/>
    <w:rsid w:val="00A76F52"/>
    <w:rsid w:val="00A77A18"/>
    <w:rsid w:val="00A856E7"/>
    <w:rsid w:val="00A877F7"/>
    <w:rsid w:val="00A944CE"/>
    <w:rsid w:val="00A94EDF"/>
    <w:rsid w:val="00A97E06"/>
    <w:rsid w:val="00AA7999"/>
    <w:rsid w:val="00AB360A"/>
    <w:rsid w:val="00AB3A8D"/>
    <w:rsid w:val="00AB45E0"/>
    <w:rsid w:val="00AB6A07"/>
    <w:rsid w:val="00AC2D10"/>
    <w:rsid w:val="00AC6113"/>
    <w:rsid w:val="00AD2007"/>
    <w:rsid w:val="00AD54C0"/>
    <w:rsid w:val="00AD622E"/>
    <w:rsid w:val="00AE7515"/>
    <w:rsid w:val="00AF1100"/>
    <w:rsid w:val="00AF32B4"/>
    <w:rsid w:val="00AF4309"/>
    <w:rsid w:val="00AF6D4F"/>
    <w:rsid w:val="00B024A3"/>
    <w:rsid w:val="00B04973"/>
    <w:rsid w:val="00B0769D"/>
    <w:rsid w:val="00B07DDB"/>
    <w:rsid w:val="00B130DF"/>
    <w:rsid w:val="00B14F4F"/>
    <w:rsid w:val="00B14F5E"/>
    <w:rsid w:val="00B14FFB"/>
    <w:rsid w:val="00B154F7"/>
    <w:rsid w:val="00B164AA"/>
    <w:rsid w:val="00B20DF1"/>
    <w:rsid w:val="00B249F0"/>
    <w:rsid w:val="00B30087"/>
    <w:rsid w:val="00B306A2"/>
    <w:rsid w:val="00B32CFF"/>
    <w:rsid w:val="00B401F3"/>
    <w:rsid w:val="00B40B5D"/>
    <w:rsid w:val="00B40D78"/>
    <w:rsid w:val="00B41D40"/>
    <w:rsid w:val="00B43DAA"/>
    <w:rsid w:val="00B44F8D"/>
    <w:rsid w:val="00B456C7"/>
    <w:rsid w:val="00B602D4"/>
    <w:rsid w:val="00B628A5"/>
    <w:rsid w:val="00B6410B"/>
    <w:rsid w:val="00B64C43"/>
    <w:rsid w:val="00B72D8F"/>
    <w:rsid w:val="00B7313B"/>
    <w:rsid w:val="00B731BD"/>
    <w:rsid w:val="00B7527D"/>
    <w:rsid w:val="00B76281"/>
    <w:rsid w:val="00B84116"/>
    <w:rsid w:val="00B85A3B"/>
    <w:rsid w:val="00B9560F"/>
    <w:rsid w:val="00B969C6"/>
    <w:rsid w:val="00B97A65"/>
    <w:rsid w:val="00B97DD9"/>
    <w:rsid w:val="00BA14F2"/>
    <w:rsid w:val="00BB17A7"/>
    <w:rsid w:val="00BB21D2"/>
    <w:rsid w:val="00BB2524"/>
    <w:rsid w:val="00BB434A"/>
    <w:rsid w:val="00BB44F5"/>
    <w:rsid w:val="00BB6247"/>
    <w:rsid w:val="00BB6A2E"/>
    <w:rsid w:val="00BC0509"/>
    <w:rsid w:val="00BC1910"/>
    <w:rsid w:val="00BC5CD4"/>
    <w:rsid w:val="00BC6EB1"/>
    <w:rsid w:val="00BD71C2"/>
    <w:rsid w:val="00BE3BA1"/>
    <w:rsid w:val="00BE47B6"/>
    <w:rsid w:val="00BE62A4"/>
    <w:rsid w:val="00BE654A"/>
    <w:rsid w:val="00BF06A6"/>
    <w:rsid w:val="00BF21F8"/>
    <w:rsid w:val="00BF2EC2"/>
    <w:rsid w:val="00BF57BF"/>
    <w:rsid w:val="00BF7F27"/>
    <w:rsid w:val="00C03605"/>
    <w:rsid w:val="00C05A1C"/>
    <w:rsid w:val="00C05F5A"/>
    <w:rsid w:val="00C077F4"/>
    <w:rsid w:val="00C11F6A"/>
    <w:rsid w:val="00C14647"/>
    <w:rsid w:val="00C24591"/>
    <w:rsid w:val="00C24754"/>
    <w:rsid w:val="00C26893"/>
    <w:rsid w:val="00C303E1"/>
    <w:rsid w:val="00C31E35"/>
    <w:rsid w:val="00C347F6"/>
    <w:rsid w:val="00C37FA9"/>
    <w:rsid w:val="00C433A8"/>
    <w:rsid w:val="00C466AC"/>
    <w:rsid w:val="00C46AF2"/>
    <w:rsid w:val="00C507B8"/>
    <w:rsid w:val="00C52A2E"/>
    <w:rsid w:val="00C5466A"/>
    <w:rsid w:val="00C54816"/>
    <w:rsid w:val="00C55C42"/>
    <w:rsid w:val="00C63F91"/>
    <w:rsid w:val="00C65D1C"/>
    <w:rsid w:val="00C665E6"/>
    <w:rsid w:val="00C66E05"/>
    <w:rsid w:val="00C70405"/>
    <w:rsid w:val="00C7231F"/>
    <w:rsid w:val="00C73183"/>
    <w:rsid w:val="00C80352"/>
    <w:rsid w:val="00C87302"/>
    <w:rsid w:val="00C93128"/>
    <w:rsid w:val="00C93808"/>
    <w:rsid w:val="00C976D9"/>
    <w:rsid w:val="00CA7076"/>
    <w:rsid w:val="00CB1227"/>
    <w:rsid w:val="00CB4446"/>
    <w:rsid w:val="00CB605D"/>
    <w:rsid w:val="00CC12C0"/>
    <w:rsid w:val="00CC1DE1"/>
    <w:rsid w:val="00CC54BC"/>
    <w:rsid w:val="00CC61E5"/>
    <w:rsid w:val="00CC6EEE"/>
    <w:rsid w:val="00CD00F8"/>
    <w:rsid w:val="00CD1511"/>
    <w:rsid w:val="00CD2B08"/>
    <w:rsid w:val="00CD5263"/>
    <w:rsid w:val="00CE1A9D"/>
    <w:rsid w:val="00CE3253"/>
    <w:rsid w:val="00CF0F63"/>
    <w:rsid w:val="00CF2CD2"/>
    <w:rsid w:val="00CF55A5"/>
    <w:rsid w:val="00CF7198"/>
    <w:rsid w:val="00D078DF"/>
    <w:rsid w:val="00D07EFC"/>
    <w:rsid w:val="00D12831"/>
    <w:rsid w:val="00D1481A"/>
    <w:rsid w:val="00D167E6"/>
    <w:rsid w:val="00D25103"/>
    <w:rsid w:val="00D30AB2"/>
    <w:rsid w:val="00D32AFF"/>
    <w:rsid w:val="00D33CFC"/>
    <w:rsid w:val="00D356E2"/>
    <w:rsid w:val="00D37295"/>
    <w:rsid w:val="00D4004C"/>
    <w:rsid w:val="00D40DEF"/>
    <w:rsid w:val="00D43147"/>
    <w:rsid w:val="00D43FC0"/>
    <w:rsid w:val="00D46E7D"/>
    <w:rsid w:val="00D50B2A"/>
    <w:rsid w:val="00D53217"/>
    <w:rsid w:val="00D55B71"/>
    <w:rsid w:val="00D60A9C"/>
    <w:rsid w:val="00D61633"/>
    <w:rsid w:val="00D6349F"/>
    <w:rsid w:val="00D64B33"/>
    <w:rsid w:val="00D65933"/>
    <w:rsid w:val="00D70DF9"/>
    <w:rsid w:val="00D72410"/>
    <w:rsid w:val="00D74391"/>
    <w:rsid w:val="00D74997"/>
    <w:rsid w:val="00D759FA"/>
    <w:rsid w:val="00D764E9"/>
    <w:rsid w:val="00D82461"/>
    <w:rsid w:val="00D82811"/>
    <w:rsid w:val="00D93F06"/>
    <w:rsid w:val="00D95D7E"/>
    <w:rsid w:val="00D96FD4"/>
    <w:rsid w:val="00DA100E"/>
    <w:rsid w:val="00DA16C6"/>
    <w:rsid w:val="00DA3E99"/>
    <w:rsid w:val="00DA6607"/>
    <w:rsid w:val="00DA7284"/>
    <w:rsid w:val="00DB0E8A"/>
    <w:rsid w:val="00DB2753"/>
    <w:rsid w:val="00DB292E"/>
    <w:rsid w:val="00DB2DD1"/>
    <w:rsid w:val="00DB336E"/>
    <w:rsid w:val="00DB3F03"/>
    <w:rsid w:val="00DB4DF6"/>
    <w:rsid w:val="00DC0669"/>
    <w:rsid w:val="00DC0797"/>
    <w:rsid w:val="00DC118F"/>
    <w:rsid w:val="00DC3883"/>
    <w:rsid w:val="00DC69E7"/>
    <w:rsid w:val="00DD293D"/>
    <w:rsid w:val="00DE0A00"/>
    <w:rsid w:val="00DE443E"/>
    <w:rsid w:val="00DE4A53"/>
    <w:rsid w:val="00DE6E47"/>
    <w:rsid w:val="00DF09AB"/>
    <w:rsid w:val="00DF25BE"/>
    <w:rsid w:val="00E041BA"/>
    <w:rsid w:val="00E06040"/>
    <w:rsid w:val="00E0606A"/>
    <w:rsid w:val="00E1303E"/>
    <w:rsid w:val="00E16896"/>
    <w:rsid w:val="00E16CE1"/>
    <w:rsid w:val="00E22E45"/>
    <w:rsid w:val="00E23B38"/>
    <w:rsid w:val="00E27654"/>
    <w:rsid w:val="00E36DDD"/>
    <w:rsid w:val="00E44AF0"/>
    <w:rsid w:val="00E44E37"/>
    <w:rsid w:val="00E47BD3"/>
    <w:rsid w:val="00E47CD6"/>
    <w:rsid w:val="00E5091F"/>
    <w:rsid w:val="00E53B1E"/>
    <w:rsid w:val="00E5572E"/>
    <w:rsid w:val="00E6377B"/>
    <w:rsid w:val="00E63E59"/>
    <w:rsid w:val="00E6545E"/>
    <w:rsid w:val="00E67A92"/>
    <w:rsid w:val="00E67F18"/>
    <w:rsid w:val="00E752AF"/>
    <w:rsid w:val="00E76C19"/>
    <w:rsid w:val="00E903EB"/>
    <w:rsid w:val="00E918D6"/>
    <w:rsid w:val="00E91CB9"/>
    <w:rsid w:val="00E947C9"/>
    <w:rsid w:val="00EA115D"/>
    <w:rsid w:val="00EA3150"/>
    <w:rsid w:val="00EA76FE"/>
    <w:rsid w:val="00EB6640"/>
    <w:rsid w:val="00EC4C08"/>
    <w:rsid w:val="00ED10BB"/>
    <w:rsid w:val="00ED2035"/>
    <w:rsid w:val="00ED653F"/>
    <w:rsid w:val="00ED67AF"/>
    <w:rsid w:val="00ED79CE"/>
    <w:rsid w:val="00EE124C"/>
    <w:rsid w:val="00EE254C"/>
    <w:rsid w:val="00EE45FB"/>
    <w:rsid w:val="00EE5D79"/>
    <w:rsid w:val="00EF2FF7"/>
    <w:rsid w:val="00EF50A3"/>
    <w:rsid w:val="00EF6B3A"/>
    <w:rsid w:val="00EF7E66"/>
    <w:rsid w:val="00F01002"/>
    <w:rsid w:val="00F018EA"/>
    <w:rsid w:val="00F053EA"/>
    <w:rsid w:val="00F10F0C"/>
    <w:rsid w:val="00F14071"/>
    <w:rsid w:val="00F159CA"/>
    <w:rsid w:val="00F22E52"/>
    <w:rsid w:val="00F234E8"/>
    <w:rsid w:val="00F236E5"/>
    <w:rsid w:val="00F23819"/>
    <w:rsid w:val="00F27278"/>
    <w:rsid w:val="00F27F00"/>
    <w:rsid w:val="00F3303F"/>
    <w:rsid w:val="00F36A37"/>
    <w:rsid w:val="00F40305"/>
    <w:rsid w:val="00F446BB"/>
    <w:rsid w:val="00F46077"/>
    <w:rsid w:val="00F52EDF"/>
    <w:rsid w:val="00F531DE"/>
    <w:rsid w:val="00F53DAC"/>
    <w:rsid w:val="00F549D1"/>
    <w:rsid w:val="00F565D7"/>
    <w:rsid w:val="00F57218"/>
    <w:rsid w:val="00F61A1C"/>
    <w:rsid w:val="00F64555"/>
    <w:rsid w:val="00F65DCE"/>
    <w:rsid w:val="00F72BA3"/>
    <w:rsid w:val="00F743EC"/>
    <w:rsid w:val="00F77A35"/>
    <w:rsid w:val="00F77C4A"/>
    <w:rsid w:val="00F77CD8"/>
    <w:rsid w:val="00F80710"/>
    <w:rsid w:val="00F81530"/>
    <w:rsid w:val="00F845E0"/>
    <w:rsid w:val="00F92C9C"/>
    <w:rsid w:val="00F9325C"/>
    <w:rsid w:val="00F9373A"/>
    <w:rsid w:val="00F954B3"/>
    <w:rsid w:val="00F96650"/>
    <w:rsid w:val="00FB24EE"/>
    <w:rsid w:val="00FB539C"/>
    <w:rsid w:val="00FC12A2"/>
    <w:rsid w:val="00FC3178"/>
    <w:rsid w:val="00FD06F6"/>
    <w:rsid w:val="00FD0D8A"/>
    <w:rsid w:val="00FD2765"/>
    <w:rsid w:val="00FD382E"/>
    <w:rsid w:val="00FD6638"/>
    <w:rsid w:val="00FE62BB"/>
    <w:rsid w:val="00FF01DA"/>
    <w:rsid w:val="00F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2289"/>
    <o:shapelayout v:ext="edit">
      <o:idmap v:ext="edit" data="1"/>
    </o:shapelayout>
  </w:shapeDefaults>
  <w:decimalSymbol w:val="."/>
  <w:listSeparator w:val=","/>
  <w14:docId w14:val="61D804B4"/>
  <w15:docId w15:val="{B5997FE6-484B-45BE-B440-E93C81A2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szCs w:val="20"/>
      <w:lang w:val="en-NZ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F236E5"/>
    <w:pPr>
      <w:spacing w:line="276" w:lineRule="auto"/>
      <w:jc w:val="center"/>
      <w:outlineLvl w:val="0"/>
    </w:pPr>
    <w:rPr>
      <w:rFonts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36E5"/>
    <w:rPr>
      <w:rFonts w:ascii="Arial" w:hAnsi="Arial" w:cs="Arial"/>
      <w:b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C637D"/>
    <w:rPr>
      <w:rFonts w:ascii="Times" w:hAnsi="Time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C637D"/>
    <w:rPr>
      <w:rFonts w:cs="Times New Roman"/>
      <w:b/>
      <w:sz w:val="24"/>
    </w:rPr>
  </w:style>
  <w:style w:type="character" w:styleId="Hyperlink">
    <w:name w:val="Hyperlink"/>
    <w:basedOn w:val="DefaultParagraphFont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236E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C6113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C6113"/>
    <w:rPr>
      <w:rFonts w:cs="Times New Roman"/>
      <w:sz w:val="24"/>
      <w:szCs w:val="24"/>
      <w:lang w:val="en-GB" w:eastAsia="en-GB"/>
    </w:rPr>
  </w:style>
  <w:style w:type="table" w:styleId="MediumList1-Accent1">
    <w:name w:val="Medium List 1 Accent 1"/>
    <w:basedOn w:val="TableNormal"/>
    <w:uiPriority w:val="65"/>
    <w:rsid w:val="00AC6113"/>
    <w:rPr>
      <w:rFonts w:ascii="Calibr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paragraph" w:customStyle="1" w:styleId="Section">
    <w:name w:val="Section"/>
    <w:basedOn w:val="Normal"/>
    <w:uiPriority w:val="99"/>
    <w:rsid w:val="005C13C0"/>
    <w:pPr>
      <w:spacing w:before="480" w:after="40"/>
    </w:pPr>
    <w:rPr>
      <w:rFonts w:ascii="Calibri" w:hAnsi="Calibri"/>
      <w:b/>
      <w:caps/>
      <w:color w:val="C0504D"/>
      <w:spacing w:val="60"/>
      <w:kern w:val="24"/>
      <w:lang w:val="en-US" w:eastAsia="ja-JP"/>
    </w:rPr>
  </w:style>
  <w:style w:type="paragraph" w:styleId="Date">
    <w:name w:val="Date"/>
    <w:basedOn w:val="NoSpacing"/>
    <w:next w:val="Normal"/>
    <w:link w:val="DateChar"/>
    <w:uiPriority w:val="99"/>
    <w:rsid w:val="005C13C0"/>
    <w:pPr>
      <w:framePr w:wrap="around" w:hAnchor="page" w:xAlign="center" w:yAlign="top"/>
      <w:contextualSpacing/>
      <w:suppressOverlap/>
      <w:jc w:val="center"/>
    </w:pPr>
    <w:rPr>
      <w:rFonts w:ascii="Calibri" w:hAnsi="Calibri"/>
      <w:b/>
      <w:color w:val="FFFFFF"/>
      <w:kern w:val="24"/>
      <w:sz w:val="23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locked/>
    <w:rsid w:val="005C13C0"/>
    <w:rPr>
      <w:rFonts w:ascii="Calibri" w:hAnsi="Calibri" w:cs="Times New Roman"/>
      <w:b/>
      <w:color w:val="FFFFFF"/>
      <w:kern w:val="24"/>
      <w:sz w:val="23"/>
      <w:lang w:val="en-US" w:eastAsia="ja-JP"/>
    </w:rPr>
  </w:style>
  <w:style w:type="paragraph" w:styleId="NoSpacing">
    <w:name w:val="No Spacing"/>
    <w:uiPriority w:val="99"/>
    <w:qFormat/>
    <w:rsid w:val="005C13C0"/>
    <w:rPr>
      <w:rFonts w:ascii="Arial" w:hAnsi="Arial"/>
      <w:sz w:val="24"/>
      <w:szCs w:val="20"/>
      <w:lang w:val="en-NZ"/>
    </w:rPr>
  </w:style>
  <w:style w:type="character" w:styleId="Emphasis">
    <w:name w:val="Emphasis"/>
    <w:basedOn w:val="DefaultParagraphFont"/>
    <w:qFormat/>
    <w:locked/>
    <w:rsid w:val="00C8730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26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11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11A"/>
    <w:rPr>
      <w:rFonts w:ascii="Arial" w:hAnsi="Arial"/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11A"/>
    <w:rPr>
      <w:rFonts w:ascii="Arial" w:hAnsi="Arial"/>
      <w:b/>
      <w:bCs/>
      <w:sz w:val="20"/>
      <w:szCs w:val="2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F827C-E650-4F83-8D0E-0232CA31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A5F1E11A.dotm</Template>
  <TotalTime>16</TotalTime>
  <Pages>14</Pages>
  <Words>1137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28091 Student guidelines</vt:lpstr>
    </vt:vector>
  </TitlesOfParts>
  <Company>NZQA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28091 Student guidelines</dc:title>
  <dc:creator>NZQA</dc:creator>
  <cp:lastModifiedBy>Virginia Fergusson</cp:lastModifiedBy>
  <cp:revision>5</cp:revision>
  <cp:lastPrinted>2015-06-18T00:39:00Z</cp:lastPrinted>
  <dcterms:created xsi:type="dcterms:W3CDTF">2017-06-29T03:06:00Z</dcterms:created>
  <dcterms:modified xsi:type="dcterms:W3CDTF">2017-07-10T21:54:00Z</dcterms:modified>
</cp:coreProperties>
</file>