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AF479D" w:rsidRPr="00DB292E" w14:paraId="0B686F6B" w14:textId="77777777" w:rsidTr="007A0FC6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39C666F4" w14:textId="561B0CC1" w:rsidR="00AF479D" w:rsidRPr="007A0FC6" w:rsidRDefault="0080044C" w:rsidP="007A0FC6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en-NZ"/>
              </w:rPr>
              <w:drawing>
                <wp:anchor distT="0" distB="0" distL="114300" distR="114300" simplePos="0" relativeHeight="251653632" behindDoc="0" locked="0" layoutInCell="1" allowOverlap="1" wp14:anchorId="00359F90" wp14:editId="5D6FBFF3">
                  <wp:simplePos x="0" y="0"/>
                  <wp:positionH relativeFrom="column">
                    <wp:posOffset>-321945</wp:posOffset>
                  </wp:positionH>
                  <wp:positionV relativeFrom="paragraph">
                    <wp:posOffset>-1402715</wp:posOffset>
                  </wp:positionV>
                  <wp:extent cx="3679190" cy="1504950"/>
                  <wp:effectExtent l="0" t="0" r="0" b="0"/>
                  <wp:wrapNone/>
                  <wp:docPr id="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89" t="-11343" r="-3789" b="-11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190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479D" w:rsidRPr="007A0FC6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40870801" w14:textId="070140AE" w:rsidR="00AF479D" w:rsidRDefault="00AC5DFE">
      <w:r>
        <w:rPr>
          <w:b/>
          <w:noProof/>
          <w:sz w:val="28"/>
          <w:szCs w:val="28"/>
          <w:lang w:eastAsia="en-NZ"/>
        </w:rPr>
        <w:drawing>
          <wp:anchor distT="0" distB="1263" distL="114300" distR="114300" simplePos="0" relativeHeight="251657728" behindDoc="0" locked="0" layoutInCell="1" allowOverlap="1" wp14:anchorId="6E639C07" wp14:editId="092DC09E">
            <wp:simplePos x="0" y="0"/>
            <wp:positionH relativeFrom="column">
              <wp:posOffset>551827</wp:posOffset>
            </wp:positionH>
            <wp:positionV relativeFrom="paragraph">
              <wp:posOffset>-1856105</wp:posOffset>
            </wp:positionV>
            <wp:extent cx="1971675" cy="1198252"/>
            <wp:effectExtent l="0" t="0" r="9525" b="1905"/>
            <wp:wrapNone/>
            <wp:docPr id="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19825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AF479D" w:rsidRPr="00906AF4" w14:paraId="2FA6C578" w14:textId="77777777" w:rsidTr="007A0FC6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174AE7AE" w14:textId="77777777" w:rsidR="00AF479D" w:rsidRPr="007A0FC6" w:rsidRDefault="00AF479D" w:rsidP="007A0FC6">
            <w:pPr>
              <w:tabs>
                <w:tab w:val="left" w:pos="4536"/>
              </w:tabs>
              <w:rPr>
                <w:b/>
                <w:szCs w:val="22"/>
              </w:rPr>
            </w:pPr>
            <w:r w:rsidRPr="007A0FC6">
              <w:rPr>
                <w:b/>
                <w:sz w:val="22"/>
                <w:szCs w:val="22"/>
              </w:rPr>
              <w:t>Unit standard</w:t>
            </w:r>
            <w:bookmarkStart w:id="0" w:name="_GoBack"/>
            <w:bookmarkEnd w:id="0"/>
            <w:r w:rsidRPr="007A0FC6">
              <w:rPr>
                <w:sz w:val="22"/>
                <w:szCs w:val="22"/>
              </w:rPr>
              <w:tab/>
            </w:r>
            <w:r w:rsidRPr="007A0FC6">
              <w:rPr>
                <w:b/>
                <w:sz w:val="22"/>
                <w:szCs w:val="22"/>
              </w:rPr>
              <w:t>28096</w:t>
            </w:r>
          </w:p>
        </w:tc>
      </w:tr>
      <w:tr w:rsidR="00AF479D" w:rsidRPr="00906AF4" w14:paraId="1A02E992" w14:textId="77777777" w:rsidTr="007A0FC6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2BF25C78" w14:textId="77777777" w:rsidR="00AF479D" w:rsidRPr="007A0FC6" w:rsidRDefault="00AF479D" w:rsidP="00330794">
            <w:pPr>
              <w:rPr>
                <w:b/>
                <w:szCs w:val="22"/>
              </w:rPr>
            </w:pPr>
            <w:r w:rsidRPr="007A0FC6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0BD23333" w14:textId="217AA0B7" w:rsidR="00AF479D" w:rsidRPr="007A0FC6" w:rsidRDefault="00A61CFE" w:rsidP="009B458A">
            <w:pPr>
              <w:rPr>
                <w:szCs w:val="22"/>
              </w:rPr>
            </w:pPr>
            <w:r w:rsidRPr="00717B9A">
              <w:rPr>
                <w:sz w:val="22"/>
                <w:szCs w:val="22"/>
                <w:lang w:val="en-GB"/>
              </w:rPr>
              <w:t>Demonstrate understanding of insurance products for personal financial capability</w:t>
            </w:r>
          </w:p>
        </w:tc>
      </w:tr>
      <w:tr w:rsidR="00AF479D" w:rsidRPr="00906AF4" w14:paraId="6D61B462" w14:textId="77777777" w:rsidTr="007A0FC6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7CC748CC" w14:textId="77777777" w:rsidR="00AF479D" w:rsidRPr="007A0FC6" w:rsidRDefault="00AF479D" w:rsidP="00330794">
            <w:pPr>
              <w:rPr>
                <w:b/>
                <w:szCs w:val="22"/>
              </w:rPr>
            </w:pPr>
            <w:r w:rsidRPr="007A0FC6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0440B43F" w14:textId="77777777" w:rsidR="00AF479D" w:rsidRPr="007A0FC6" w:rsidRDefault="00AF479D" w:rsidP="00330794">
            <w:pPr>
              <w:rPr>
                <w:szCs w:val="22"/>
              </w:rPr>
            </w:pPr>
            <w:r w:rsidRPr="007A0FC6"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414F8B5C" w14:textId="77777777" w:rsidR="00AF479D" w:rsidRPr="007A0FC6" w:rsidRDefault="00AF479D" w:rsidP="00330794">
            <w:pPr>
              <w:rPr>
                <w:b/>
                <w:szCs w:val="22"/>
              </w:rPr>
            </w:pPr>
            <w:r w:rsidRPr="007A0FC6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3A22449" w14:textId="77777777" w:rsidR="00AF479D" w:rsidRPr="007A0FC6" w:rsidRDefault="00AF479D" w:rsidP="00330794">
            <w:pPr>
              <w:rPr>
                <w:szCs w:val="22"/>
              </w:rPr>
            </w:pPr>
            <w:r w:rsidRPr="007A0FC6"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1E56D286" w14:textId="77777777" w:rsidR="00AF479D" w:rsidRPr="007A0FC6" w:rsidRDefault="00AF479D" w:rsidP="00330794">
            <w:pPr>
              <w:rPr>
                <w:b/>
                <w:szCs w:val="22"/>
              </w:rPr>
            </w:pPr>
            <w:r w:rsidRPr="007A0FC6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3D71588" w14:textId="39BB5FC2" w:rsidR="00AF479D" w:rsidRPr="007A0FC6" w:rsidRDefault="00B8438B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851F35C" w14:textId="77777777" w:rsidR="00AF479D" w:rsidRPr="00906AF4" w:rsidRDefault="00AF479D" w:rsidP="007C7C33">
      <w:pPr>
        <w:rPr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AF479D" w:rsidRPr="00DB292E" w14:paraId="0E83D4B4" w14:textId="77777777" w:rsidTr="007A0FC6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5AF1EFA8" w14:textId="77777777" w:rsidR="00AF479D" w:rsidRPr="007A0FC6" w:rsidRDefault="00AF479D" w:rsidP="007A0FC6">
            <w:pPr>
              <w:spacing w:before="120" w:after="120"/>
              <w:jc w:val="center"/>
              <w:rPr>
                <w:b/>
                <w:szCs w:val="24"/>
              </w:rPr>
            </w:pPr>
            <w:r w:rsidRPr="007A0FC6">
              <w:rPr>
                <w:b/>
                <w:szCs w:val="24"/>
              </w:rPr>
              <w:t>Student guidelines</w:t>
            </w:r>
          </w:p>
        </w:tc>
      </w:tr>
    </w:tbl>
    <w:p w14:paraId="7283BA9B" w14:textId="77777777" w:rsidR="00AF479D" w:rsidRDefault="00AF479D" w:rsidP="008C637D">
      <w:pPr>
        <w:rPr>
          <w:szCs w:val="24"/>
        </w:rPr>
      </w:pPr>
    </w:p>
    <w:p w14:paraId="50A7DA4C" w14:textId="77777777" w:rsidR="00AF479D" w:rsidRPr="00D8003E" w:rsidRDefault="00AF479D" w:rsidP="00482D16">
      <w:pPr>
        <w:pStyle w:val="BodyText"/>
        <w:spacing w:after="0"/>
        <w:rPr>
          <w:rFonts w:ascii="Arial" w:hAnsi="Arial" w:cs="Arial"/>
          <w:kern w:val="24"/>
          <w:sz w:val="22"/>
          <w:szCs w:val="22"/>
          <w:lang w:val="en-US" w:eastAsia="ja-JP"/>
        </w:rPr>
      </w:pPr>
      <w:r w:rsidRPr="00D8003E">
        <w:rPr>
          <w:rFonts w:ascii="Arial" w:hAnsi="Arial" w:cs="Arial"/>
          <w:kern w:val="24"/>
          <w:sz w:val="22"/>
          <w:szCs w:val="22"/>
          <w:lang w:val="en-US" w:eastAsia="ja-JP"/>
        </w:rPr>
        <w:t>You will be assessed on how well you:</w:t>
      </w:r>
    </w:p>
    <w:p w14:paraId="674FF045" w14:textId="473D5202" w:rsidR="00B8438B" w:rsidRPr="005E61AF" w:rsidRDefault="00B8438B" w:rsidP="005E61AF">
      <w:pPr>
        <w:tabs>
          <w:tab w:val="left" w:pos="1134"/>
        </w:tabs>
        <w:rPr>
          <w:rFonts w:cs="Arial"/>
          <w:sz w:val="22"/>
          <w:szCs w:val="22"/>
        </w:rPr>
      </w:pPr>
    </w:p>
    <w:p w14:paraId="17396E63" w14:textId="69376AEC" w:rsidR="00B8438B" w:rsidRPr="00032F3D" w:rsidRDefault="00B8438B" w:rsidP="005E61AF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2"/>
          <w:szCs w:val="22"/>
        </w:rPr>
      </w:pPr>
      <w:r w:rsidRPr="005E61AF">
        <w:rPr>
          <w:rFonts w:cs="Arial"/>
          <w:sz w:val="22"/>
          <w:szCs w:val="22"/>
        </w:rPr>
        <w:t xml:space="preserve">Describe insurance product types in terms of their purpose, </w:t>
      </w:r>
      <w:proofErr w:type="gramStart"/>
      <w:r w:rsidRPr="005E61AF">
        <w:rPr>
          <w:rFonts w:cs="Arial"/>
          <w:sz w:val="22"/>
          <w:szCs w:val="22"/>
        </w:rPr>
        <w:t>features</w:t>
      </w:r>
      <w:proofErr w:type="gramEnd"/>
      <w:r w:rsidRPr="005E61AF">
        <w:rPr>
          <w:rFonts w:cs="Arial"/>
          <w:sz w:val="22"/>
          <w:szCs w:val="22"/>
        </w:rPr>
        <w:t xml:space="preserve"> and suitability to personal circumstances</w:t>
      </w:r>
      <w:r w:rsidR="002F7307">
        <w:rPr>
          <w:rFonts w:cs="Arial"/>
          <w:sz w:val="22"/>
          <w:szCs w:val="22"/>
        </w:rPr>
        <w:t>.</w:t>
      </w:r>
    </w:p>
    <w:p w14:paraId="578EF393" w14:textId="77777777" w:rsidR="00EF5500" w:rsidRDefault="00B8438B" w:rsidP="005E61AF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2"/>
          <w:szCs w:val="22"/>
        </w:rPr>
      </w:pPr>
      <w:r w:rsidRPr="00032F3D">
        <w:rPr>
          <w:rFonts w:cs="Arial"/>
          <w:sz w:val="22"/>
          <w:szCs w:val="22"/>
        </w:rPr>
        <w:t xml:space="preserve">Describe </w:t>
      </w:r>
      <w:r w:rsidR="00032F3D" w:rsidRPr="00032F3D">
        <w:rPr>
          <w:rFonts w:cs="Arial"/>
          <w:sz w:val="22"/>
          <w:szCs w:val="22"/>
          <w:lang w:val="en-GB"/>
        </w:rPr>
        <w:t>components</w:t>
      </w:r>
      <w:r w:rsidRPr="005E61AF">
        <w:rPr>
          <w:rFonts w:cs="Arial"/>
          <w:sz w:val="22"/>
          <w:szCs w:val="22"/>
          <w:lang w:val="en-GB"/>
        </w:rPr>
        <w:t xml:space="preserve"> of insurance policies in terms of their impact on personal finances.</w:t>
      </w:r>
    </w:p>
    <w:p w14:paraId="7C8B4FAB" w14:textId="55040E83" w:rsidR="00894C05" w:rsidRPr="00EF5500" w:rsidRDefault="00E36F0E" w:rsidP="005E61AF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2"/>
          <w:szCs w:val="22"/>
        </w:rPr>
      </w:pPr>
      <w:r>
        <w:rPr>
          <w:sz w:val="22"/>
        </w:rPr>
        <w:t>Provide examples to illustrate</w:t>
      </w:r>
      <w:r w:rsidR="00EF5500">
        <w:rPr>
          <w:sz w:val="22"/>
        </w:rPr>
        <w:t xml:space="preserve"> </w:t>
      </w:r>
      <w:r w:rsidR="00894C05" w:rsidRPr="005E61AF">
        <w:rPr>
          <w:sz w:val="22"/>
        </w:rPr>
        <w:t>how components of insurance policies impact on personal finances</w:t>
      </w:r>
      <w:r w:rsidR="00EF5500">
        <w:rPr>
          <w:sz w:val="22"/>
        </w:rPr>
        <w:t>.</w:t>
      </w:r>
    </w:p>
    <w:p w14:paraId="50CD0453" w14:textId="17AD9B66" w:rsidR="00B8438B" w:rsidRPr="005E61AF" w:rsidRDefault="00032F3D" w:rsidP="005E61AF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2"/>
          <w:szCs w:val="22"/>
        </w:rPr>
      </w:pPr>
      <w:r w:rsidRPr="005E61AF">
        <w:rPr>
          <w:rFonts w:cs="Arial"/>
          <w:sz w:val="22"/>
          <w:szCs w:val="22"/>
          <w:lang w:val="en-GB"/>
        </w:rPr>
        <w:t>Describe t</w:t>
      </w:r>
      <w:r w:rsidR="00B8438B" w:rsidRPr="005E61AF">
        <w:rPr>
          <w:rFonts w:cs="Arial"/>
          <w:sz w:val="22"/>
          <w:szCs w:val="22"/>
          <w:lang w:val="en-GB"/>
        </w:rPr>
        <w:t xml:space="preserve">he requirement for full disclosure and the consequences of non-disclosure in terms of </w:t>
      </w:r>
      <w:r w:rsidR="00E36F0E">
        <w:rPr>
          <w:rFonts w:cs="Arial"/>
          <w:sz w:val="22"/>
          <w:szCs w:val="22"/>
          <w:lang w:val="en-GB"/>
        </w:rPr>
        <w:t xml:space="preserve">their </w:t>
      </w:r>
      <w:r w:rsidR="00B8438B" w:rsidRPr="005E61AF">
        <w:rPr>
          <w:rFonts w:cs="Arial"/>
          <w:sz w:val="22"/>
          <w:szCs w:val="22"/>
          <w:lang w:val="en-GB"/>
        </w:rPr>
        <w:t>impact on policy coverage</w:t>
      </w:r>
      <w:r w:rsidR="00E36F0E">
        <w:rPr>
          <w:rFonts w:cs="Arial"/>
          <w:sz w:val="22"/>
          <w:szCs w:val="22"/>
          <w:lang w:val="en-GB"/>
        </w:rPr>
        <w:t>,</w:t>
      </w:r>
      <w:r w:rsidR="00B8438B" w:rsidRPr="005E61AF">
        <w:rPr>
          <w:rFonts w:cs="Arial"/>
          <w:sz w:val="22"/>
          <w:szCs w:val="22"/>
          <w:lang w:val="en-GB"/>
        </w:rPr>
        <w:t xml:space="preserve"> claims</w:t>
      </w:r>
      <w:r w:rsidR="00E36F0E">
        <w:rPr>
          <w:rFonts w:cs="Arial"/>
          <w:sz w:val="22"/>
          <w:szCs w:val="22"/>
          <w:lang w:val="en-GB"/>
        </w:rPr>
        <w:t xml:space="preserve"> and personal finances</w:t>
      </w:r>
      <w:r w:rsidR="00B8438B" w:rsidRPr="005E61AF">
        <w:rPr>
          <w:rFonts w:cs="Arial"/>
          <w:sz w:val="22"/>
          <w:szCs w:val="22"/>
          <w:lang w:val="en-GB"/>
        </w:rPr>
        <w:t>.</w:t>
      </w:r>
    </w:p>
    <w:p w14:paraId="69F24F2F" w14:textId="227EADDE" w:rsidR="00B8438B" w:rsidRPr="005E61AF" w:rsidRDefault="00E36F0E" w:rsidP="00482D16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0"/>
          <w:szCs w:val="22"/>
        </w:rPr>
      </w:pPr>
      <w:r>
        <w:rPr>
          <w:sz w:val="22"/>
          <w:lang w:val="en-GB"/>
        </w:rPr>
        <w:t>U</w:t>
      </w:r>
      <w:r w:rsidR="00C61D61">
        <w:rPr>
          <w:sz w:val="22"/>
          <w:lang w:val="en-GB"/>
        </w:rPr>
        <w:t>s</w:t>
      </w:r>
      <w:r>
        <w:rPr>
          <w:sz w:val="22"/>
          <w:lang w:val="en-GB"/>
        </w:rPr>
        <w:t>e</w:t>
      </w:r>
      <w:r w:rsidR="00C61D61">
        <w:rPr>
          <w:sz w:val="22"/>
          <w:lang w:val="en-GB"/>
        </w:rPr>
        <w:t xml:space="preserve"> examples</w:t>
      </w:r>
      <w:r w:rsidR="00606232">
        <w:rPr>
          <w:sz w:val="22"/>
          <w:lang w:val="en-GB"/>
        </w:rPr>
        <w:t xml:space="preserve"> to demonstrate </w:t>
      </w:r>
      <w:r w:rsidR="00032F3D" w:rsidRPr="005E61AF">
        <w:rPr>
          <w:sz w:val="22"/>
          <w:lang w:val="en-GB"/>
        </w:rPr>
        <w:t>how disclosure and its related consequences impact personal finances in the short and long term.</w:t>
      </w:r>
    </w:p>
    <w:p w14:paraId="18F53CFC" w14:textId="77777777" w:rsidR="00583717" w:rsidRPr="00D8003E" w:rsidRDefault="00583717" w:rsidP="00482D16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W w:w="9498" w:type="dxa"/>
        <w:tblInd w:w="108" w:type="dxa"/>
        <w:tblLook w:val="00A0" w:firstRow="1" w:lastRow="0" w:firstColumn="1" w:lastColumn="0" w:noHBand="0" w:noVBand="0"/>
      </w:tblPr>
      <w:tblGrid>
        <w:gridCol w:w="1843"/>
        <w:gridCol w:w="7655"/>
      </w:tblGrid>
      <w:tr w:rsidR="00AF479D" w:rsidRPr="003C43A0" w14:paraId="76BED2A1" w14:textId="77777777" w:rsidTr="00482D16">
        <w:tc>
          <w:tcPr>
            <w:tcW w:w="9498" w:type="dxa"/>
            <w:gridSpan w:val="2"/>
            <w:vAlign w:val="center"/>
          </w:tcPr>
          <w:p w14:paraId="1B5DC0EC" w14:textId="77777777" w:rsidR="00AF479D" w:rsidRPr="007A0FC6" w:rsidRDefault="00AF479D" w:rsidP="00617589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7A0FC6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AF479D" w:rsidRPr="00403A00" w14:paraId="393E937F" w14:textId="77777777" w:rsidTr="00482D16">
        <w:tc>
          <w:tcPr>
            <w:tcW w:w="1843" w:type="dxa"/>
            <w:vAlign w:val="center"/>
          </w:tcPr>
          <w:p w14:paraId="11A373D6" w14:textId="77777777" w:rsidR="00AF479D" w:rsidRPr="00403A00" w:rsidRDefault="00CD33E8" w:rsidP="0061758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5680" behindDoc="0" locked="0" layoutInCell="1" allowOverlap="1" wp14:anchorId="1E78F434" wp14:editId="213D34F3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89535</wp:posOffset>
                  </wp:positionV>
                  <wp:extent cx="702310" cy="671195"/>
                  <wp:effectExtent l="0" t="0" r="2540" b="0"/>
                  <wp:wrapNone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671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  <w:vAlign w:val="center"/>
          </w:tcPr>
          <w:p w14:paraId="469F8A45" w14:textId="11D863B0" w:rsidR="00AF479D" w:rsidRPr="00B90124" w:rsidRDefault="00AF479D" w:rsidP="00482D16">
            <w:pPr>
              <w:numPr>
                <w:ilvl w:val="0"/>
                <w:numId w:val="18"/>
              </w:numPr>
              <w:spacing w:before="120" w:line="360" w:lineRule="auto"/>
              <w:ind w:left="357" w:hanging="357"/>
              <w:rPr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566B12">
              <w:rPr>
                <w:b/>
                <w:i/>
                <w:sz w:val="22"/>
                <w:szCs w:val="22"/>
              </w:rPr>
              <w:t>Achieved</w:t>
            </w:r>
            <w:r w:rsidRPr="00566B12">
              <w:rPr>
                <w:sz w:val="22"/>
                <w:szCs w:val="22"/>
              </w:rPr>
              <w:t>,</w:t>
            </w:r>
            <w:r w:rsidRPr="00B90124">
              <w:rPr>
                <w:sz w:val="22"/>
                <w:szCs w:val="22"/>
              </w:rPr>
              <w:t xml:space="preserve"> you must</w:t>
            </w:r>
            <w:r w:rsidR="00EA2647">
              <w:rPr>
                <w:sz w:val="22"/>
                <w:szCs w:val="22"/>
              </w:rPr>
              <w:t xml:space="preserve"> </w:t>
            </w:r>
            <w:r w:rsidR="00EA2647" w:rsidRPr="005E61AF">
              <w:rPr>
                <w:sz w:val="22"/>
                <w:lang w:val="en-GB"/>
              </w:rPr>
              <w:t>demonstrate understanding of</w:t>
            </w:r>
            <w:r w:rsidR="00EA2647" w:rsidRPr="005E61AF">
              <w:rPr>
                <w:sz w:val="22"/>
                <w:szCs w:val="24"/>
                <w:lang w:val="en-GB"/>
              </w:rPr>
              <w:t xml:space="preserve"> insurance product types</w:t>
            </w:r>
            <w:r w:rsidR="003E4FF3">
              <w:rPr>
                <w:sz w:val="22"/>
                <w:szCs w:val="22"/>
              </w:rPr>
              <w:t>,</w:t>
            </w:r>
            <w:r w:rsidR="007B04F7">
              <w:rPr>
                <w:sz w:val="22"/>
                <w:szCs w:val="22"/>
              </w:rPr>
              <w:t xml:space="preserve"> components of insurance policies</w:t>
            </w:r>
            <w:r w:rsidR="003E4FF3">
              <w:rPr>
                <w:sz w:val="22"/>
                <w:szCs w:val="22"/>
              </w:rPr>
              <w:t>,</w:t>
            </w:r>
            <w:r w:rsidR="007B04F7">
              <w:rPr>
                <w:sz w:val="22"/>
                <w:szCs w:val="22"/>
              </w:rPr>
              <w:t xml:space="preserve"> the requirements for full disclosure and the consequences of non-disclosure</w:t>
            </w:r>
            <w:r w:rsidR="00C546D7">
              <w:rPr>
                <w:sz w:val="22"/>
                <w:szCs w:val="22"/>
              </w:rPr>
              <w:t>.</w:t>
            </w:r>
          </w:p>
          <w:p w14:paraId="022B7E0B" w14:textId="35751308" w:rsidR="00AF479D" w:rsidRPr="00A61CFE" w:rsidRDefault="00AF479D" w:rsidP="005E61AF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317" w:right="29" w:hanging="357"/>
              <w:rPr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566B12">
              <w:rPr>
                <w:b/>
                <w:i/>
                <w:sz w:val="22"/>
                <w:szCs w:val="22"/>
              </w:rPr>
              <w:t>Merit</w:t>
            </w:r>
            <w:r w:rsidRPr="00B9012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you must</w:t>
            </w:r>
            <w:r w:rsidR="00C546D7">
              <w:rPr>
                <w:sz w:val="22"/>
                <w:szCs w:val="22"/>
              </w:rPr>
              <w:t xml:space="preserve"> provide a </w:t>
            </w:r>
            <w:r w:rsidR="00C546D7" w:rsidRPr="005E61AF">
              <w:rPr>
                <w:sz w:val="22"/>
              </w:rPr>
              <w:t>description</w:t>
            </w:r>
            <w:r w:rsidR="00EC2020">
              <w:rPr>
                <w:sz w:val="22"/>
              </w:rPr>
              <w:t>,</w:t>
            </w:r>
            <w:r w:rsidR="00C546D7" w:rsidRPr="005E61AF">
              <w:rPr>
                <w:sz w:val="22"/>
              </w:rPr>
              <w:t xml:space="preserve"> </w:t>
            </w:r>
            <w:r w:rsidR="00C546D7" w:rsidRPr="00C546D7">
              <w:rPr>
                <w:sz w:val="22"/>
              </w:rPr>
              <w:t>includ</w:t>
            </w:r>
            <w:r w:rsidR="00C546D7">
              <w:rPr>
                <w:sz w:val="22"/>
              </w:rPr>
              <w:t>ing</w:t>
            </w:r>
            <w:r w:rsidR="00C546D7" w:rsidRPr="005E61AF">
              <w:rPr>
                <w:sz w:val="22"/>
              </w:rPr>
              <w:t xml:space="preserve"> examples that illustrate how components of insurance policies impact on personal finances</w:t>
            </w:r>
            <w:r w:rsidR="002F7307">
              <w:rPr>
                <w:sz w:val="22"/>
              </w:rPr>
              <w:t>.</w:t>
            </w:r>
          </w:p>
          <w:p w14:paraId="16403BB0" w14:textId="6767E74E" w:rsidR="00A61CFE" w:rsidRPr="009507D4" w:rsidRDefault="00A61CFE" w:rsidP="005E61AF">
            <w:pPr>
              <w:numPr>
                <w:ilvl w:val="0"/>
                <w:numId w:val="2"/>
              </w:numPr>
              <w:tabs>
                <w:tab w:val="clear" w:pos="720"/>
              </w:tabs>
              <w:spacing w:line="360" w:lineRule="auto"/>
              <w:ind w:left="317" w:right="29" w:hanging="357"/>
              <w:rPr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566B12">
              <w:rPr>
                <w:b/>
                <w:i/>
                <w:sz w:val="22"/>
                <w:szCs w:val="22"/>
              </w:rPr>
              <w:t>Excellence</w:t>
            </w:r>
            <w:r w:rsidRPr="00B90124">
              <w:rPr>
                <w:sz w:val="22"/>
                <w:szCs w:val="22"/>
              </w:rPr>
              <w:t>, you must</w:t>
            </w:r>
            <w:r>
              <w:rPr>
                <w:sz w:val="22"/>
                <w:szCs w:val="22"/>
              </w:rPr>
              <w:t xml:space="preserve"> </w:t>
            </w:r>
            <w:r w:rsidRPr="00C546D7">
              <w:rPr>
                <w:sz w:val="22"/>
                <w:szCs w:val="22"/>
              </w:rPr>
              <w:t xml:space="preserve">provide a </w:t>
            </w:r>
            <w:r w:rsidRPr="005E61AF">
              <w:rPr>
                <w:sz w:val="22"/>
                <w:szCs w:val="22"/>
                <w:lang w:val="en-GB"/>
              </w:rPr>
              <w:t xml:space="preserve">description </w:t>
            </w:r>
            <w:r>
              <w:rPr>
                <w:sz w:val="22"/>
                <w:szCs w:val="22"/>
                <w:lang w:val="en-GB"/>
              </w:rPr>
              <w:t xml:space="preserve">that </w:t>
            </w:r>
            <w:r w:rsidRPr="005E61AF">
              <w:rPr>
                <w:sz w:val="22"/>
                <w:szCs w:val="22"/>
                <w:lang w:val="en-GB"/>
              </w:rPr>
              <w:t>includes examples of how disclosure and its related consequences impact personal finances in the short and long term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</w:tbl>
    <w:p w14:paraId="03FD832D" w14:textId="77777777" w:rsidR="00AF479D" w:rsidRPr="00482D16" w:rsidRDefault="00AF479D" w:rsidP="00482D16">
      <w:pPr>
        <w:tabs>
          <w:tab w:val="left" w:pos="3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635122C" w14:textId="77777777" w:rsidR="00263C31" w:rsidRDefault="00263C31" w:rsidP="00482D16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  <w:sectPr w:rsidR="00263C31" w:rsidSect="00A61CFE">
          <w:headerReference w:type="default" r:id="rId11"/>
          <w:footerReference w:type="default" r:id="rId12"/>
          <w:pgSz w:w="11907" w:h="16840" w:code="9"/>
          <w:pgMar w:top="3119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1951"/>
        <w:gridCol w:w="7547"/>
      </w:tblGrid>
      <w:tr w:rsidR="0086354A" w:rsidRPr="003C43A0" w14:paraId="647107D0" w14:textId="77777777" w:rsidTr="009507D4">
        <w:tc>
          <w:tcPr>
            <w:tcW w:w="9498" w:type="dxa"/>
            <w:gridSpan w:val="2"/>
            <w:vAlign w:val="center"/>
          </w:tcPr>
          <w:p w14:paraId="4D201FCE" w14:textId="77777777" w:rsidR="0086354A" w:rsidRPr="0035487B" w:rsidRDefault="0086354A" w:rsidP="00CD7649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 w:val="22"/>
                <w:szCs w:val="22"/>
              </w:rPr>
            </w:pPr>
            <w:r w:rsidRPr="0035487B">
              <w:rPr>
                <w:rFonts w:ascii="Arial" w:hAnsi="Arial" w:cs="Arial"/>
                <w:color w:val="808080"/>
                <w:szCs w:val="24"/>
              </w:rPr>
              <w:lastRenderedPageBreak/>
              <w:t>Conditions of ASsessment</w:t>
            </w:r>
          </w:p>
        </w:tc>
      </w:tr>
      <w:tr w:rsidR="0086354A" w14:paraId="004AA325" w14:textId="77777777" w:rsidTr="009507D4">
        <w:trPr>
          <w:trHeight w:val="2885"/>
        </w:trPr>
        <w:tc>
          <w:tcPr>
            <w:tcW w:w="1951" w:type="dxa"/>
            <w:shd w:val="clear" w:color="auto" w:fill="auto"/>
          </w:tcPr>
          <w:p w14:paraId="5F459891" w14:textId="77777777" w:rsidR="0086354A" w:rsidRPr="00AF2836" w:rsidRDefault="00CD33E8" w:rsidP="00CD7649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2608" behindDoc="0" locked="0" layoutInCell="1" allowOverlap="1" wp14:anchorId="442521BF" wp14:editId="5F8C8390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935990</wp:posOffset>
                  </wp:positionV>
                  <wp:extent cx="648335" cy="599440"/>
                  <wp:effectExtent l="0" t="0" r="0" b="0"/>
                  <wp:wrapNone/>
                  <wp:docPr id="2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4656" behindDoc="1" locked="0" layoutInCell="1" allowOverlap="1" wp14:anchorId="2CA009B9" wp14:editId="12A1D2F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163830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7" w:type="dxa"/>
            <w:shd w:val="clear" w:color="auto" w:fill="auto"/>
          </w:tcPr>
          <w:p w14:paraId="0BFAE2FF" w14:textId="77777777" w:rsidR="0086354A" w:rsidRPr="00AF2836" w:rsidRDefault="0086354A" w:rsidP="00CD7649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AF2836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AF2836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AF2836">
              <w:rPr>
                <w:rFonts w:cs="Arial"/>
                <w:sz w:val="22"/>
                <w:szCs w:val="22"/>
                <w:lang w:val="en-US"/>
              </w:rPr>
              <w:t>. You may use any information to help you complete the task(s).  Answers must be in your own words.</w:t>
            </w:r>
          </w:p>
          <w:p w14:paraId="32E30ED4" w14:textId="77777777" w:rsidR="0086354A" w:rsidRPr="00AF2836" w:rsidRDefault="0086354A" w:rsidP="00CD7649">
            <w:pPr>
              <w:rPr>
                <w:rFonts w:cs="Arial"/>
                <w:sz w:val="22"/>
                <w:szCs w:val="22"/>
              </w:rPr>
            </w:pPr>
          </w:p>
          <w:p w14:paraId="4BBCABB7" w14:textId="77777777" w:rsidR="0086354A" w:rsidRDefault="0086354A" w:rsidP="00CD7649">
            <w:pPr>
              <w:rPr>
                <w:rFonts w:cs="Arial"/>
                <w:sz w:val="22"/>
                <w:szCs w:val="22"/>
              </w:rPr>
            </w:pPr>
          </w:p>
          <w:p w14:paraId="20145703" w14:textId="77777777" w:rsidR="0086354A" w:rsidRPr="00AF2836" w:rsidRDefault="0086354A" w:rsidP="00CD7649">
            <w:pPr>
              <w:rPr>
                <w:rFonts w:cs="Arial"/>
                <w:sz w:val="22"/>
                <w:szCs w:val="22"/>
              </w:rPr>
            </w:pPr>
          </w:p>
          <w:p w14:paraId="475AC529" w14:textId="77777777" w:rsidR="0086354A" w:rsidRPr="0086354A" w:rsidRDefault="0086354A" w:rsidP="0086354A">
            <w:pPr>
              <w:rPr>
                <w:rFonts w:cs="Arial"/>
                <w:sz w:val="22"/>
                <w:szCs w:val="22"/>
              </w:rPr>
            </w:pPr>
            <w:r w:rsidRPr="00AF2836">
              <w:rPr>
                <w:rFonts w:cs="Arial"/>
                <w:sz w:val="22"/>
                <w:szCs w:val="22"/>
              </w:rPr>
              <w:t xml:space="preserve">Your </w:t>
            </w:r>
            <w:r>
              <w:rPr>
                <w:rFonts w:cs="Arial"/>
                <w:sz w:val="22"/>
                <w:szCs w:val="22"/>
              </w:rPr>
              <w:t>a</w:t>
            </w:r>
            <w:r w:rsidRPr="00AF2836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4A616F79" w14:textId="77777777" w:rsidR="00AF479D" w:rsidRDefault="00AF479D" w:rsidP="00C976D9">
      <w:pPr>
        <w:rPr>
          <w:sz w:val="22"/>
          <w:szCs w:val="22"/>
        </w:rPr>
      </w:pPr>
    </w:p>
    <w:p w14:paraId="16FE552B" w14:textId="77777777" w:rsidR="00C90818" w:rsidRPr="000B7FAD" w:rsidRDefault="00C90818" w:rsidP="00C90818">
      <w:pPr>
        <w:pStyle w:val="BodyText2"/>
        <w:rPr>
          <w:rFonts w:ascii="Arial" w:hAnsi="Arial" w:cs="Arial"/>
          <w:sz w:val="22"/>
          <w:szCs w:val="22"/>
        </w:rPr>
      </w:pPr>
      <w:r w:rsidRPr="000B7FAD">
        <w:rPr>
          <w:rFonts w:ascii="Arial" w:hAnsi="Arial" w:cs="Arial"/>
          <w:sz w:val="22"/>
          <w:szCs w:val="22"/>
        </w:rPr>
        <w:t>Assessment activity</w:t>
      </w:r>
    </w:p>
    <w:p w14:paraId="36161D2D" w14:textId="77777777" w:rsidR="00C90818" w:rsidRPr="000B7FAD" w:rsidRDefault="00C90818" w:rsidP="00C90818">
      <w:pPr>
        <w:pStyle w:val="BodyText2"/>
        <w:rPr>
          <w:rFonts w:ascii="Arial" w:hAnsi="Arial" w:cs="Arial"/>
          <w:b w:val="0"/>
          <w:sz w:val="22"/>
          <w:szCs w:val="22"/>
        </w:rPr>
      </w:pPr>
    </w:p>
    <w:p w14:paraId="096A16ED" w14:textId="77777777" w:rsidR="00C90818" w:rsidRPr="007924AF" w:rsidRDefault="00C90818" w:rsidP="00C90818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7924AF">
        <w:rPr>
          <w:rFonts w:cs="Arial"/>
          <w:sz w:val="22"/>
          <w:szCs w:val="22"/>
        </w:rPr>
        <w:t>This assessment activity has one task.</w:t>
      </w:r>
    </w:p>
    <w:p w14:paraId="45FE31D4" w14:textId="77777777" w:rsidR="00C90818" w:rsidRPr="007924AF" w:rsidRDefault="00C90818" w:rsidP="00C90818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3CA608A" w14:textId="53BA302A" w:rsidR="00C90818" w:rsidRPr="00583717" w:rsidRDefault="00C90818" w:rsidP="00C90818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  <w:r w:rsidRPr="00622584">
        <w:rPr>
          <w:rFonts w:cs="Arial"/>
          <w:sz w:val="22"/>
          <w:szCs w:val="22"/>
          <w:lang w:val="en-GB"/>
        </w:rPr>
        <w:t>Th</w:t>
      </w:r>
      <w:r w:rsidR="00D03213" w:rsidRPr="00622584">
        <w:rPr>
          <w:rFonts w:cs="Arial"/>
          <w:sz w:val="22"/>
          <w:szCs w:val="22"/>
          <w:lang w:val="en-GB"/>
        </w:rPr>
        <w:t xml:space="preserve">e task </w:t>
      </w:r>
      <w:r w:rsidRPr="00622584">
        <w:rPr>
          <w:rFonts w:cs="Arial"/>
          <w:sz w:val="22"/>
          <w:szCs w:val="22"/>
          <w:lang w:val="en-GB"/>
        </w:rPr>
        <w:t xml:space="preserve">requires </w:t>
      </w:r>
      <w:r w:rsidR="002142D1" w:rsidRPr="00622584">
        <w:rPr>
          <w:rFonts w:cs="Arial"/>
          <w:sz w:val="22"/>
          <w:szCs w:val="22"/>
          <w:lang w:val="en-GB"/>
        </w:rPr>
        <w:t>you</w:t>
      </w:r>
      <w:r w:rsidRPr="00622584">
        <w:rPr>
          <w:rFonts w:cs="Arial"/>
          <w:sz w:val="22"/>
          <w:szCs w:val="22"/>
          <w:lang w:val="en-GB"/>
        </w:rPr>
        <w:t xml:space="preserve"> to</w:t>
      </w:r>
      <w:r w:rsidR="008D07F7">
        <w:rPr>
          <w:rFonts w:cs="Arial"/>
          <w:sz w:val="22"/>
          <w:szCs w:val="22"/>
          <w:lang w:val="en-GB"/>
        </w:rPr>
        <w:t xml:space="preserve"> complete tables to describe insurance product types, components</w:t>
      </w:r>
      <w:r w:rsidR="00E36F0E">
        <w:rPr>
          <w:rFonts w:cs="Arial"/>
          <w:sz w:val="22"/>
          <w:szCs w:val="22"/>
          <w:lang w:val="en-GB"/>
        </w:rPr>
        <w:t xml:space="preserve"> of insurance policies</w:t>
      </w:r>
      <w:r w:rsidR="008D0006">
        <w:rPr>
          <w:rFonts w:cs="Arial"/>
          <w:sz w:val="22"/>
          <w:szCs w:val="22"/>
          <w:lang w:val="en-GB"/>
        </w:rPr>
        <w:t>,</w:t>
      </w:r>
      <w:r w:rsidR="00E36F0E">
        <w:rPr>
          <w:rFonts w:cs="Arial"/>
          <w:sz w:val="22"/>
          <w:szCs w:val="22"/>
          <w:lang w:val="en-GB"/>
        </w:rPr>
        <w:t xml:space="preserve"> full</w:t>
      </w:r>
      <w:r w:rsidR="008D0006">
        <w:rPr>
          <w:rFonts w:cs="Arial"/>
          <w:sz w:val="22"/>
          <w:szCs w:val="22"/>
          <w:lang w:val="en-GB"/>
        </w:rPr>
        <w:t xml:space="preserve"> disclosure</w:t>
      </w:r>
      <w:r w:rsidR="00E36F0E">
        <w:rPr>
          <w:rFonts w:cs="Arial"/>
          <w:sz w:val="22"/>
          <w:szCs w:val="22"/>
          <w:lang w:val="en-GB"/>
        </w:rPr>
        <w:t xml:space="preserve"> and the consequences of </w:t>
      </w:r>
      <w:r w:rsidR="008D0006">
        <w:rPr>
          <w:rFonts w:cs="Arial"/>
          <w:sz w:val="22"/>
          <w:szCs w:val="22"/>
          <w:lang w:val="en-GB"/>
        </w:rPr>
        <w:t>non-disclosure on personal finances in the short and long term.</w:t>
      </w:r>
    </w:p>
    <w:p w14:paraId="35C32963" w14:textId="77777777" w:rsidR="0086354A" w:rsidRDefault="00C90818" w:rsidP="00C556C4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W w:w="485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27"/>
        <w:gridCol w:w="7429"/>
      </w:tblGrid>
      <w:tr w:rsidR="0086354A" w:rsidRPr="007A331D" w14:paraId="0C9524EB" w14:textId="77777777" w:rsidTr="0080044C">
        <w:trPr>
          <w:trHeight w:val="1015"/>
          <w:jc w:val="center"/>
        </w:trPr>
        <w:tc>
          <w:tcPr>
            <w:tcW w:w="1030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177BEE" w14:textId="77777777" w:rsidR="0086354A" w:rsidRPr="007A331D" w:rsidRDefault="00CD33E8" w:rsidP="00CD7649">
            <w:pPr>
              <w:pStyle w:val="Date"/>
              <w:framePr w:wrap="auto" w:hAnchor="text" w:xAlign="left" w:yAlign="inline"/>
              <w:ind w:left="-168" w:firstLine="53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lastRenderedPageBreak/>
              <w:drawing>
                <wp:anchor distT="79248" distB="182118" distL="303276" distR="194310" simplePos="0" relativeHeight="251661824" behindDoc="0" locked="0" layoutInCell="1" allowOverlap="1" wp14:anchorId="65269ED3" wp14:editId="15A7E9BC">
                  <wp:simplePos x="0" y="0"/>
                  <wp:positionH relativeFrom="column">
                    <wp:posOffset>215011</wp:posOffset>
                  </wp:positionH>
                  <wp:positionV relativeFrom="paragraph">
                    <wp:posOffset>33782</wp:posOffset>
                  </wp:positionV>
                  <wp:extent cx="686054" cy="485902"/>
                  <wp:effectExtent l="114300" t="57150" r="76200" b="142875"/>
                  <wp:wrapNone/>
                  <wp:docPr id="32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485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70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vAlign w:val="center"/>
          </w:tcPr>
          <w:p w14:paraId="6EFA1F71" w14:textId="77777777" w:rsidR="0086354A" w:rsidRPr="007A331D" w:rsidRDefault="0086354A" w:rsidP="00CD7649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7A331D">
              <w:rPr>
                <w:rFonts w:cs="Arial"/>
                <w:b/>
                <w:color w:val="FFFFFF"/>
                <w:sz w:val="36"/>
                <w:szCs w:val="36"/>
              </w:rPr>
              <w:t>Task</w:t>
            </w:r>
          </w:p>
        </w:tc>
      </w:tr>
    </w:tbl>
    <w:p w14:paraId="50B61061" w14:textId="77777777" w:rsidR="0086354A" w:rsidRDefault="0086354A" w:rsidP="004B14FC">
      <w:pPr>
        <w:pStyle w:val="ListParagraph"/>
        <w:tabs>
          <w:tab w:val="left" w:pos="567"/>
        </w:tabs>
        <w:autoSpaceDE w:val="0"/>
        <w:autoSpaceDN w:val="0"/>
        <w:adjustRightInd w:val="0"/>
        <w:ind w:left="0"/>
        <w:rPr>
          <w:sz w:val="22"/>
          <w:szCs w:val="22"/>
        </w:rPr>
      </w:pPr>
    </w:p>
    <w:p w14:paraId="78DCB266" w14:textId="15D1D216" w:rsidR="00902B83" w:rsidRPr="005E61AF" w:rsidRDefault="00902B83" w:rsidP="005E61AF">
      <w:pPr>
        <w:pStyle w:val="ListParagraph"/>
        <w:numPr>
          <w:ilvl w:val="0"/>
          <w:numId w:val="28"/>
        </w:numPr>
        <w:tabs>
          <w:tab w:val="left" w:pos="426"/>
        </w:tabs>
        <w:ind w:left="426" w:hanging="426"/>
        <w:rPr>
          <w:rFonts w:cs="Arial"/>
          <w:sz w:val="22"/>
        </w:rPr>
      </w:pPr>
      <w:r w:rsidRPr="005E61AF">
        <w:rPr>
          <w:sz w:val="22"/>
          <w:szCs w:val="22"/>
        </w:rPr>
        <w:t>Describe each</w:t>
      </w:r>
      <w:r w:rsidR="00967647" w:rsidRPr="005E61AF">
        <w:rPr>
          <w:sz w:val="22"/>
          <w:szCs w:val="22"/>
        </w:rPr>
        <w:t xml:space="preserve"> of the following</w:t>
      </w:r>
      <w:r w:rsidR="009B458A">
        <w:rPr>
          <w:sz w:val="22"/>
          <w:szCs w:val="22"/>
        </w:rPr>
        <w:t xml:space="preserve"> seven</w:t>
      </w:r>
      <w:r w:rsidR="00967647" w:rsidRPr="005E61AF">
        <w:rPr>
          <w:sz w:val="22"/>
          <w:szCs w:val="22"/>
        </w:rPr>
        <w:t xml:space="preserve"> </w:t>
      </w:r>
      <w:r w:rsidRPr="005E61AF">
        <w:rPr>
          <w:sz w:val="22"/>
          <w:szCs w:val="22"/>
        </w:rPr>
        <w:t>i</w:t>
      </w:r>
      <w:r w:rsidRPr="00967647">
        <w:rPr>
          <w:rFonts w:cs="Arial"/>
          <w:sz w:val="22"/>
          <w:szCs w:val="22"/>
        </w:rPr>
        <w:t>nsurance product type</w:t>
      </w:r>
      <w:r w:rsidR="00C61D61">
        <w:rPr>
          <w:rFonts w:cs="Arial"/>
          <w:sz w:val="22"/>
          <w:szCs w:val="22"/>
        </w:rPr>
        <w:t>s</w:t>
      </w:r>
      <w:r w:rsidRPr="005E61AF">
        <w:rPr>
          <w:rFonts w:cs="Arial"/>
          <w:sz w:val="22"/>
          <w:szCs w:val="22"/>
        </w:rPr>
        <w:t xml:space="preserve"> in terms of their purpose, features and suitability to personal circumstances</w:t>
      </w:r>
      <w:r w:rsidR="00312590">
        <w:rPr>
          <w:rFonts w:cs="Arial"/>
          <w:sz w:val="22"/>
          <w:szCs w:val="22"/>
        </w:rPr>
        <w:t xml:space="preserve"> </w:t>
      </w:r>
      <w:bookmarkStart w:id="1" w:name="_Hlk484772494"/>
      <w:r w:rsidR="00312590">
        <w:rPr>
          <w:rFonts w:cs="Arial"/>
          <w:sz w:val="22"/>
          <w:szCs w:val="22"/>
        </w:rPr>
        <w:t>(when and why you may or may not choose a type of insurance)</w:t>
      </w:r>
      <w:bookmarkEnd w:id="1"/>
      <w:r w:rsidRPr="005E61AF">
        <w:rPr>
          <w:rFonts w:cs="Arial"/>
          <w:sz w:val="22"/>
        </w:rPr>
        <w:t>.</w:t>
      </w:r>
    </w:p>
    <w:p w14:paraId="55710D5C" w14:textId="77777777" w:rsidR="0086354A" w:rsidRDefault="0086354A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6"/>
      </w:tblGrid>
      <w:tr w:rsidR="00902B83" w14:paraId="10079948" w14:textId="77777777" w:rsidTr="00A61CFE">
        <w:tc>
          <w:tcPr>
            <w:tcW w:w="9356" w:type="dxa"/>
            <w:shd w:val="clear" w:color="auto" w:fill="C6D9F1" w:themeFill="text2" w:themeFillTint="33"/>
          </w:tcPr>
          <w:p w14:paraId="14A16E0D" w14:textId="4F0F260A" w:rsidR="00902B83" w:rsidRPr="005E61AF" w:rsidRDefault="00902B83" w:rsidP="005E61AF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 w:rsidRPr="005E61AF">
              <w:rPr>
                <w:b/>
                <w:color w:val="808080" w:themeColor="background1" w:themeShade="80"/>
                <w:sz w:val="22"/>
                <w:szCs w:val="22"/>
              </w:rPr>
              <w:t>Income Protection</w:t>
            </w:r>
            <w:r w:rsidR="00426329">
              <w:rPr>
                <w:b/>
                <w:color w:val="808080" w:themeColor="background1" w:themeShade="80"/>
                <w:sz w:val="22"/>
                <w:szCs w:val="22"/>
              </w:rPr>
              <w:t>:</w:t>
            </w:r>
          </w:p>
        </w:tc>
      </w:tr>
      <w:tr w:rsidR="00902B83" w14:paraId="4672B62E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0E90073F" w14:textId="7A454989" w:rsidR="00902B83" w:rsidRPr="00622584" w:rsidRDefault="00902B83" w:rsidP="005E61A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902B83" w14:paraId="2BC289F2" w14:textId="77777777" w:rsidTr="00A61CFE">
        <w:tc>
          <w:tcPr>
            <w:tcW w:w="9356" w:type="dxa"/>
            <w:shd w:val="clear" w:color="auto" w:fill="auto"/>
          </w:tcPr>
          <w:p w14:paraId="246A0845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CC1277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ED1913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DB5FAC3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857BF3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C3E8B0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02B83" w14:paraId="75D07333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6132D2DE" w14:textId="3BE435BF" w:rsidR="00902B83" w:rsidRPr="00622584" w:rsidRDefault="00902B83" w:rsidP="005E61A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E36F0E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E36F0E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902B83" w14:paraId="33330676" w14:textId="77777777" w:rsidTr="00A61CFE">
        <w:tc>
          <w:tcPr>
            <w:tcW w:w="9356" w:type="dxa"/>
            <w:shd w:val="clear" w:color="auto" w:fill="auto"/>
          </w:tcPr>
          <w:p w14:paraId="57E7D06F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33406B1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DF1A25F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CE0F421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3986AF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A8ED9A9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D600EB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EE0452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528AC89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46FC915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F81DEC7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44C6251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164982A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2E5BD2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E06296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902B83" w:rsidRPr="00902B83" w14:paraId="51C29F68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478B9AE8" w14:textId="08B50ABF" w:rsidR="00902B83" w:rsidRPr="00622584" w:rsidRDefault="00902B83" w:rsidP="005E61A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902B83" w14:paraId="2E3BF9E9" w14:textId="77777777" w:rsidTr="00A61CFE">
        <w:tc>
          <w:tcPr>
            <w:tcW w:w="9356" w:type="dxa"/>
            <w:shd w:val="clear" w:color="auto" w:fill="auto"/>
          </w:tcPr>
          <w:p w14:paraId="29EEE9E9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D90497D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24741D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F83F783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6022F1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FD5D91E" w14:textId="77777777" w:rsidR="00583717" w:rsidRDefault="00583717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7F1126F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5D2196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DDE5B99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6CC9D5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687D4A1" w14:textId="77777777" w:rsidR="00426329" w:rsidRDefault="00426329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6A2C8D" w14:textId="77777777" w:rsidR="00902B83" w:rsidRDefault="00902B83" w:rsidP="0086354A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7B0CA0F9" w14:textId="65C05F59" w:rsidR="00AC5DFE" w:rsidRDefault="00AC5DFE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6"/>
      </w:tblGrid>
      <w:tr w:rsidR="00426329" w14:paraId="01C7E9CF" w14:textId="77777777" w:rsidTr="00A61CFE">
        <w:tc>
          <w:tcPr>
            <w:tcW w:w="9356" w:type="dxa"/>
            <w:shd w:val="clear" w:color="auto" w:fill="C6D9F1" w:themeFill="text2" w:themeFillTint="33"/>
          </w:tcPr>
          <w:p w14:paraId="2336A0EA" w14:textId="6145D527" w:rsidR="00426329" w:rsidRPr="00EC066F" w:rsidRDefault="00426329" w:rsidP="00CD7649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lastRenderedPageBreak/>
              <w:t>Travel:</w:t>
            </w:r>
          </w:p>
        </w:tc>
      </w:tr>
      <w:tr w:rsidR="00426329" w14:paraId="4981DC79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6D615189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426329" w14:paraId="1779EA3E" w14:textId="77777777" w:rsidTr="00A61CFE">
        <w:tc>
          <w:tcPr>
            <w:tcW w:w="9356" w:type="dxa"/>
            <w:shd w:val="clear" w:color="auto" w:fill="auto"/>
          </w:tcPr>
          <w:p w14:paraId="15F3E75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8FF0F8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C04ACB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62415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672940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4A5CB6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14:paraId="3FC528CE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B1C17AD" w14:textId="2BA4E92D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E36F0E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E36F0E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426329" w14:paraId="26F25761" w14:textId="77777777" w:rsidTr="00A61CFE">
        <w:tc>
          <w:tcPr>
            <w:tcW w:w="9356" w:type="dxa"/>
            <w:shd w:val="clear" w:color="auto" w:fill="auto"/>
          </w:tcPr>
          <w:p w14:paraId="09BB425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FEC3BA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BA274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4828B8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F2F18E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DC0AF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09EBCB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4BB9246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AE76BA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B1AF3C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065BD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FE962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D26B5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26C01E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490ED7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:rsidRPr="00902B83" w14:paraId="69E8D172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A0EEEB8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426329" w14:paraId="22A3E7C5" w14:textId="77777777" w:rsidTr="00A61CFE">
        <w:tc>
          <w:tcPr>
            <w:tcW w:w="9356" w:type="dxa"/>
            <w:shd w:val="clear" w:color="auto" w:fill="auto"/>
          </w:tcPr>
          <w:p w14:paraId="23B802F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557986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C7F526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B8849B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80389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00897C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B2B43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6B8411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5A55E5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421847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4E417B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D6F51D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069F67AD" w14:textId="048DB5F9" w:rsidR="005B11F2" w:rsidRDefault="005B11F2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14:paraId="25545A75" w14:textId="4A390B3F" w:rsidR="005E61AF" w:rsidRDefault="005E61A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9715591" w14:textId="77777777" w:rsidR="00967647" w:rsidRDefault="00967647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6"/>
      </w:tblGrid>
      <w:tr w:rsidR="00426329" w14:paraId="2C0E03AD" w14:textId="77777777" w:rsidTr="00A61CFE">
        <w:tc>
          <w:tcPr>
            <w:tcW w:w="9356" w:type="dxa"/>
            <w:shd w:val="clear" w:color="auto" w:fill="C6D9F1" w:themeFill="text2" w:themeFillTint="33"/>
          </w:tcPr>
          <w:p w14:paraId="1333248D" w14:textId="6FCD636D" w:rsidR="00426329" w:rsidRPr="00EC066F" w:rsidRDefault="00426329" w:rsidP="00CD7649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t>House:</w:t>
            </w:r>
          </w:p>
        </w:tc>
      </w:tr>
      <w:tr w:rsidR="00426329" w14:paraId="611E510E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0AFBE25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426329" w14:paraId="411BC73A" w14:textId="77777777" w:rsidTr="00A61CFE">
        <w:tc>
          <w:tcPr>
            <w:tcW w:w="9356" w:type="dxa"/>
            <w:shd w:val="clear" w:color="auto" w:fill="auto"/>
          </w:tcPr>
          <w:p w14:paraId="6318681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5E2AA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997ED0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46D695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6EAD6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4FF4C3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14:paraId="3D41E870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61B6CF77" w14:textId="3508AEB2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E36F0E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E36F0E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426329" w14:paraId="45B29285" w14:textId="77777777" w:rsidTr="00A61CFE">
        <w:tc>
          <w:tcPr>
            <w:tcW w:w="9356" w:type="dxa"/>
            <w:shd w:val="clear" w:color="auto" w:fill="auto"/>
          </w:tcPr>
          <w:p w14:paraId="247EF33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5457FB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641573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3BA9FC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8FAEB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2E892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C4FB15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8536E8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3C54BD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2FCA7B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1BBF5E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D626A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C962FF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8BBA36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1794E0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:rsidRPr="00902B83" w14:paraId="50B599AF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6EABD274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426329" w14:paraId="27B5AEF0" w14:textId="77777777" w:rsidTr="00A61CFE">
        <w:tc>
          <w:tcPr>
            <w:tcW w:w="9356" w:type="dxa"/>
            <w:shd w:val="clear" w:color="auto" w:fill="auto"/>
          </w:tcPr>
          <w:p w14:paraId="61D5BDD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FE0D73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FAC56D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18BEFA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0760EC6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21766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AC746C6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9F2E41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625D94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50CF06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C6F6C1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991C16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50ABF5D3" w14:textId="77777777" w:rsidR="006E1328" w:rsidRDefault="006E1328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14:paraId="58E3F846" w14:textId="24D3F1EE" w:rsidR="002F7307" w:rsidRDefault="002F730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1F4FA25" w14:textId="77777777" w:rsidR="00426329" w:rsidRDefault="00426329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6"/>
      </w:tblGrid>
      <w:tr w:rsidR="00426329" w14:paraId="6EAE6512" w14:textId="77777777" w:rsidTr="00A61CFE">
        <w:tc>
          <w:tcPr>
            <w:tcW w:w="9356" w:type="dxa"/>
            <w:shd w:val="clear" w:color="auto" w:fill="C6D9F1" w:themeFill="text2" w:themeFillTint="33"/>
          </w:tcPr>
          <w:p w14:paraId="66553A67" w14:textId="17C5BF82" w:rsidR="00426329" w:rsidRPr="00EC066F" w:rsidRDefault="00426329" w:rsidP="00CD7649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t>Motor</w:t>
            </w:r>
            <w:r w:rsidR="00E36F0E">
              <w:rPr>
                <w:b/>
                <w:color w:val="808080" w:themeColor="background1" w:themeShade="80"/>
                <w:sz w:val="22"/>
                <w:szCs w:val="22"/>
              </w:rPr>
              <w:t xml:space="preserve"> (vehicle)</w:t>
            </w:r>
            <w:r>
              <w:rPr>
                <w:b/>
                <w:color w:val="808080" w:themeColor="background1" w:themeShade="80"/>
                <w:sz w:val="22"/>
                <w:szCs w:val="22"/>
              </w:rPr>
              <w:t>:</w:t>
            </w:r>
          </w:p>
        </w:tc>
      </w:tr>
      <w:tr w:rsidR="00426329" w14:paraId="44601D72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36853B5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426329" w14:paraId="734F631A" w14:textId="77777777" w:rsidTr="00A61CFE">
        <w:tc>
          <w:tcPr>
            <w:tcW w:w="9356" w:type="dxa"/>
            <w:shd w:val="clear" w:color="auto" w:fill="auto"/>
          </w:tcPr>
          <w:p w14:paraId="36567E5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F38FCD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47760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888BD4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0D2C7A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142309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14:paraId="72E0F300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4799D082" w14:textId="356FA97C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E36F0E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E36F0E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426329" w14:paraId="56E735FB" w14:textId="77777777" w:rsidTr="00A61CFE">
        <w:tc>
          <w:tcPr>
            <w:tcW w:w="9356" w:type="dxa"/>
            <w:shd w:val="clear" w:color="auto" w:fill="auto"/>
          </w:tcPr>
          <w:p w14:paraId="3AD736C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D5DE3E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5FC42A6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995A33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CA31E56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8CFD3A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F6DA9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42C026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764404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035D2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8198E3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70AC4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8E7F7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DBC668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FB6E7C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:rsidRPr="00902B83" w14:paraId="71F318A5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7F0EB2ED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426329" w14:paraId="070C9F6C" w14:textId="77777777" w:rsidTr="00A61CFE">
        <w:tc>
          <w:tcPr>
            <w:tcW w:w="9356" w:type="dxa"/>
            <w:shd w:val="clear" w:color="auto" w:fill="auto"/>
          </w:tcPr>
          <w:p w14:paraId="16055706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5E8360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86CA06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515ED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EAF268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066087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560C8D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D062F6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1567FC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E71CA7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E702B4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0389DD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0D8299DC" w14:textId="77777777" w:rsidR="00426329" w:rsidRDefault="00426329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14:paraId="10EF5AF6" w14:textId="5E2D509B" w:rsidR="002F7307" w:rsidRDefault="002F730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B7A2B32" w14:textId="77777777" w:rsidR="00426329" w:rsidRDefault="00426329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6"/>
      </w:tblGrid>
      <w:tr w:rsidR="00426329" w14:paraId="34E9555E" w14:textId="77777777" w:rsidTr="00A61CFE">
        <w:tc>
          <w:tcPr>
            <w:tcW w:w="9356" w:type="dxa"/>
            <w:shd w:val="clear" w:color="auto" w:fill="C6D9F1" w:themeFill="text2" w:themeFillTint="33"/>
          </w:tcPr>
          <w:p w14:paraId="0118F12F" w14:textId="21D20DEF" w:rsidR="00426329" w:rsidRPr="00EC066F" w:rsidRDefault="00426329" w:rsidP="00CD7649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t>Contents:</w:t>
            </w:r>
          </w:p>
        </w:tc>
      </w:tr>
      <w:tr w:rsidR="00426329" w14:paraId="2B0332C3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767CC0F3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426329" w14:paraId="2F9D2294" w14:textId="77777777" w:rsidTr="00A61CFE">
        <w:tc>
          <w:tcPr>
            <w:tcW w:w="9356" w:type="dxa"/>
            <w:shd w:val="clear" w:color="auto" w:fill="auto"/>
          </w:tcPr>
          <w:p w14:paraId="34BF241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3D8DB4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161FB5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6F4987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08AE9B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C3530C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14:paraId="68FA502A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A444AE7" w14:textId="6822FED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E36F0E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E36F0E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426329" w14:paraId="5F71DFA7" w14:textId="77777777" w:rsidTr="00A61CFE">
        <w:tc>
          <w:tcPr>
            <w:tcW w:w="9356" w:type="dxa"/>
            <w:shd w:val="clear" w:color="auto" w:fill="auto"/>
          </w:tcPr>
          <w:p w14:paraId="65E249B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5324E3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5EE726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7A8F4D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C6119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49D586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355F23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33AE12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4DD857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15510D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773412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97283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EDD46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EF9CC1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0170D9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:rsidRPr="00902B83" w14:paraId="7DEDD8B3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2E9DFC89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426329" w14:paraId="1FEFEEC3" w14:textId="77777777" w:rsidTr="00A61CFE">
        <w:tc>
          <w:tcPr>
            <w:tcW w:w="9356" w:type="dxa"/>
            <w:shd w:val="clear" w:color="auto" w:fill="auto"/>
          </w:tcPr>
          <w:p w14:paraId="289F4F6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2B6E0F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CE036F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A8C10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500FAB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19FE10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89A47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771C8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88F5DB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F09E43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98492B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DFDE2B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8D7CB51" w14:textId="3A663068" w:rsidR="002F7307" w:rsidRDefault="002F7307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14:paraId="7D5BE563" w14:textId="77777777" w:rsidR="002F7307" w:rsidRDefault="002F730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5251367" w14:textId="77777777" w:rsidR="002F7307" w:rsidRDefault="002F7307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6"/>
      </w:tblGrid>
      <w:tr w:rsidR="00426329" w14:paraId="57D4CD09" w14:textId="77777777" w:rsidTr="00A61CFE">
        <w:tc>
          <w:tcPr>
            <w:tcW w:w="9356" w:type="dxa"/>
            <w:shd w:val="clear" w:color="auto" w:fill="C6D9F1" w:themeFill="text2" w:themeFillTint="33"/>
          </w:tcPr>
          <w:p w14:paraId="08FFC929" w14:textId="32D00006" w:rsidR="00426329" w:rsidRPr="00EC066F" w:rsidRDefault="00426329" w:rsidP="00CD7649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t>Health:</w:t>
            </w:r>
          </w:p>
        </w:tc>
      </w:tr>
      <w:tr w:rsidR="00426329" w14:paraId="1050534D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19CAB361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426329" w14:paraId="23488BCB" w14:textId="77777777" w:rsidTr="00A61CFE">
        <w:tc>
          <w:tcPr>
            <w:tcW w:w="9356" w:type="dxa"/>
            <w:shd w:val="clear" w:color="auto" w:fill="auto"/>
          </w:tcPr>
          <w:p w14:paraId="74987A4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896DBD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E7BB06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2C14B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823CFD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0E9C57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14:paraId="5C4BFB92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127BB5F" w14:textId="4C11CBA8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E36F0E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E36F0E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426329" w14:paraId="0493F810" w14:textId="77777777" w:rsidTr="00A61CFE">
        <w:tc>
          <w:tcPr>
            <w:tcW w:w="9356" w:type="dxa"/>
            <w:shd w:val="clear" w:color="auto" w:fill="auto"/>
          </w:tcPr>
          <w:p w14:paraId="69FF003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6B937D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A033D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F14E7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5C0E2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972590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988DED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DA2D5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0AE5E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823CE8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0B7D11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6DC248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673624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38F3AC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8CFBD0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:rsidRPr="00902B83" w14:paraId="08E95414" w14:textId="77777777" w:rsidTr="00A61CFE">
        <w:tc>
          <w:tcPr>
            <w:tcW w:w="9356" w:type="dxa"/>
            <w:shd w:val="clear" w:color="auto" w:fill="DBE5F1" w:themeFill="accent1" w:themeFillTint="33"/>
          </w:tcPr>
          <w:p w14:paraId="3BA01F9B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426329" w14:paraId="5C4A08F1" w14:textId="77777777" w:rsidTr="00A61CFE">
        <w:tc>
          <w:tcPr>
            <w:tcW w:w="9356" w:type="dxa"/>
            <w:shd w:val="clear" w:color="auto" w:fill="auto"/>
          </w:tcPr>
          <w:p w14:paraId="7A4B43C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474123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3EAC70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0E2409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2D4D40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9D6A49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765BA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9A7D5A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6BD929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1AE441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575E80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53936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126D5FC5" w14:textId="77777777" w:rsidR="00426329" w:rsidRDefault="00426329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14:paraId="709DC5C9" w14:textId="497BFE7A" w:rsidR="002F7307" w:rsidRDefault="002F730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DE5D5F" w14:textId="77777777" w:rsidR="00426329" w:rsidRDefault="00426329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426329" w14:paraId="455BE342" w14:textId="77777777" w:rsidTr="00A61CFE">
        <w:tc>
          <w:tcPr>
            <w:tcW w:w="9355" w:type="dxa"/>
            <w:shd w:val="clear" w:color="auto" w:fill="C6D9F1" w:themeFill="text2" w:themeFillTint="33"/>
          </w:tcPr>
          <w:p w14:paraId="405CDB75" w14:textId="621C45F6" w:rsidR="00426329" w:rsidRPr="00EC066F" w:rsidRDefault="00426329" w:rsidP="00CD7649">
            <w:pPr>
              <w:pStyle w:val="ListParagraph"/>
              <w:numPr>
                <w:ilvl w:val="0"/>
                <w:numId w:val="29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color w:val="808080" w:themeColor="background1" w:themeShade="80"/>
                <w:sz w:val="22"/>
                <w:szCs w:val="22"/>
              </w:rPr>
              <w:t>Life:</w:t>
            </w:r>
          </w:p>
        </w:tc>
      </w:tr>
      <w:tr w:rsidR="00426329" w14:paraId="79253F85" w14:textId="77777777" w:rsidTr="00A61CFE">
        <w:tc>
          <w:tcPr>
            <w:tcW w:w="9355" w:type="dxa"/>
            <w:shd w:val="clear" w:color="auto" w:fill="DBE5F1" w:themeFill="accent1" w:themeFillTint="33"/>
          </w:tcPr>
          <w:p w14:paraId="712A26F4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Purpose:</w:t>
            </w:r>
          </w:p>
        </w:tc>
      </w:tr>
      <w:tr w:rsidR="00426329" w14:paraId="0A284655" w14:textId="77777777" w:rsidTr="00A61CFE">
        <w:tc>
          <w:tcPr>
            <w:tcW w:w="9355" w:type="dxa"/>
            <w:shd w:val="clear" w:color="auto" w:fill="auto"/>
          </w:tcPr>
          <w:p w14:paraId="2502CC47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763761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DB72AD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6F2B6E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85F4BA8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E6250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14:paraId="297E9825" w14:textId="77777777" w:rsidTr="00A61CFE">
        <w:tc>
          <w:tcPr>
            <w:tcW w:w="9355" w:type="dxa"/>
            <w:shd w:val="clear" w:color="auto" w:fill="DBE5F1" w:themeFill="accent1" w:themeFillTint="33"/>
          </w:tcPr>
          <w:p w14:paraId="461EDFDA" w14:textId="57270E0F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Feature</w:t>
            </w:r>
            <w:r w:rsidR="003B1C39">
              <w:rPr>
                <w:sz w:val="22"/>
                <w:szCs w:val="22"/>
              </w:rPr>
              <w:t>(</w:t>
            </w:r>
            <w:r w:rsidRPr="00622584">
              <w:rPr>
                <w:sz w:val="22"/>
                <w:szCs w:val="22"/>
              </w:rPr>
              <w:t>s</w:t>
            </w:r>
            <w:r w:rsidR="003B1C39">
              <w:rPr>
                <w:sz w:val="22"/>
                <w:szCs w:val="22"/>
              </w:rPr>
              <w:t>)</w:t>
            </w:r>
            <w:r w:rsidRPr="00622584">
              <w:rPr>
                <w:sz w:val="22"/>
                <w:szCs w:val="22"/>
              </w:rPr>
              <w:t>:</w:t>
            </w:r>
          </w:p>
        </w:tc>
      </w:tr>
      <w:tr w:rsidR="00426329" w14:paraId="5F367A55" w14:textId="77777777" w:rsidTr="00A61CFE">
        <w:tc>
          <w:tcPr>
            <w:tcW w:w="9355" w:type="dxa"/>
            <w:shd w:val="clear" w:color="auto" w:fill="auto"/>
          </w:tcPr>
          <w:p w14:paraId="789F972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75EF6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06F475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811DD6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066B23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ED00255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CF6579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18BE89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F67D34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2161D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4B3A2D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7BDABE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83786D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AAFB96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2695D8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26329" w:rsidRPr="00902B83" w14:paraId="3FDD4906" w14:textId="77777777" w:rsidTr="00A61CFE">
        <w:tc>
          <w:tcPr>
            <w:tcW w:w="9355" w:type="dxa"/>
            <w:shd w:val="clear" w:color="auto" w:fill="DBE5F1" w:themeFill="accent1" w:themeFillTint="33"/>
          </w:tcPr>
          <w:p w14:paraId="47FFEABE" w14:textId="77777777" w:rsidR="00426329" w:rsidRPr="00622584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rPr>
                <w:sz w:val="22"/>
                <w:szCs w:val="22"/>
              </w:rPr>
            </w:pPr>
            <w:r w:rsidRPr="00622584">
              <w:rPr>
                <w:sz w:val="22"/>
                <w:szCs w:val="22"/>
              </w:rPr>
              <w:t>Suitability to personal circumstances:</w:t>
            </w:r>
          </w:p>
        </w:tc>
      </w:tr>
      <w:tr w:rsidR="00426329" w14:paraId="0AA0B639" w14:textId="77777777" w:rsidTr="00A61CFE">
        <w:tc>
          <w:tcPr>
            <w:tcW w:w="9355" w:type="dxa"/>
            <w:shd w:val="clear" w:color="auto" w:fill="auto"/>
          </w:tcPr>
          <w:p w14:paraId="27474864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4B0FCA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DA0BE1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C0695D2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3AE866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966496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41B9CAF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56C75C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62AC979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27FF183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160FE2B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103675A" w14:textId="77777777" w:rsidR="00426329" w:rsidRDefault="00426329" w:rsidP="00CD764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FB9A787" w14:textId="77777777" w:rsidR="00426329" w:rsidRDefault="00426329" w:rsidP="0086354A">
      <w:pPr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  <w:sectPr w:rsidR="00426329" w:rsidSect="00622584">
          <w:headerReference w:type="default" r:id="rId16"/>
          <w:footerReference w:type="default" r:id="rId17"/>
          <w:pgSz w:w="11907" w:h="16840" w:code="9"/>
          <w:pgMar w:top="1418" w:right="1134" w:bottom="1134" w:left="1134" w:header="567" w:footer="283" w:gutter="0"/>
          <w:paperSrc w:first="7" w:other="7"/>
          <w:cols w:space="720"/>
          <w:docGrid w:linePitch="326"/>
        </w:sectPr>
      </w:pPr>
    </w:p>
    <w:p w14:paraId="0A01CC29" w14:textId="4A7079C6" w:rsidR="00967647" w:rsidRDefault="00967647" w:rsidP="00AC5DFE">
      <w:pPr>
        <w:autoSpaceDE w:val="0"/>
        <w:autoSpaceDN w:val="0"/>
        <w:adjustRightInd w:val="0"/>
        <w:ind w:left="284" w:hanging="284"/>
        <w:rPr>
          <w:rFonts w:cs="Arial"/>
          <w:sz w:val="22"/>
          <w:szCs w:val="22"/>
          <w:lang w:val="en-GB"/>
        </w:rPr>
      </w:pPr>
      <w:r>
        <w:rPr>
          <w:sz w:val="22"/>
          <w:szCs w:val="22"/>
        </w:rPr>
        <w:lastRenderedPageBreak/>
        <w:t xml:space="preserve">2. </w:t>
      </w:r>
      <w:r w:rsidRPr="00032F3D">
        <w:rPr>
          <w:rFonts w:cs="Arial"/>
          <w:sz w:val="22"/>
          <w:szCs w:val="22"/>
        </w:rPr>
        <w:t xml:space="preserve">Describe </w:t>
      </w:r>
      <w:r>
        <w:rPr>
          <w:rFonts w:cs="Arial"/>
          <w:sz w:val="22"/>
          <w:szCs w:val="22"/>
        </w:rPr>
        <w:t xml:space="preserve">the following </w:t>
      </w:r>
      <w:r w:rsidRPr="00032F3D">
        <w:rPr>
          <w:rFonts w:cs="Arial"/>
          <w:sz w:val="22"/>
          <w:szCs w:val="22"/>
          <w:lang w:val="en-GB"/>
        </w:rPr>
        <w:t>components</w:t>
      </w:r>
      <w:r w:rsidRPr="001609B7">
        <w:rPr>
          <w:rFonts w:cs="Arial"/>
          <w:sz w:val="22"/>
          <w:szCs w:val="22"/>
          <w:lang w:val="en-GB"/>
        </w:rPr>
        <w:t xml:space="preserve"> of insurance policies in terms of their impact on personal finances.</w:t>
      </w:r>
      <w:r w:rsidR="0011783B">
        <w:rPr>
          <w:rFonts w:cs="Arial"/>
          <w:sz w:val="22"/>
          <w:szCs w:val="22"/>
          <w:lang w:val="en-GB"/>
        </w:rPr>
        <w:t xml:space="preserve"> </w:t>
      </w:r>
      <w:r w:rsidR="003B1C39" w:rsidRPr="008C0869">
        <w:rPr>
          <w:sz w:val="22"/>
          <w:szCs w:val="22"/>
        </w:rPr>
        <w:t>For each component, provide an example to illustrate the impact it has on personal finances</w:t>
      </w:r>
    </w:p>
    <w:p w14:paraId="0C6B875F" w14:textId="77777777" w:rsidR="0011783B" w:rsidRDefault="0011783B" w:rsidP="005E61AF">
      <w:pPr>
        <w:autoSpaceDE w:val="0"/>
        <w:autoSpaceDN w:val="0"/>
        <w:adjustRightInd w:val="0"/>
        <w:rPr>
          <w:rFonts w:cs="Arial"/>
          <w:sz w:val="22"/>
          <w:szCs w:val="22"/>
          <w:lang w:val="en-GB"/>
        </w:rPr>
      </w:pPr>
    </w:p>
    <w:p w14:paraId="2E887921" w14:textId="2019E85F" w:rsidR="0086354A" w:rsidRPr="007350CB" w:rsidRDefault="0086354A" w:rsidP="005E61AF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14033" w:type="dxa"/>
        <w:tblInd w:w="27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3827"/>
        <w:gridCol w:w="3827"/>
        <w:gridCol w:w="3828"/>
      </w:tblGrid>
      <w:tr w:rsidR="006E1328" w:rsidRPr="009C07EF" w14:paraId="1569E5E4" w14:textId="22B8E154" w:rsidTr="009934F0">
        <w:trPr>
          <w:tblHeader/>
        </w:trPr>
        <w:tc>
          <w:tcPr>
            <w:tcW w:w="2551" w:type="dxa"/>
            <w:shd w:val="clear" w:color="auto" w:fill="DBE5F1"/>
          </w:tcPr>
          <w:p w14:paraId="12D5DDD1" w14:textId="256ED997" w:rsidR="006E1328" w:rsidRPr="001A0EB4" w:rsidRDefault="006E1328" w:rsidP="00CD7649">
            <w:pPr>
              <w:spacing w:before="120" w:after="120"/>
              <w:ind w:right="28"/>
              <w:rPr>
                <w:rFonts w:cs="Arial"/>
                <w:b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Component</w:t>
            </w:r>
          </w:p>
        </w:tc>
        <w:tc>
          <w:tcPr>
            <w:tcW w:w="3827" w:type="dxa"/>
            <w:shd w:val="clear" w:color="auto" w:fill="DBE5F1"/>
          </w:tcPr>
          <w:p w14:paraId="122972E8" w14:textId="39ACEA49" w:rsidR="006E1328" w:rsidRDefault="006E1328" w:rsidP="00967647">
            <w:pPr>
              <w:spacing w:before="120"/>
              <w:ind w:right="28"/>
              <w:rPr>
                <w:rFonts w:cs="Arial"/>
                <w:b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What it is</w:t>
            </w:r>
          </w:p>
        </w:tc>
        <w:tc>
          <w:tcPr>
            <w:tcW w:w="3827" w:type="dxa"/>
            <w:shd w:val="clear" w:color="auto" w:fill="DBE5F1"/>
          </w:tcPr>
          <w:p w14:paraId="31AB585E" w14:textId="3E68BF38" w:rsidR="006E1328" w:rsidRPr="001A0EB4" w:rsidRDefault="006E1328" w:rsidP="00967647">
            <w:pPr>
              <w:spacing w:before="120"/>
              <w:ind w:right="28"/>
              <w:rPr>
                <w:rFonts w:cs="Arial"/>
                <w:b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Impact on personal finances</w:t>
            </w:r>
          </w:p>
        </w:tc>
        <w:tc>
          <w:tcPr>
            <w:tcW w:w="3828" w:type="dxa"/>
            <w:shd w:val="clear" w:color="auto" w:fill="DBE5F1"/>
          </w:tcPr>
          <w:p w14:paraId="29A91DEC" w14:textId="070DCB14" w:rsidR="006E1328" w:rsidRDefault="006E1328" w:rsidP="00967647">
            <w:pPr>
              <w:spacing w:before="120"/>
              <w:ind w:right="28"/>
              <w:rPr>
                <w:rFonts w:cs="Arial"/>
                <w:b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Example</w:t>
            </w:r>
          </w:p>
        </w:tc>
      </w:tr>
      <w:tr w:rsidR="006E1328" w:rsidRPr="00FD5672" w14:paraId="34A9F0EB" w14:textId="57EDA85F" w:rsidTr="0080044C">
        <w:trPr>
          <w:trHeight w:val="2268"/>
        </w:trPr>
        <w:tc>
          <w:tcPr>
            <w:tcW w:w="2551" w:type="dxa"/>
          </w:tcPr>
          <w:p w14:paraId="0C3F93B8" w14:textId="2CD717CC" w:rsidR="006E1328" w:rsidRDefault="006E1328" w:rsidP="005E61AF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Replacement v</w:t>
            </w:r>
            <w:r w:rsidR="008C0869">
              <w:rPr>
                <w:rFonts w:cs="Arial"/>
                <w:sz w:val="22"/>
                <w:szCs w:val="22"/>
              </w:rPr>
              <w:t>ersus</w:t>
            </w:r>
            <w:r>
              <w:rPr>
                <w:rFonts w:cs="Arial"/>
                <w:sz w:val="22"/>
                <w:szCs w:val="22"/>
              </w:rPr>
              <w:t xml:space="preserve"> indemnity</w:t>
            </w:r>
          </w:p>
          <w:p w14:paraId="7E12B5B5" w14:textId="77777777" w:rsidR="00426329" w:rsidRDefault="00426329" w:rsidP="005E61AF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  <w:p w14:paraId="2ED1E5FA" w14:textId="77777777" w:rsidR="00426329" w:rsidRDefault="00426329" w:rsidP="005E61AF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  <w:p w14:paraId="45708003" w14:textId="77777777" w:rsidR="00426329" w:rsidRDefault="00426329" w:rsidP="005E61AF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  <w:p w14:paraId="4D50E694" w14:textId="354DC319" w:rsidR="00426329" w:rsidRPr="001A0EB4" w:rsidRDefault="00426329" w:rsidP="005E61AF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2FFC78A" w14:textId="77777777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33AAA5DD" w14:textId="5B29F097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536122D8" w14:textId="77777777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</w:tr>
      <w:tr w:rsidR="006E1328" w:rsidRPr="00FD5672" w14:paraId="6131E024" w14:textId="5082AC9B" w:rsidTr="0080044C">
        <w:trPr>
          <w:trHeight w:val="2268"/>
        </w:trPr>
        <w:tc>
          <w:tcPr>
            <w:tcW w:w="2551" w:type="dxa"/>
          </w:tcPr>
          <w:p w14:paraId="07EBC4EA" w14:textId="77777777" w:rsidR="006E1328" w:rsidRDefault="006E1328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Excess</w:t>
            </w:r>
          </w:p>
          <w:p w14:paraId="7AEE05F8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1867E771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6526A68D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16D05A86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522D7E5A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7BD43BA0" w14:textId="278A39DF" w:rsidR="00426329" w:rsidRPr="001A0EB4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E4A3C9E" w14:textId="77777777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8005E64" w14:textId="5996EE8B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4024A4FA" w14:textId="77777777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</w:tr>
      <w:tr w:rsidR="006E1328" w:rsidRPr="00FD5672" w14:paraId="0A7DD6F4" w14:textId="58D9EF86" w:rsidTr="0080044C">
        <w:trPr>
          <w:trHeight w:val="2268"/>
        </w:trPr>
        <w:tc>
          <w:tcPr>
            <w:tcW w:w="2551" w:type="dxa"/>
          </w:tcPr>
          <w:p w14:paraId="36551AF6" w14:textId="77777777" w:rsidR="006E1328" w:rsidRDefault="006E1328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Premium</w:t>
            </w:r>
          </w:p>
          <w:p w14:paraId="79F82827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402969BD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0FCA3E05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5CBA0ECC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68D67ECD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6D759686" w14:textId="771A8F98" w:rsidR="00426329" w:rsidRPr="001A0EB4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62696F9" w14:textId="77777777" w:rsidR="006E1328" w:rsidRPr="001A0EB4" w:rsidRDefault="006E1328" w:rsidP="00AC5DFE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31C949B" w14:textId="51041F03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3BC6C651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6E1328" w:rsidRPr="00FD5672" w14:paraId="10BB99D2" w14:textId="53B2D4B6" w:rsidTr="0080044C">
        <w:trPr>
          <w:trHeight w:val="2268"/>
        </w:trPr>
        <w:tc>
          <w:tcPr>
            <w:tcW w:w="2551" w:type="dxa"/>
          </w:tcPr>
          <w:p w14:paraId="07CB5E62" w14:textId="77777777" w:rsidR="006E1328" w:rsidRDefault="006E1328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Claims process</w:t>
            </w:r>
          </w:p>
          <w:p w14:paraId="1FF09C43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6CA774D4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6F39D596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18C3BCFA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28358270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192AB276" w14:textId="4C02B87F" w:rsidR="00426329" w:rsidRPr="001A0EB4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48CB2677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60D211A" w14:textId="317AA2FA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0E97284E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6E1328" w:rsidRPr="00FD5672" w14:paraId="136D6886" w14:textId="57F1F82C" w:rsidTr="0080044C">
        <w:trPr>
          <w:trHeight w:val="2268"/>
        </w:trPr>
        <w:tc>
          <w:tcPr>
            <w:tcW w:w="2551" w:type="dxa"/>
          </w:tcPr>
          <w:p w14:paraId="27D9BE55" w14:textId="77777777" w:rsidR="006E1328" w:rsidRDefault="006E1328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Risks covered</w:t>
            </w:r>
          </w:p>
          <w:p w14:paraId="67678CD5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0A92ABF0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37DAC086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5E18A035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71C6EEB0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08283C6A" w14:textId="10EAF82F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7D87A6AF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0AA2679B" w14:textId="348F6E4F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78CAA6E4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6E1328" w:rsidRPr="00FD5672" w14:paraId="46F0C0A3" w14:textId="11718326" w:rsidTr="0080044C">
        <w:trPr>
          <w:trHeight w:val="2268"/>
        </w:trPr>
        <w:tc>
          <w:tcPr>
            <w:tcW w:w="2551" w:type="dxa"/>
          </w:tcPr>
          <w:p w14:paraId="77BFC32E" w14:textId="77777777" w:rsidR="006E1328" w:rsidRDefault="006E1328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Exclusions</w:t>
            </w:r>
          </w:p>
          <w:p w14:paraId="12AFB579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79D19CE0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797C26DF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2AEC2FA0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41EBD548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0F6201ED" w14:textId="77777777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  <w:p w14:paraId="6C4BA583" w14:textId="53B3F3D4" w:rsidR="00426329" w:rsidRDefault="00426329" w:rsidP="005E61AF">
            <w:pPr>
              <w:pStyle w:val="ListParagraph"/>
              <w:spacing w:before="120" w:line="360" w:lineRule="auto"/>
              <w:ind w:left="0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ACD0501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2D19842F" w14:textId="58128D8B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4AC10845" w14:textId="77777777" w:rsidR="006E1328" w:rsidRPr="001A0EB4" w:rsidRDefault="006E1328" w:rsidP="00CD7649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146FFA53" w14:textId="77777777" w:rsidR="007742BA" w:rsidRDefault="007742BA">
      <w:pPr>
        <w:tabs>
          <w:tab w:val="left" w:pos="567"/>
          <w:tab w:val="left" w:pos="2552"/>
        </w:tabs>
        <w:ind w:left="567" w:hanging="283"/>
        <w:rPr>
          <w:rFonts w:cs="Arial"/>
          <w:sz w:val="22"/>
          <w:szCs w:val="22"/>
        </w:rPr>
        <w:sectPr w:rsidR="007742BA" w:rsidSect="00AC5DFE">
          <w:headerReference w:type="default" r:id="rId18"/>
          <w:footerReference w:type="default" r:id="rId19"/>
          <w:pgSz w:w="16840" w:h="11907" w:orient="landscape" w:code="9"/>
          <w:pgMar w:top="1134" w:right="1418" w:bottom="1134" w:left="1134" w:header="567" w:footer="283" w:gutter="0"/>
          <w:paperSrc w:first="7" w:other="7"/>
          <w:cols w:space="720"/>
          <w:docGrid w:linePitch="326"/>
        </w:sectPr>
      </w:pPr>
    </w:p>
    <w:p w14:paraId="75C4328D" w14:textId="5C7960BA" w:rsidR="0011783B" w:rsidRPr="005E61AF" w:rsidRDefault="0011783B" w:rsidP="005E61AF">
      <w:pPr>
        <w:tabs>
          <w:tab w:val="left" w:pos="567"/>
          <w:tab w:val="left" w:pos="2552"/>
        </w:tabs>
        <w:ind w:left="567" w:hanging="283"/>
        <w:rPr>
          <w:rFonts w:cs="Arial"/>
          <w:sz w:val="22"/>
          <w:szCs w:val="22"/>
          <w:lang w:val="en-GB"/>
        </w:rPr>
      </w:pPr>
      <w:r w:rsidRPr="0009410B">
        <w:rPr>
          <w:rFonts w:cs="Arial"/>
          <w:sz w:val="22"/>
          <w:szCs w:val="22"/>
        </w:rPr>
        <w:lastRenderedPageBreak/>
        <w:t xml:space="preserve">3. </w:t>
      </w:r>
      <w:r w:rsidRPr="005E61AF">
        <w:rPr>
          <w:rFonts w:cs="Arial"/>
          <w:sz w:val="22"/>
          <w:szCs w:val="22"/>
          <w:lang w:val="en-GB"/>
        </w:rPr>
        <w:t xml:space="preserve">Describe the requirement for </w:t>
      </w:r>
      <w:r w:rsidRPr="005E61AF">
        <w:rPr>
          <w:rFonts w:cs="Arial"/>
          <w:b/>
          <w:sz w:val="22"/>
          <w:szCs w:val="22"/>
          <w:lang w:val="en-GB"/>
        </w:rPr>
        <w:t>full disclosure</w:t>
      </w:r>
      <w:r w:rsidRPr="005E61AF">
        <w:rPr>
          <w:rFonts w:cs="Arial"/>
          <w:sz w:val="22"/>
          <w:szCs w:val="22"/>
          <w:lang w:val="en-GB"/>
        </w:rPr>
        <w:t xml:space="preserve"> when taking out an insurance policy and</w:t>
      </w:r>
      <w:r w:rsidRPr="005E61AF">
        <w:rPr>
          <w:rFonts w:cs="Arial"/>
          <w:sz w:val="22"/>
          <w:szCs w:val="22"/>
          <w:lang w:val="en-GB"/>
        </w:rPr>
        <w:br/>
        <w:t>when making a claim</w:t>
      </w:r>
      <w:r w:rsidR="005B11F2" w:rsidRPr="005E61AF">
        <w:rPr>
          <w:rFonts w:cs="Arial"/>
          <w:sz w:val="22"/>
          <w:szCs w:val="22"/>
          <w:lang w:val="en-GB"/>
        </w:rPr>
        <w:t>.</w:t>
      </w:r>
    </w:p>
    <w:p w14:paraId="384C658D" w14:textId="77777777" w:rsidR="005B11F2" w:rsidRPr="005E61AF" w:rsidRDefault="005B11F2" w:rsidP="005B11F2">
      <w:pPr>
        <w:tabs>
          <w:tab w:val="left" w:pos="1134"/>
          <w:tab w:val="left" w:pos="2552"/>
        </w:tabs>
        <w:ind w:left="1134" w:hanging="1134"/>
        <w:rPr>
          <w:rFonts w:cs="Arial"/>
          <w:sz w:val="22"/>
          <w:szCs w:val="22"/>
          <w:lang w:val="en-GB"/>
        </w:rPr>
      </w:pPr>
    </w:p>
    <w:tbl>
      <w:tblPr>
        <w:tblStyle w:val="TableGrid"/>
        <w:tblW w:w="0" w:type="auto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23"/>
        <w:gridCol w:w="6521"/>
      </w:tblGrid>
      <w:tr w:rsidR="005B11F2" w:rsidRPr="0009410B" w14:paraId="621B8C3A" w14:textId="77777777" w:rsidTr="00AC5DFE">
        <w:trPr>
          <w:trHeight w:val="999"/>
        </w:trPr>
        <w:tc>
          <w:tcPr>
            <w:tcW w:w="2223" w:type="dxa"/>
          </w:tcPr>
          <w:p w14:paraId="65E0A04C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757267C9" w14:textId="260CF0BB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  <w:r w:rsidRPr="005E61AF">
              <w:rPr>
                <w:rFonts w:cs="Arial"/>
                <w:sz w:val="22"/>
                <w:szCs w:val="22"/>
                <w:lang w:val="en-GB"/>
              </w:rPr>
              <w:t>Taking out an insurance policy</w:t>
            </w:r>
          </w:p>
          <w:p w14:paraId="4104849A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05AD4317" w14:textId="77777777" w:rsidR="005B11F2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62F36DB2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FC4232D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2864334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04F371F7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48C81C02" w14:textId="77777777" w:rsidR="00426329" w:rsidRPr="005E61AF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6521" w:type="dxa"/>
          </w:tcPr>
          <w:p w14:paraId="2B5722D4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48DFF781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5326FD8F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394BC8E6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B66E5FD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591EADC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69EBCC7E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9DA2DCB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</w:tc>
      </w:tr>
      <w:tr w:rsidR="005B11F2" w:rsidRPr="0009410B" w14:paraId="3C6A4E6E" w14:textId="77777777" w:rsidTr="00AC5DFE">
        <w:trPr>
          <w:trHeight w:val="998"/>
        </w:trPr>
        <w:tc>
          <w:tcPr>
            <w:tcW w:w="2223" w:type="dxa"/>
          </w:tcPr>
          <w:p w14:paraId="48DB6ECD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43CCCACD" w14:textId="77777777" w:rsidR="005B11F2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  <w:r w:rsidRPr="005E61AF">
              <w:rPr>
                <w:rFonts w:cs="Arial"/>
                <w:sz w:val="22"/>
                <w:szCs w:val="22"/>
                <w:lang w:val="en-GB"/>
              </w:rPr>
              <w:t>Making a claim</w:t>
            </w:r>
          </w:p>
          <w:p w14:paraId="228CFB0F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5882719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350A9D9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6890B369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0A67B30D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23FAB39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F9868A6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78900977" w14:textId="25369055" w:rsidR="00426329" w:rsidRPr="005E61AF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</w:tc>
        <w:tc>
          <w:tcPr>
            <w:tcW w:w="6521" w:type="dxa"/>
          </w:tcPr>
          <w:p w14:paraId="1610DE0F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023A896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30752BE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AFE0B1B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EFCDA9C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655B574E" w14:textId="77777777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3404EFA5" w14:textId="2977EB71" w:rsidR="005B11F2" w:rsidRPr="005E61AF" w:rsidRDefault="005B11F2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2208ACAE" w14:textId="6BDF20AC" w:rsidR="0011783B" w:rsidRDefault="0011783B" w:rsidP="0011783B">
      <w:pPr>
        <w:tabs>
          <w:tab w:val="left" w:pos="1134"/>
          <w:tab w:val="left" w:pos="2552"/>
        </w:tabs>
        <w:ind w:left="1134" w:hanging="1134"/>
        <w:rPr>
          <w:rFonts w:cs="Arial"/>
          <w:lang w:val="en-GB"/>
        </w:rPr>
      </w:pPr>
    </w:p>
    <w:p w14:paraId="13B8DCA3" w14:textId="1DBA9A7C" w:rsidR="0009410B" w:rsidRDefault="00B9266F" w:rsidP="00AC5DFE">
      <w:pPr>
        <w:tabs>
          <w:tab w:val="left" w:pos="567"/>
          <w:tab w:val="left" w:pos="2552"/>
        </w:tabs>
        <w:ind w:left="567" w:hanging="283"/>
        <w:rPr>
          <w:rFonts w:cs="Arial"/>
          <w:lang w:val="en-GB"/>
        </w:rPr>
      </w:pPr>
      <w:r>
        <w:rPr>
          <w:rFonts w:cs="Arial"/>
          <w:lang w:val="en-GB"/>
        </w:rPr>
        <w:t>4</w:t>
      </w:r>
      <w:r w:rsidR="00AC5DFE">
        <w:rPr>
          <w:rFonts w:cs="Arial"/>
          <w:lang w:val="en-GB"/>
        </w:rPr>
        <w:t>.</w:t>
      </w:r>
      <w:r w:rsidR="00426329">
        <w:rPr>
          <w:rFonts w:cs="Arial"/>
          <w:lang w:val="en-GB"/>
        </w:rPr>
        <w:t xml:space="preserve"> </w:t>
      </w:r>
      <w:r w:rsidRPr="00AC5DFE">
        <w:rPr>
          <w:rFonts w:cs="Arial"/>
          <w:sz w:val="22"/>
          <w:szCs w:val="22"/>
          <w:lang w:val="en-GB"/>
        </w:rPr>
        <w:t>Describe</w:t>
      </w:r>
      <w:r w:rsidRPr="005E61AF">
        <w:rPr>
          <w:rFonts w:cs="Arial"/>
          <w:sz w:val="22"/>
          <w:lang w:val="en-GB"/>
        </w:rPr>
        <w:t xml:space="preserve"> the consequences of non-disclosure and how they impact on policy coverage and claims.</w:t>
      </w:r>
    </w:p>
    <w:p w14:paraId="4F61D444" w14:textId="77777777" w:rsidR="00622584" w:rsidRDefault="00622584" w:rsidP="0011783B">
      <w:pPr>
        <w:tabs>
          <w:tab w:val="left" w:pos="1134"/>
          <w:tab w:val="left" w:pos="2552"/>
        </w:tabs>
        <w:ind w:left="1134" w:hanging="1134"/>
        <w:rPr>
          <w:rFonts w:cs="Arial"/>
          <w:lang w:val="en-GB"/>
        </w:rPr>
      </w:pPr>
    </w:p>
    <w:tbl>
      <w:tblPr>
        <w:tblStyle w:val="TableGrid"/>
        <w:tblW w:w="0" w:type="auto"/>
        <w:tblInd w:w="42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788"/>
      </w:tblGrid>
      <w:tr w:rsidR="008C0869" w:rsidRPr="0009410B" w14:paraId="5EED646F" w14:textId="77777777" w:rsidTr="0056530D">
        <w:trPr>
          <w:trHeight w:val="58"/>
        </w:trPr>
        <w:tc>
          <w:tcPr>
            <w:tcW w:w="8788" w:type="dxa"/>
          </w:tcPr>
          <w:p w14:paraId="169734B7" w14:textId="77777777" w:rsidR="008C0869" w:rsidRPr="00F52DAB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253397A0" w14:textId="77777777" w:rsidR="008C0869" w:rsidRPr="00F52DAB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57C382DD" w14:textId="77777777" w:rsidR="008C0869" w:rsidRPr="00F52DAB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0AD36A04" w14:textId="77777777" w:rsidR="008C0869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6B96D84B" w14:textId="77777777" w:rsidR="008C0869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14F4B8F7" w14:textId="77777777" w:rsidR="008C0869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0B688C5D" w14:textId="77777777" w:rsidR="008C0869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44DD7AD7" w14:textId="77777777" w:rsidR="008C0869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  <w:p w14:paraId="474C8DEC" w14:textId="77777777" w:rsidR="008C0869" w:rsidRPr="00F52DAB" w:rsidRDefault="008C086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szCs w:val="22"/>
                <w:lang w:val="en-GB"/>
              </w:rPr>
            </w:pPr>
          </w:p>
        </w:tc>
      </w:tr>
    </w:tbl>
    <w:p w14:paraId="105BF79D" w14:textId="77777777" w:rsidR="000052EA" w:rsidRDefault="000052EA" w:rsidP="005E61AF">
      <w:pPr>
        <w:tabs>
          <w:tab w:val="left" w:pos="1134"/>
          <w:tab w:val="left" w:pos="2552"/>
        </w:tabs>
        <w:rPr>
          <w:rFonts w:cs="Arial"/>
          <w:sz w:val="22"/>
          <w:lang w:val="en-GB"/>
        </w:rPr>
      </w:pPr>
    </w:p>
    <w:p w14:paraId="1392362D" w14:textId="68BC24F3" w:rsidR="0011783B" w:rsidRPr="005E61AF" w:rsidRDefault="00B9266F" w:rsidP="00AC5DFE">
      <w:pPr>
        <w:tabs>
          <w:tab w:val="left" w:pos="567"/>
          <w:tab w:val="left" w:pos="2552"/>
        </w:tabs>
        <w:ind w:left="567" w:hanging="283"/>
        <w:rPr>
          <w:rFonts w:cs="Arial"/>
          <w:sz w:val="22"/>
          <w:lang w:val="en-GB"/>
        </w:rPr>
      </w:pPr>
      <w:r>
        <w:rPr>
          <w:rFonts w:cs="Arial"/>
          <w:sz w:val="22"/>
          <w:lang w:val="en-GB"/>
        </w:rPr>
        <w:t>5</w:t>
      </w:r>
      <w:r w:rsidR="0011783B" w:rsidRPr="005E61AF">
        <w:rPr>
          <w:rFonts w:cs="Arial"/>
          <w:sz w:val="22"/>
          <w:lang w:val="en-GB"/>
        </w:rPr>
        <w:t xml:space="preserve">. </w:t>
      </w:r>
      <w:r w:rsidR="0011783B" w:rsidRPr="00AC5DFE">
        <w:rPr>
          <w:rFonts w:cs="Arial"/>
          <w:sz w:val="22"/>
          <w:szCs w:val="22"/>
          <w:lang w:val="en-GB"/>
        </w:rPr>
        <w:t>Describe</w:t>
      </w:r>
      <w:r w:rsidR="0011783B" w:rsidRPr="005E61AF">
        <w:rPr>
          <w:rFonts w:cs="Arial"/>
          <w:sz w:val="22"/>
          <w:lang w:val="en-GB"/>
        </w:rPr>
        <w:t xml:space="preserve"> </w:t>
      </w:r>
      <w:r w:rsidR="0006618B">
        <w:rPr>
          <w:rFonts w:cs="Arial"/>
          <w:sz w:val="22"/>
          <w:lang w:val="en-GB"/>
        </w:rPr>
        <w:t xml:space="preserve">how disclosure and its consequences impact personal finances in the </w:t>
      </w:r>
      <w:r w:rsidR="005B11F2" w:rsidRPr="005E61AF">
        <w:rPr>
          <w:rFonts w:cs="Arial"/>
          <w:sz w:val="22"/>
          <w:lang w:val="en-GB"/>
        </w:rPr>
        <w:t>short and long term</w:t>
      </w:r>
      <w:r w:rsidR="0006618B">
        <w:rPr>
          <w:rFonts w:cs="Arial"/>
          <w:sz w:val="22"/>
          <w:lang w:val="en-GB"/>
        </w:rPr>
        <w:t xml:space="preserve">.  Provide </w:t>
      </w:r>
      <w:r w:rsidR="008C0869">
        <w:rPr>
          <w:rFonts w:cs="Arial"/>
          <w:sz w:val="22"/>
          <w:lang w:val="en-GB"/>
        </w:rPr>
        <w:t xml:space="preserve">two consequences and two </w:t>
      </w:r>
      <w:r w:rsidR="0006618B">
        <w:rPr>
          <w:rFonts w:cs="Arial"/>
          <w:sz w:val="22"/>
          <w:lang w:val="en-GB"/>
        </w:rPr>
        <w:t>examples to support your answers.</w:t>
      </w:r>
    </w:p>
    <w:p w14:paraId="394FA236" w14:textId="77777777" w:rsidR="0011783B" w:rsidRPr="005E61AF" w:rsidRDefault="0011783B" w:rsidP="0011783B">
      <w:pPr>
        <w:tabs>
          <w:tab w:val="left" w:pos="1134"/>
          <w:tab w:val="left" w:pos="2552"/>
        </w:tabs>
        <w:rPr>
          <w:rFonts w:cs="Arial"/>
          <w:sz w:val="22"/>
          <w:lang w:val="en-GB"/>
        </w:rPr>
      </w:pPr>
    </w:p>
    <w:tbl>
      <w:tblPr>
        <w:tblStyle w:val="TableGrid"/>
        <w:tblW w:w="0" w:type="auto"/>
        <w:tblInd w:w="5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43"/>
        <w:gridCol w:w="3529"/>
        <w:gridCol w:w="3530"/>
      </w:tblGrid>
      <w:tr w:rsidR="0006618B" w:rsidRPr="0009410B" w14:paraId="39DEDBD7" w14:textId="75F717A7" w:rsidTr="00AC5DFE">
        <w:trPr>
          <w:trHeight w:val="523"/>
        </w:trPr>
        <w:tc>
          <w:tcPr>
            <w:tcW w:w="1843" w:type="dxa"/>
            <w:shd w:val="clear" w:color="auto" w:fill="C6D9F1" w:themeFill="text2" w:themeFillTint="33"/>
            <w:vAlign w:val="center"/>
          </w:tcPr>
          <w:p w14:paraId="58408F56" w14:textId="028C4351" w:rsidR="0006618B" w:rsidRPr="0006618B" w:rsidRDefault="0006618B" w:rsidP="005B11F2">
            <w:pPr>
              <w:tabs>
                <w:tab w:val="left" w:pos="1134"/>
                <w:tab w:val="left" w:pos="2552"/>
              </w:tabs>
              <w:rPr>
                <w:rFonts w:cs="Arial"/>
                <w:b/>
                <w:sz w:val="22"/>
                <w:lang w:val="en-GB"/>
              </w:rPr>
            </w:pPr>
          </w:p>
        </w:tc>
        <w:tc>
          <w:tcPr>
            <w:tcW w:w="3529" w:type="dxa"/>
            <w:shd w:val="clear" w:color="auto" w:fill="C6D9F1" w:themeFill="text2" w:themeFillTint="33"/>
            <w:vAlign w:val="center"/>
          </w:tcPr>
          <w:p w14:paraId="261CCC85" w14:textId="5573D077" w:rsidR="0006618B" w:rsidRPr="005E61AF" w:rsidRDefault="0006618B" w:rsidP="005B11F2">
            <w:pPr>
              <w:tabs>
                <w:tab w:val="left" w:pos="1134"/>
                <w:tab w:val="left" w:pos="2552"/>
              </w:tabs>
              <w:rPr>
                <w:rFonts w:cs="Arial"/>
                <w:b/>
                <w:sz w:val="22"/>
                <w:lang w:val="en-GB"/>
              </w:rPr>
            </w:pPr>
            <w:r>
              <w:rPr>
                <w:rFonts w:cs="Arial"/>
                <w:b/>
                <w:sz w:val="22"/>
                <w:lang w:val="en-GB"/>
              </w:rPr>
              <w:t>Consequences</w:t>
            </w:r>
          </w:p>
        </w:tc>
        <w:tc>
          <w:tcPr>
            <w:tcW w:w="3530" w:type="dxa"/>
            <w:shd w:val="clear" w:color="auto" w:fill="C6D9F1" w:themeFill="text2" w:themeFillTint="33"/>
          </w:tcPr>
          <w:p w14:paraId="23534DA4" w14:textId="0CD0A8A2" w:rsidR="0006618B" w:rsidRDefault="00361FE9" w:rsidP="005E61AF">
            <w:pPr>
              <w:tabs>
                <w:tab w:val="left" w:pos="1134"/>
                <w:tab w:val="left" w:pos="2552"/>
              </w:tabs>
              <w:spacing w:before="120"/>
              <w:rPr>
                <w:rFonts w:cs="Arial"/>
                <w:b/>
                <w:sz w:val="22"/>
                <w:lang w:val="en-GB"/>
              </w:rPr>
            </w:pPr>
            <w:r>
              <w:rPr>
                <w:rFonts w:cs="Arial"/>
                <w:b/>
                <w:sz w:val="22"/>
                <w:lang w:val="en-GB"/>
              </w:rPr>
              <w:t>Examples</w:t>
            </w:r>
          </w:p>
        </w:tc>
      </w:tr>
      <w:tr w:rsidR="0006618B" w:rsidRPr="0009410B" w14:paraId="060739FA" w14:textId="4DD65CAD" w:rsidTr="00AC5DFE">
        <w:trPr>
          <w:trHeight w:val="999"/>
        </w:trPr>
        <w:tc>
          <w:tcPr>
            <w:tcW w:w="1843" w:type="dxa"/>
          </w:tcPr>
          <w:p w14:paraId="72744AB3" w14:textId="77777777" w:rsidR="0006618B" w:rsidRPr="005E61AF" w:rsidRDefault="0006618B" w:rsidP="005B11F2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7262A27F" w14:textId="3A8F22D4" w:rsidR="0006618B" w:rsidRPr="005E61AF" w:rsidRDefault="00AC5DFE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  <w:r>
              <w:rPr>
                <w:rFonts w:cs="Arial"/>
                <w:sz w:val="22"/>
                <w:lang w:val="en-GB"/>
              </w:rPr>
              <w:t>Short-term</w:t>
            </w:r>
          </w:p>
          <w:p w14:paraId="561CD615" w14:textId="77777777" w:rsidR="0006618B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6518AE98" w14:textId="77777777" w:rsidR="0006618B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7EEEFA0C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30FB8FBA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3DC5A5AB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62715574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30E83628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79684121" w14:textId="77777777" w:rsidR="00CD7649" w:rsidRDefault="00CD764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37017306" w14:textId="77777777" w:rsidR="00426329" w:rsidRPr="005E61AF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</w:tc>
        <w:tc>
          <w:tcPr>
            <w:tcW w:w="3529" w:type="dxa"/>
          </w:tcPr>
          <w:p w14:paraId="4DA675EF" w14:textId="77777777" w:rsidR="0006618B" w:rsidRPr="005E61AF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</w:tc>
        <w:tc>
          <w:tcPr>
            <w:tcW w:w="3530" w:type="dxa"/>
          </w:tcPr>
          <w:p w14:paraId="33AE395B" w14:textId="77777777" w:rsidR="0006618B" w:rsidRPr="0006618B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</w:tc>
      </w:tr>
      <w:tr w:rsidR="0006618B" w:rsidRPr="0009410B" w14:paraId="62E0C6C7" w14:textId="3DDB301A" w:rsidTr="00AC5DFE">
        <w:trPr>
          <w:trHeight w:val="998"/>
        </w:trPr>
        <w:tc>
          <w:tcPr>
            <w:tcW w:w="1843" w:type="dxa"/>
          </w:tcPr>
          <w:p w14:paraId="35A4928F" w14:textId="77777777" w:rsidR="0006618B" w:rsidRPr="005E61AF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18A829E1" w14:textId="702FCEF0" w:rsidR="0006618B" w:rsidRPr="005E61AF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  <w:r w:rsidRPr="005E61AF">
              <w:rPr>
                <w:rFonts w:cs="Arial"/>
                <w:sz w:val="22"/>
                <w:lang w:val="en-GB"/>
              </w:rPr>
              <w:t xml:space="preserve">Long-term </w:t>
            </w:r>
          </w:p>
          <w:p w14:paraId="065B4966" w14:textId="77777777" w:rsidR="0006618B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2B4DD1DA" w14:textId="77777777" w:rsidR="0006618B" w:rsidRPr="005E61AF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57726F67" w14:textId="77777777" w:rsidR="0006618B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5C289836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1C6428A2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4977A099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0D58EDF1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27AD00A8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32FEF929" w14:textId="77777777" w:rsidR="00426329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2F977E7C" w14:textId="77777777" w:rsidR="00CD7649" w:rsidRDefault="00CD764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  <w:p w14:paraId="771B8B6B" w14:textId="77777777" w:rsidR="00426329" w:rsidRPr="005E61AF" w:rsidRDefault="00426329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</w:tc>
        <w:tc>
          <w:tcPr>
            <w:tcW w:w="3529" w:type="dxa"/>
          </w:tcPr>
          <w:p w14:paraId="4C68931E" w14:textId="2944F824" w:rsidR="0006618B" w:rsidRPr="005E61AF" w:rsidRDefault="0006618B" w:rsidP="00AC5DFE">
            <w:pPr>
              <w:rPr>
                <w:rFonts w:cs="Arial"/>
                <w:sz w:val="22"/>
                <w:lang w:val="en-GB"/>
              </w:rPr>
            </w:pPr>
          </w:p>
        </w:tc>
        <w:tc>
          <w:tcPr>
            <w:tcW w:w="3530" w:type="dxa"/>
          </w:tcPr>
          <w:p w14:paraId="1CD11955" w14:textId="77777777" w:rsidR="0006618B" w:rsidRPr="0006618B" w:rsidRDefault="0006618B" w:rsidP="00CD7649">
            <w:pPr>
              <w:tabs>
                <w:tab w:val="left" w:pos="1134"/>
                <w:tab w:val="left" w:pos="2552"/>
              </w:tabs>
              <w:rPr>
                <w:rFonts w:cs="Arial"/>
                <w:sz w:val="22"/>
                <w:lang w:val="en-GB"/>
              </w:rPr>
            </w:pPr>
          </w:p>
        </w:tc>
      </w:tr>
    </w:tbl>
    <w:p w14:paraId="41840160" w14:textId="77777777" w:rsidR="002B56AD" w:rsidRPr="005E61AF" w:rsidRDefault="002B56AD" w:rsidP="00AC5DFE">
      <w:pPr>
        <w:tabs>
          <w:tab w:val="left" w:pos="1134"/>
          <w:tab w:val="left" w:pos="2552"/>
        </w:tabs>
        <w:rPr>
          <w:sz w:val="22"/>
          <w:szCs w:val="22"/>
        </w:rPr>
      </w:pPr>
    </w:p>
    <w:sectPr w:rsidR="002B56AD" w:rsidRPr="005E61AF" w:rsidSect="005E61AF">
      <w:headerReference w:type="default" r:id="rId20"/>
      <w:footerReference w:type="default" r:id="rId21"/>
      <w:pgSz w:w="11907" w:h="16840" w:code="9"/>
      <w:pgMar w:top="1418" w:right="1134" w:bottom="1134" w:left="1134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9DFB9" w14:textId="77777777" w:rsidR="00E30D84" w:rsidRDefault="00E30D84" w:rsidP="00180618">
      <w:r>
        <w:separator/>
      </w:r>
    </w:p>
  </w:endnote>
  <w:endnote w:type="continuationSeparator" w:id="0">
    <w:p w14:paraId="255CB679" w14:textId="77777777" w:rsidR="00E30D84" w:rsidRDefault="00E30D84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7"/>
      <w:gridCol w:w="2216"/>
      <w:gridCol w:w="4126"/>
    </w:tblGrid>
    <w:tr w:rsidR="00CD7649" w14:paraId="74725429" w14:textId="77777777" w:rsidTr="007A0FC6">
      <w:tc>
        <w:tcPr>
          <w:tcW w:w="3369" w:type="dxa"/>
          <w:tcBorders>
            <w:top w:val="single" w:sz="12" w:space="0" w:color="BFBFBF"/>
          </w:tcBorders>
        </w:tcPr>
        <w:p w14:paraId="3D5915C3" w14:textId="1299FA52" w:rsidR="00CD7649" w:rsidRPr="007A0FC6" w:rsidRDefault="00CD7649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 xml:space="preserve">28096 version </w:t>
          </w:r>
          <w:r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1DA4B3E8" w14:textId="541F1F72" w:rsidR="00CD7649" w:rsidRPr="007A0FC6" w:rsidRDefault="00CD7649" w:rsidP="007A0FC6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52968B7E" w14:textId="697F6C15" w:rsidR="00CD7649" w:rsidRDefault="00CD7649" w:rsidP="007A0FC6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A0FC6">
            <w:rPr>
              <w:sz w:val="20"/>
            </w:rPr>
            <w:t xml:space="preserve">Page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page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</w:t>
          </w:r>
          <w:r w:rsidRPr="007A0FC6">
            <w:rPr>
              <w:sz w:val="20"/>
            </w:rPr>
            <w:fldChar w:fldCharType="end"/>
          </w:r>
          <w:r w:rsidRPr="007A0FC6">
            <w:rPr>
              <w:sz w:val="20"/>
            </w:rPr>
            <w:t xml:space="preserve"> of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numpages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14</w:t>
          </w:r>
          <w:r w:rsidRPr="007A0FC6">
            <w:rPr>
              <w:sz w:val="20"/>
            </w:rPr>
            <w:fldChar w:fldCharType="end"/>
          </w:r>
        </w:p>
      </w:tc>
    </w:tr>
    <w:tr w:rsidR="00CD7649" w14:paraId="43D09E98" w14:textId="77777777" w:rsidTr="007A0FC6">
      <w:tc>
        <w:tcPr>
          <w:tcW w:w="3369" w:type="dxa"/>
        </w:tcPr>
        <w:p w14:paraId="61139E9B" w14:textId="77777777" w:rsidR="00CD7649" w:rsidRPr="007A0FC6" w:rsidRDefault="00CD7649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48B887EF" w14:textId="3AC8C960" w:rsidR="00CD7649" w:rsidRPr="007A0FC6" w:rsidRDefault="00A61CFE" w:rsidP="004B14FC">
          <w:pPr>
            <w:pStyle w:val="Footer"/>
            <w:rPr>
              <w:sz w:val="18"/>
            </w:rPr>
          </w:pPr>
          <w:r>
            <w:rPr>
              <w:sz w:val="18"/>
            </w:rPr>
            <w:t>July</w:t>
          </w:r>
          <w:r w:rsidR="00A15931">
            <w:rPr>
              <w:sz w:val="18"/>
            </w:rPr>
            <w:t xml:space="preserve"> </w:t>
          </w:r>
          <w:r w:rsidR="00263C31">
            <w:rPr>
              <w:sz w:val="18"/>
            </w:rPr>
            <w:t>201</w:t>
          </w:r>
          <w:r w:rsidR="00A15931">
            <w:rPr>
              <w:sz w:val="18"/>
            </w:rPr>
            <w:t>7</w:t>
          </w:r>
        </w:p>
      </w:tc>
      <w:tc>
        <w:tcPr>
          <w:tcW w:w="4218" w:type="dxa"/>
        </w:tcPr>
        <w:p w14:paraId="6A43BDAE" w14:textId="5BD9822A" w:rsidR="00CD7649" w:rsidRDefault="00CD7649" w:rsidP="007A0FC6">
          <w:pPr>
            <w:pStyle w:val="Footer"/>
            <w:jc w:val="right"/>
          </w:pPr>
          <w:r w:rsidRPr="007A0FC6">
            <w:rPr>
              <w:sz w:val="18"/>
              <w:szCs w:val="18"/>
            </w:rPr>
            <w:sym w:font="Symbol" w:char="F0D3"/>
          </w:r>
          <w:r w:rsidRPr="007A0FC6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7A0FC6">
                <w:rPr>
                  <w:sz w:val="18"/>
                </w:rPr>
                <w:t>New Zealand</w:t>
              </w:r>
            </w:smartTag>
          </w:smartTag>
          <w:r w:rsidRPr="007A0FC6">
            <w:rPr>
              <w:sz w:val="18"/>
            </w:rPr>
            <w:t xml:space="preserve"> Qualifications Authority </w:t>
          </w:r>
          <w:r w:rsidRPr="007A0FC6">
            <w:rPr>
              <w:sz w:val="18"/>
            </w:rPr>
            <w:fldChar w:fldCharType="begin"/>
          </w:r>
          <w:r w:rsidRPr="007A0FC6">
            <w:rPr>
              <w:sz w:val="18"/>
            </w:rPr>
            <w:instrText>date \@ "yyyy"</w:instrText>
          </w:r>
          <w:r w:rsidRPr="007A0FC6">
            <w:rPr>
              <w:sz w:val="18"/>
            </w:rPr>
            <w:fldChar w:fldCharType="separate"/>
          </w:r>
          <w:r w:rsidR="009934F0">
            <w:rPr>
              <w:noProof/>
              <w:sz w:val="18"/>
            </w:rPr>
            <w:t>2017</w:t>
          </w:r>
          <w:r w:rsidRPr="007A0FC6">
            <w:rPr>
              <w:sz w:val="18"/>
            </w:rPr>
            <w:fldChar w:fldCharType="end"/>
          </w:r>
        </w:p>
      </w:tc>
    </w:tr>
  </w:tbl>
  <w:p w14:paraId="3560F3A7" w14:textId="38BB4496" w:rsidR="00CD7649" w:rsidRPr="00261DF9" w:rsidRDefault="00CD7649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7"/>
      <w:gridCol w:w="2216"/>
      <w:gridCol w:w="4126"/>
    </w:tblGrid>
    <w:tr w:rsidR="00263C31" w14:paraId="013B071E" w14:textId="77777777" w:rsidTr="007A0FC6">
      <w:tc>
        <w:tcPr>
          <w:tcW w:w="3369" w:type="dxa"/>
          <w:tcBorders>
            <w:top w:val="single" w:sz="12" w:space="0" w:color="BFBFBF"/>
          </w:tcBorders>
        </w:tcPr>
        <w:p w14:paraId="4F58C5BE" w14:textId="77777777" w:rsidR="00263C31" w:rsidRPr="007A0FC6" w:rsidRDefault="00263C31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 xml:space="preserve">28096 version </w:t>
          </w:r>
          <w:r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1BA6E61D" w14:textId="165C5D31" w:rsidR="00263C31" w:rsidRPr="007A0FC6" w:rsidRDefault="00263C31" w:rsidP="007A0FC6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6CD6A313" w14:textId="1496E655" w:rsidR="00263C31" w:rsidRDefault="00263C31" w:rsidP="007A0FC6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A0FC6">
            <w:rPr>
              <w:sz w:val="20"/>
            </w:rPr>
            <w:t xml:space="preserve">Page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page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9</w:t>
          </w:r>
          <w:r w:rsidRPr="007A0FC6">
            <w:rPr>
              <w:sz w:val="20"/>
            </w:rPr>
            <w:fldChar w:fldCharType="end"/>
          </w:r>
          <w:r w:rsidRPr="007A0FC6">
            <w:rPr>
              <w:sz w:val="20"/>
            </w:rPr>
            <w:t xml:space="preserve"> of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numpages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14</w:t>
          </w:r>
          <w:r w:rsidRPr="007A0FC6">
            <w:rPr>
              <w:sz w:val="20"/>
            </w:rPr>
            <w:fldChar w:fldCharType="end"/>
          </w:r>
        </w:p>
      </w:tc>
    </w:tr>
    <w:tr w:rsidR="00263C31" w14:paraId="678679E0" w14:textId="77777777" w:rsidTr="007A0FC6">
      <w:tc>
        <w:tcPr>
          <w:tcW w:w="3369" w:type="dxa"/>
        </w:tcPr>
        <w:p w14:paraId="508CBD13" w14:textId="77777777" w:rsidR="00263C31" w:rsidRPr="007A0FC6" w:rsidRDefault="00263C31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423E5E11" w14:textId="76BDFDA6" w:rsidR="00263C31" w:rsidRPr="007A0FC6" w:rsidRDefault="00A15931" w:rsidP="004B14FC">
          <w:pPr>
            <w:pStyle w:val="Footer"/>
            <w:rPr>
              <w:sz w:val="18"/>
            </w:rPr>
          </w:pPr>
          <w:r>
            <w:rPr>
              <w:sz w:val="18"/>
            </w:rPr>
            <w:t>Ju</w:t>
          </w:r>
          <w:r w:rsidR="00A61CFE">
            <w:rPr>
              <w:sz w:val="18"/>
            </w:rPr>
            <w:t>ly</w:t>
          </w:r>
          <w:r>
            <w:rPr>
              <w:sz w:val="18"/>
            </w:rPr>
            <w:t xml:space="preserve"> </w:t>
          </w:r>
          <w:r w:rsidR="00263C31">
            <w:rPr>
              <w:sz w:val="18"/>
            </w:rPr>
            <w:t>201</w:t>
          </w:r>
          <w:r>
            <w:rPr>
              <w:sz w:val="18"/>
            </w:rPr>
            <w:t>7</w:t>
          </w:r>
        </w:p>
      </w:tc>
      <w:tc>
        <w:tcPr>
          <w:tcW w:w="4218" w:type="dxa"/>
        </w:tcPr>
        <w:p w14:paraId="6DAB8126" w14:textId="2D30C152" w:rsidR="00263C31" w:rsidRDefault="00263C31" w:rsidP="007A0FC6">
          <w:pPr>
            <w:pStyle w:val="Footer"/>
            <w:jc w:val="right"/>
          </w:pPr>
          <w:r w:rsidRPr="007A0FC6">
            <w:rPr>
              <w:sz w:val="18"/>
              <w:szCs w:val="18"/>
            </w:rPr>
            <w:sym w:font="Symbol" w:char="F0D3"/>
          </w:r>
          <w:r w:rsidRPr="007A0FC6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7A0FC6">
                <w:rPr>
                  <w:sz w:val="18"/>
                </w:rPr>
                <w:t>New Zealand</w:t>
              </w:r>
            </w:smartTag>
          </w:smartTag>
          <w:r w:rsidRPr="007A0FC6">
            <w:rPr>
              <w:sz w:val="18"/>
            </w:rPr>
            <w:t xml:space="preserve"> Qualifications Authority </w:t>
          </w:r>
          <w:r w:rsidRPr="007A0FC6">
            <w:rPr>
              <w:sz w:val="18"/>
            </w:rPr>
            <w:fldChar w:fldCharType="begin"/>
          </w:r>
          <w:r w:rsidRPr="007A0FC6">
            <w:rPr>
              <w:sz w:val="18"/>
            </w:rPr>
            <w:instrText>date \@ "yyyy"</w:instrText>
          </w:r>
          <w:r w:rsidRPr="007A0FC6">
            <w:rPr>
              <w:sz w:val="18"/>
            </w:rPr>
            <w:fldChar w:fldCharType="separate"/>
          </w:r>
          <w:r w:rsidR="009934F0">
            <w:rPr>
              <w:noProof/>
              <w:sz w:val="18"/>
            </w:rPr>
            <w:t>2017</w:t>
          </w:r>
          <w:r w:rsidRPr="007A0FC6">
            <w:rPr>
              <w:sz w:val="18"/>
            </w:rPr>
            <w:fldChar w:fldCharType="end"/>
          </w:r>
        </w:p>
      </w:tc>
    </w:tr>
  </w:tbl>
  <w:p w14:paraId="2CFE75F2" w14:textId="77777777" w:rsidR="00263C31" w:rsidRPr="00261DF9" w:rsidRDefault="00263C31">
    <w:pPr>
      <w:pStyle w:val="Footer"/>
      <w:rPr>
        <w:sz w:val="4"/>
        <w:szCs w:val="4"/>
      </w:rPr>
    </w:pPr>
    <w:r>
      <w:rPr>
        <w:noProof/>
        <w:sz w:val="20"/>
        <w:lang w:eastAsia="en-NZ"/>
      </w:rPr>
      <w:drawing>
        <wp:anchor distT="0" distB="0" distL="114300" distR="114300" simplePos="0" relativeHeight="251658752" behindDoc="1" locked="0" layoutInCell="1" allowOverlap="1" wp14:anchorId="38FF8A26" wp14:editId="3AA74E50">
          <wp:simplePos x="0" y="0"/>
          <wp:positionH relativeFrom="margin">
            <wp:posOffset>-586740</wp:posOffset>
          </wp:positionH>
          <wp:positionV relativeFrom="paragraph">
            <wp:posOffset>-1054735</wp:posOffset>
          </wp:positionV>
          <wp:extent cx="7277100" cy="1066800"/>
          <wp:effectExtent l="0" t="0" r="0" b="0"/>
          <wp:wrapThrough wrapText="bothSides">
            <wp:wrapPolygon edited="0">
              <wp:start x="0" y="0"/>
              <wp:lineTo x="0" y="21214"/>
              <wp:lineTo x="21543" y="21214"/>
              <wp:lineTo x="21543" y="0"/>
              <wp:lineTo x="0" y="0"/>
            </wp:wrapPolygon>
          </wp:wrapThrough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83" w:type="dxa"/>
      <w:tblInd w:w="142" w:type="dxa"/>
      <w:tblLook w:val="00A0" w:firstRow="1" w:lastRow="0" w:firstColumn="1" w:lastColumn="0" w:noHBand="0" w:noVBand="0"/>
    </w:tblPr>
    <w:tblGrid>
      <w:gridCol w:w="5637"/>
      <w:gridCol w:w="4428"/>
      <w:gridCol w:w="4218"/>
    </w:tblGrid>
    <w:tr w:rsidR="00AC5DFE" w14:paraId="76A4FA1A" w14:textId="77777777" w:rsidTr="00AC5DFE">
      <w:tc>
        <w:tcPr>
          <w:tcW w:w="5637" w:type="dxa"/>
          <w:tcBorders>
            <w:top w:val="single" w:sz="12" w:space="0" w:color="BFBFBF"/>
          </w:tcBorders>
        </w:tcPr>
        <w:p w14:paraId="0B070FEF" w14:textId="77777777" w:rsidR="00AC5DFE" w:rsidRPr="007A0FC6" w:rsidRDefault="00AC5DFE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 xml:space="preserve">28096 version </w:t>
          </w:r>
          <w:r>
            <w:rPr>
              <w:sz w:val="20"/>
            </w:rPr>
            <w:t>3</w:t>
          </w:r>
        </w:p>
      </w:tc>
      <w:tc>
        <w:tcPr>
          <w:tcW w:w="4428" w:type="dxa"/>
          <w:tcBorders>
            <w:top w:val="single" w:sz="12" w:space="0" w:color="BFBFBF"/>
          </w:tcBorders>
        </w:tcPr>
        <w:p w14:paraId="28FAE911" w14:textId="77777777" w:rsidR="00AC5DFE" w:rsidRPr="007A0FC6" w:rsidRDefault="00AC5DFE" w:rsidP="007A0FC6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3CCBEF38" w14:textId="78285E08" w:rsidR="00AC5DFE" w:rsidRDefault="00AC5DFE" w:rsidP="007A0FC6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A0FC6">
            <w:rPr>
              <w:sz w:val="20"/>
            </w:rPr>
            <w:t xml:space="preserve">Page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page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12</w:t>
          </w:r>
          <w:r w:rsidRPr="007A0FC6">
            <w:rPr>
              <w:sz w:val="20"/>
            </w:rPr>
            <w:fldChar w:fldCharType="end"/>
          </w:r>
          <w:r w:rsidRPr="007A0FC6">
            <w:rPr>
              <w:sz w:val="20"/>
            </w:rPr>
            <w:t xml:space="preserve"> of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numpages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14</w:t>
          </w:r>
          <w:r w:rsidRPr="007A0FC6">
            <w:rPr>
              <w:sz w:val="20"/>
            </w:rPr>
            <w:fldChar w:fldCharType="end"/>
          </w:r>
        </w:p>
      </w:tc>
    </w:tr>
    <w:tr w:rsidR="00AC5DFE" w14:paraId="6F6AF559" w14:textId="77777777" w:rsidTr="00AC5DFE">
      <w:tc>
        <w:tcPr>
          <w:tcW w:w="5637" w:type="dxa"/>
        </w:tcPr>
        <w:p w14:paraId="321BB194" w14:textId="77777777" w:rsidR="00AC5DFE" w:rsidRPr="007A0FC6" w:rsidRDefault="00AC5DFE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>Student guidelines</w:t>
          </w:r>
        </w:p>
      </w:tc>
      <w:tc>
        <w:tcPr>
          <w:tcW w:w="4428" w:type="dxa"/>
        </w:tcPr>
        <w:p w14:paraId="6B785799" w14:textId="55DB7A7A" w:rsidR="00AC5DFE" w:rsidRPr="007A0FC6" w:rsidRDefault="00A61CFE" w:rsidP="004B14FC">
          <w:pPr>
            <w:pStyle w:val="Footer"/>
            <w:rPr>
              <w:sz w:val="18"/>
            </w:rPr>
          </w:pPr>
          <w:r>
            <w:rPr>
              <w:sz w:val="18"/>
            </w:rPr>
            <w:t>July</w:t>
          </w:r>
          <w:r w:rsidR="00A15931">
            <w:rPr>
              <w:sz w:val="18"/>
            </w:rPr>
            <w:t xml:space="preserve"> </w:t>
          </w:r>
          <w:r w:rsidR="00AC5DFE">
            <w:rPr>
              <w:sz w:val="18"/>
            </w:rPr>
            <w:t>201</w:t>
          </w:r>
          <w:r w:rsidR="00A15931">
            <w:rPr>
              <w:sz w:val="18"/>
            </w:rPr>
            <w:t>7</w:t>
          </w:r>
        </w:p>
      </w:tc>
      <w:tc>
        <w:tcPr>
          <w:tcW w:w="4218" w:type="dxa"/>
        </w:tcPr>
        <w:p w14:paraId="02C58AD0" w14:textId="79440FAD" w:rsidR="00AC5DFE" w:rsidRDefault="00AC5DFE" w:rsidP="007A0FC6">
          <w:pPr>
            <w:pStyle w:val="Footer"/>
            <w:jc w:val="right"/>
          </w:pPr>
          <w:r w:rsidRPr="007A0FC6">
            <w:rPr>
              <w:sz w:val="18"/>
              <w:szCs w:val="18"/>
            </w:rPr>
            <w:sym w:font="Symbol" w:char="F0D3"/>
          </w:r>
          <w:r w:rsidRPr="007A0FC6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7A0FC6">
                <w:rPr>
                  <w:sz w:val="18"/>
                </w:rPr>
                <w:t>New Zealand</w:t>
              </w:r>
            </w:smartTag>
          </w:smartTag>
          <w:r w:rsidRPr="007A0FC6">
            <w:rPr>
              <w:sz w:val="18"/>
            </w:rPr>
            <w:t xml:space="preserve"> Qualifications Authority </w:t>
          </w:r>
          <w:r w:rsidRPr="007A0FC6">
            <w:rPr>
              <w:sz w:val="18"/>
            </w:rPr>
            <w:fldChar w:fldCharType="begin"/>
          </w:r>
          <w:r w:rsidRPr="007A0FC6">
            <w:rPr>
              <w:sz w:val="18"/>
            </w:rPr>
            <w:instrText>date \@ "yyyy"</w:instrText>
          </w:r>
          <w:r w:rsidRPr="007A0FC6">
            <w:rPr>
              <w:sz w:val="18"/>
            </w:rPr>
            <w:fldChar w:fldCharType="separate"/>
          </w:r>
          <w:r w:rsidR="009934F0">
            <w:rPr>
              <w:noProof/>
              <w:sz w:val="18"/>
            </w:rPr>
            <w:t>2017</w:t>
          </w:r>
          <w:r w:rsidRPr="007A0FC6">
            <w:rPr>
              <w:sz w:val="18"/>
            </w:rPr>
            <w:fldChar w:fldCharType="end"/>
          </w:r>
        </w:p>
      </w:tc>
    </w:tr>
  </w:tbl>
  <w:p w14:paraId="7553427B" w14:textId="59F9B7F9" w:rsidR="00AC5DFE" w:rsidRPr="00261DF9" w:rsidRDefault="00AC5DFE">
    <w:pPr>
      <w:pStyle w:val="Footer"/>
      <w:rPr>
        <w:sz w:val="4"/>
        <w:szCs w:val="4"/>
      </w:rPr>
    </w:pPr>
    <w:r>
      <w:rPr>
        <w:noProof/>
        <w:sz w:val="20"/>
        <w:lang w:eastAsia="en-NZ"/>
      </w:rPr>
      <w:drawing>
        <wp:anchor distT="0" distB="0" distL="114300" distR="114300" simplePos="0" relativeHeight="251660800" behindDoc="1" locked="0" layoutInCell="1" allowOverlap="1" wp14:anchorId="162A4FDD" wp14:editId="632B56C8">
          <wp:simplePos x="0" y="0"/>
          <wp:positionH relativeFrom="margin">
            <wp:posOffset>-586740</wp:posOffset>
          </wp:positionH>
          <wp:positionV relativeFrom="paragraph">
            <wp:posOffset>-1163320</wp:posOffset>
          </wp:positionV>
          <wp:extent cx="10344150" cy="1066800"/>
          <wp:effectExtent l="0" t="0" r="0" b="0"/>
          <wp:wrapThrough wrapText="bothSides">
            <wp:wrapPolygon edited="0">
              <wp:start x="0" y="0"/>
              <wp:lineTo x="0" y="21214"/>
              <wp:lineTo x="21560" y="21214"/>
              <wp:lineTo x="21560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3441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ook w:val="00A0" w:firstRow="1" w:lastRow="0" w:firstColumn="1" w:lastColumn="0" w:noHBand="0" w:noVBand="0"/>
    </w:tblPr>
    <w:tblGrid>
      <w:gridCol w:w="3402"/>
      <w:gridCol w:w="1984"/>
      <w:gridCol w:w="3970"/>
    </w:tblGrid>
    <w:tr w:rsidR="00CD7649" w14:paraId="29B76F8E" w14:textId="77777777" w:rsidTr="00AC5DFE">
      <w:tc>
        <w:tcPr>
          <w:tcW w:w="3402" w:type="dxa"/>
          <w:tcBorders>
            <w:top w:val="single" w:sz="12" w:space="0" w:color="BFBFBF"/>
          </w:tcBorders>
        </w:tcPr>
        <w:p w14:paraId="5B08365F" w14:textId="383669DA" w:rsidR="00CD7649" w:rsidRPr="007A0FC6" w:rsidRDefault="00CD7649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 xml:space="preserve">28096 version </w:t>
          </w:r>
          <w:r>
            <w:rPr>
              <w:sz w:val="20"/>
            </w:rPr>
            <w:t>3</w:t>
          </w:r>
        </w:p>
      </w:tc>
      <w:tc>
        <w:tcPr>
          <w:tcW w:w="1984" w:type="dxa"/>
          <w:tcBorders>
            <w:top w:val="single" w:sz="12" w:space="0" w:color="BFBFBF"/>
          </w:tcBorders>
        </w:tcPr>
        <w:p w14:paraId="651AD11F" w14:textId="28FA0197" w:rsidR="00CD7649" w:rsidRPr="007A0FC6" w:rsidRDefault="00CD7649" w:rsidP="007A0FC6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3970" w:type="dxa"/>
          <w:tcBorders>
            <w:top w:val="single" w:sz="12" w:space="0" w:color="BFBFBF"/>
          </w:tcBorders>
        </w:tcPr>
        <w:p w14:paraId="50D580B5" w14:textId="51520C22" w:rsidR="00CD7649" w:rsidRDefault="00CD7649" w:rsidP="007A0FC6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7A0FC6">
            <w:rPr>
              <w:sz w:val="20"/>
            </w:rPr>
            <w:t xml:space="preserve">Page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page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14</w:t>
          </w:r>
          <w:r w:rsidRPr="007A0FC6">
            <w:rPr>
              <w:sz w:val="20"/>
            </w:rPr>
            <w:fldChar w:fldCharType="end"/>
          </w:r>
          <w:r w:rsidRPr="007A0FC6">
            <w:rPr>
              <w:sz w:val="20"/>
            </w:rPr>
            <w:t xml:space="preserve"> of </w:t>
          </w:r>
          <w:r w:rsidRPr="007A0FC6">
            <w:rPr>
              <w:sz w:val="20"/>
            </w:rPr>
            <w:fldChar w:fldCharType="begin"/>
          </w:r>
          <w:r w:rsidRPr="007A0FC6">
            <w:rPr>
              <w:sz w:val="20"/>
            </w:rPr>
            <w:instrText xml:space="preserve"> numpages </w:instrText>
          </w:r>
          <w:r w:rsidRPr="007A0FC6">
            <w:rPr>
              <w:sz w:val="20"/>
            </w:rPr>
            <w:fldChar w:fldCharType="separate"/>
          </w:r>
          <w:r w:rsidR="009934F0">
            <w:rPr>
              <w:noProof/>
              <w:sz w:val="20"/>
            </w:rPr>
            <w:t>14</w:t>
          </w:r>
          <w:r w:rsidRPr="007A0FC6">
            <w:rPr>
              <w:sz w:val="20"/>
            </w:rPr>
            <w:fldChar w:fldCharType="end"/>
          </w:r>
        </w:p>
      </w:tc>
    </w:tr>
    <w:tr w:rsidR="00CD7649" w14:paraId="47DCE038" w14:textId="77777777" w:rsidTr="00AC5DFE">
      <w:tc>
        <w:tcPr>
          <w:tcW w:w="3402" w:type="dxa"/>
        </w:tcPr>
        <w:p w14:paraId="7D3F5F38" w14:textId="74E6B2F2" w:rsidR="00CD7649" w:rsidRPr="007A0FC6" w:rsidRDefault="00CD7649">
          <w:pPr>
            <w:pStyle w:val="Footer"/>
            <w:rPr>
              <w:sz w:val="20"/>
            </w:rPr>
          </w:pPr>
          <w:r w:rsidRPr="007A0FC6">
            <w:rPr>
              <w:sz w:val="20"/>
            </w:rPr>
            <w:t>Student guidelines</w:t>
          </w:r>
        </w:p>
      </w:tc>
      <w:tc>
        <w:tcPr>
          <w:tcW w:w="1984" w:type="dxa"/>
        </w:tcPr>
        <w:p w14:paraId="0334CFDF" w14:textId="1D22E55C" w:rsidR="00CD7649" w:rsidRPr="007A0FC6" w:rsidRDefault="00A15931" w:rsidP="004B14FC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June </w:t>
          </w:r>
          <w:r w:rsidR="00AC5DFE">
            <w:rPr>
              <w:sz w:val="18"/>
            </w:rPr>
            <w:t>201</w:t>
          </w:r>
          <w:r>
            <w:rPr>
              <w:sz w:val="18"/>
            </w:rPr>
            <w:t>7</w:t>
          </w:r>
        </w:p>
      </w:tc>
      <w:tc>
        <w:tcPr>
          <w:tcW w:w="3970" w:type="dxa"/>
        </w:tcPr>
        <w:p w14:paraId="1C17607A" w14:textId="4503FD9E" w:rsidR="00CD7649" w:rsidRDefault="00CD7649" w:rsidP="007A0FC6">
          <w:pPr>
            <w:pStyle w:val="Footer"/>
            <w:jc w:val="right"/>
          </w:pPr>
          <w:r w:rsidRPr="007A0FC6">
            <w:rPr>
              <w:sz w:val="18"/>
              <w:szCs w:val="18"/>
            </w:rPr>
            <w:sym w:font="Symbol" w:char="F0D3"/>
          </w:r>
          <w:r w:rsidRPr="007A0FC6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7A0FC6">
                <w:rPr>
                  <w:sz w:val="18"/>
                </w:rPr>
                <w:t>New Zealand</w:t>
              </w:r>
            </w:smartTag>
          </w:smartTag>
          <w:r w:rsidRPr="007A0FC6">
            <w:rPr>
              <w:sz w:val="18"/>
            </w:rPr>
            <w:t xml:space="preserve"> Qualifications Authority </w:t>
          </w:r>
          <w:r w:rsidRPr="007A0FC6">
            <w:rPr>
              <w:sz w:val="18"/>
            </w:rPr>
            <w:fldChar w:fldCharType="begin"/>
          </w:r>
          <w:r w:rsidRPr="007A0FC6">
            <w:rPr>
              <w:sz w:val="18"/>
            </w:rPr>
            <w:instrText>date \@ "yyyy"</w:instrText>
          </w:r>
          <w:r w:rsidRPr="007A0FC6">
            <w:rPr>
              <w:sz w:val="18"/>
            </w:rPr>
            <w:fldChar w:fldCharType="separate"/>
          </w:r>
          <w:r w:rsidR="009934F0">
            <w:rPr>
              <w:noProof/>
              <w:sz w:val="18"/>
            </w:rPr>
            <w:t>2017</w:t>
          </w:r>
          <w:r w:rsidRPr="007A0FC6">
            <w:rPr>
              <w:sz w:val="18"/>
            </w:rPr>
            <w:fldChar w:fldCharType="end"/>
          </w:r>
        </w:p>
      </w:tc>
    </w:tr>
  </w:tbl>
  <w:p w14:paraId="7F92A227" w14:textId="0A0EF55F" w:rsidR="00CD7649" w:rsidRPr="00261DF9" w:rsidRDefault="00AC5DFE">
    <w:pPr>
      <w:pStyle w:val="Footer"/>
      <w:rPr>
        <w:sz w:val="4"/>
        <w:szCs w:val="4"/>
      </w:rPr>
    </w:pPr>
    <w:r>
      <w:rPr>
        <w:noProof/>
        <w:sz w:val="20"/>
        <w:lang w:eastAsia="en-NZ"/>
      </w:rPr>
      <w:drawing>
        <wp:anchor distT="0" distB="0" distL="114300" distR="114300" simplePos="0" relativeHeight="251654656" behindDoc="1" locked="0" layoutInCell="1" allowOverlap="1" wp14:anchorId="16D327BE" wp14:editId="5F5AF063">
          <wp:simplePos x="0" y="0"/>
          <wp:positionH relativeFrom="margin">
            <wp:posOffset>-2177415</wp:posOffset>
          </wp:positionH>
          <wp:positionV relativeFrom="paragraph">
            <wp:posOffset>-786765</wp:posOffset>
          </wp:positionV>
          <wp:extent cx="9086850" cy="1066800"/>
          <wp:effectExtent l="0" t="0" r="0" b="0"/>
          <wp:wrapThrough wrapText="bothSides">
            <wp:wrapPolygon edited="0">
              <wp:start x="0" y="0"/>
              <wp:lineTo x="0" y="21214"/>
              <wp:lineTo x="21555" y="21214"/>
              <wp:lineTo x="21555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90868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9224E" w14:textId="77777777" w:rsidR="00E30D84" w:rsidRDefault="00E30D84" w:rsidP="00180618">
      <w:r>
        <w:separator/>
      </w:r>
    </w:p>
  </w:footnote>
  <w:footnote w:type="continuationSeparator" w:id="0">
    <w:p w14:paraId="1F7D9E04" w14:textId="77777777" w:rsidR="00E30D84" w:rsidRDefault="00E30D84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54645" w14:textId="31AE1C92" w:rsidR="00CD7649" w:rsidRDefault="00263C31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7F8ADAF6" wp14:editId="19B4C444">
              <wp:simplePos x="0" y="0"/>
              <wp:positionH relativeFrom="column">
                <wp:posOffset>-615315</wp:posOffset>
              </wp:positionH>
              <wp:positionV relativeFrom="paragraph">
                <wp:posOffset>-236220</wp:posOffset>
              </wp:positionV>
              <wp:extent cx="7313930" cy="10372725"/>
              <wp:effectExtent l="0" t="0" r="127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37272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1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4210B" id="Group 5" o:spid="_x0000_s1026" style="position:absolute;margin-left:-48.45pt;margin-top:-18.6pt;width:575.9pt;height:816.75pt;z-index:-251659776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FA756" w14:textId="77777777" w:rsidR="00263C31" w:rsidRDefault="00263C31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4656" behindDoc="1" locked="0" layoutInCell="1" allowOverlap="1" wp14:anchorId="74B3611C" wp14:editId="46DA2AC3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5EF4E" w14:textId="77777777" w:rsidR="00AC5DFE" w:rsidRDefault="00AC5DFE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776" behindDoc="1" locked="0" layoutInCell="1" allowOverlap="1" wp14:anchorId="7C7A3815" wp14:editId="3F7413E0">
          <wp:simplePos x="0" y="0"/>
          <wp:positionH relativeFrom="margin">
            <wp:posOffset>-586740</wp:posOffset>
          </wp:positionH>
          <wp:positionV relativeFrom="margin">
            <wp:posOffset>-596265</wp:posOffset>
          </wp:positionV>
          <wp:extent cx="10344150" cy="106680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34415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D08F8" w14:textId="23D9437F" w:rsidR="00CD7649" w:rsidRDefault="00CD764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5680" behindDoc="1" locked="0" layoutInCell="1" allowOverlap="1" wp14:anchorId="145F3B6D" wp14:editId="10AD31C4">
          <wp:simplePos x="0" y="0"/>
          <wp:positionH relativeFrom="margin">
            <wp:posOffset>-634366</wp:posOffset>
          </wp:positionH>
          <wp:positionV relativeFrom="margin">
            <wp:posOffset>-767080</wp:posOffset>
          </wp:positionV>
          <wp:extent cx="7362825" cy="1066800"/>
          <wp:effectExtent l="0" t="0" r="9525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49CE"/>
    <w:multiLevelType w:val="hybridMultilevel"/>
    <w:tmpl w:val="67B021D6"/>
    <w:lvl w:ilvl="0" w:tplc="F03CD3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F45E1B"/>
    <w:multiLevelType w:val="hybridMultilevel"/>
    <w:tmpl w:val="F270780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3253A"/>
    <w:multiLevelType w:val="hybridMultilevel"/>
    <w:tmpl w:val="47F28278"/>
    <w:lvl w:ilvl="0" w:tplc="380C7BF0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670CAF"/>
    <w:multiLevelType w:val="hybridMultilevel"/>
    <w:tmpl w:val="75A0029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F6593"/>
    <w:multiLevelType w:val="hybridMultilevel"/>
    <w:tmpl w:val="FDB2451A"/>
    <w:lvl w:ilvl="0" w:tplc="F03CD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FAF5AF8"/>
    <w:multiLevelType w:val="hybridMultilevel"/>
    <w:tmpl w:val="4432B4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4E24CEF"/>
    <w:multiLevelType w:val="multilevel"/>
    <w:tmpl w:val="EE18B8EC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0" w:hanging="1140"/>
      </w:pPr>
      <w:rPr>
        <w:rFonts w:ascii="Arial" w:eastAsia="Times New Roman" w:hAnsi="Arial" w:cs="Times New Roman"/>
      </w:rPr>
    </w:lvl>
    <w:lvl w:ilvl="2">
      <w:start w:val="1"/>
      <w:numFmt w:val="decimal"/>
      <w:lvlText w:val="%1.%2.%3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10D4B"/>
    <w:multiLevelType w:val="hybridMultilevel"/>
    <w:tmpl w:val="51545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CF36AB6"/>
    <w:multiLevelType w:val="hybridMultilevel"/>
    <w:tmpl w:val="A4689C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5" w15:restartNumberingAfterBreak="0">
    <w:nsid w:val="75405885"/>
    <w:multiLevelType w:val="hybridMultilevel"/>
    <w:tmpl w:val="37122E16"/>
    <w:lvl w:ilvl="0" w:tplc="8C4019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7D1D1F2F"/>
    <w:multiLevelType w:val="hybridMultilevel"/>
    <w:tmpl w:val="5E660570"/>
    <w:lvl w:ilvl="0" w:tplc="963034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91C71"/>
    <w:multiLevelType w:val="hybridMultilevel"/>
    <w:tmpl w:val="A536A4A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2"/>
  </w:num>
  <w:num w:numId="4">
    <w:abstractNumId w:val="7"/>
  </w:num>
  <w:num w:numId="5">
    <w:abstractNumId w:val="18"/>
  </w:num>
  <w:num w:numId="6">
    <w:abstractNumId w:val="8"/>
  </w:num>
  <w:num w:numId="7">
    <w:abstractNumId w:val="15"/>
  </w:num>
  <w:num w:numId="8">
    <w:abstractNumId w:val="16"/>
  </w:num>
  <w:num w:numId="9">
    <w:abstractNumId w:val="20"/>
  </w:num>
  <w:num w:numId="10">
    <w:abstractNumId w:val="24"/>
  </w:num>
  <w:num w:numId="11">
    <w:abstractNumId w:val="12"/>
  </w:num>
  <w:num w:numId="12">
    <w:abstractNumId w:val="13"/>
  </w:num>
  <w:num w:numId="13">
    <w:abstractNumId w:val="3"/>
  </w:num>
  <w:num w:numId="14">
    <w:abstractNumId w:val="2"/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3"/>
  </w:num>
  <w:num w:numId="18">
    <w:abstractNumId w:val="21"/>
  </w:num>
  <w:num w:numId="19">
    <w:abstractNumId w:val="0"/>
  </w:num>
  <w:num w:numId="20">
    <w:abstractNumId w:val="19"/>
  </w:num>
  <w:num w:numId="21">
    <w:abstractNumId w:val="25"/>
  </w:num>
  <w:num w:numId="22">
    <w:abstractNumId w:val="1"/>
  </w:num>
  <w:num w:numId="23">
    <w:abstractNumId w:val="10"/>
  </w:num>
  <w:num w:numId="24">
    <w:abstractNumId w:val="27"/>
  </w:num>
  <w:num w:numId="25">
    <w:abstractNumId w:val="28"/>
  </w:num>
  <w:num w:numId="26">
    <w:abstractNumId w:val="14"/>
  </w:num>
  <w:num w:numId="27">
    <w:abstractNumId w:val="11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052EA"/>
    <w:rsid w:val="00012313"/>
    <w:rsid w:val="000135D3"/>
    <w:rsid w:val="000137C9"/>
    <w:rsid w:val="00014A71"/>
    <w:rsid w:val="000154E9"/>
    <w:rsid w:val="000156F7"/>
    <w:rsid w:val="00017508"/>
    <w:rsid w:val="00020241"/>
    <w:rsid w:val="00021339"/>
    <w:rsid w:val="00022B80"/>
    <w:rsid w:val="00026742"/>
    <w:rsid w:val="00027A3B"/>
    <w:rsid w:val="000307D4"/>
    <w:rsid w:val="00030ACC"/>
    <w:rsid w:val="00032F3D"/>
    <w:rsid w:val="00036817"/>
    <w:rsid w:val="00040CED"/>
    <w:rsid w:val="000412E0"/>
    <w:rsid w:val="00045586"/>
    <w:rsid w:val="000456AB"/>
    <w:rsid w:val="00052CDF"/>
    <w:rsid w:val="000553D4"/>
    <w:rsid w:val="00056479"/>
    <w:rsid w:val="00062EF1"/>
    <w:rsid w:val="0006398E"/>
    <w:rsid w:val="0006424A"/>
    <w:rsid w:val="000649AA"/>
    <w:rsid w:val="0006618B"/>
    <w:rsid w:val="000826AD"/>
    <w:rsid w:val="00084AD0"/>
    <w:rsid w:val="00091410"/>
    <w:rsid w:val="000930C0"/>
    <w:rsid w:val="0009410B"/>
    <w:rsid w:val="000945EE"/>
    <w:rsid w:val="000950E5"/>
    <w:rsid w:val="000A582B"/>
    <w:rsid w:val="000B4434"/>
    <w:rsid w:val="000C250C"/>
    <w:rsid w:val="000C3E09"/>
    <w:rsid w:val="000C408E"/>
    <w:rsid w:val="000C46BF"/>
    <w:rsid w:val="000C729C"/>
    <w:rsid w:val="000C7634"/>
    <w:rsid w:val="000D0AC5"/>
    <w:rsid w:val="000D1248"/>
    <w:rsid w:val="000E0B4A"/>
    <w:rsid w:val="000E138C"/>
    <w:rsid w:val="000E4157"/>
    <w:rsid w:val="000E7A4A"/>
    <w:rsid w:val="000F7FF4"/>
    <w:rsid w:val="00101DA4"/>
    <w:rsid w:val="001039D1"/>
    <w:rsid w:val="001042D4"/>
    <w:rsid w:val="00107782"/>
    <w:rsid w:val="0011783B"/>
    <w:rsid w:val="00120E19"/>
    <w:rsid w:val="00123FB7"/>
    <w:rsid w:val="001247F5"/>
    <w:rsid w:val="00131B00"/>
    <w:rsid w:val="001354A8"/>
    <w:rsid w:val="00137501"/>
    <w:rsid w:val="00142956"/>
    <w:rsid w:val="00157337"/>
    <w:rsid w:val="00157C92"/>
    <w:rsid w:val="001625D2"/>
    <w:rsid w:val="00163D1B"/>
    <w:rsid w:val="00174D2A"/>
    <w:rsid w:val="0018031C"/>
    <w:rsid w:val="00180618"/>
    <w:rsid w:val="001842BA"/>
    <w:rsid w:val="0019374A"/>
    <w:rsid w:val="00193E0E"/>
    <w:rsid w:val="00194B40"/>
    <w:rsid w:val="001A0EB4"/>
    <w:rsid w:val="001A1E06"/>
    <w:rsid w:val="001B1D15"/>
    <w:rsid w:val="001C14C5"/>
    <w:rsid w:val="001C3E80"/>
    <w:rsid w:val="001C47F3"/>
    <w:rsid w:val="001C6F3D"/>
    <w:rsid w:val="001D23FF"/>
    <w:rsid w:val="001D6066"/>
    <w:rsid w:val="001E420D"/>
    <w:rsid w:val="001E432C"/>
    <w:rsid w:val="001E4B52"/>
    <w:rsid w:val="001E5481"/>
    <w:rsid w:val="001E730A"/>
    <w:rsid w:val="001F2CBB"/>
    <w:rsid w:val="0020119D"/>
    <w:rsid w:val="00201EAD"/>
    <w:rsid w:val="00202B05"/>
    <w:rsid w:val="002051CD"/>
    <w:rsid w:val="00206A17"/>
    <w:rsid w:val="002142D1"/>
    <w:rsid w:val="002146D3"/>
    <w:rsid w:val="00222380"/>
    <w:rsid w:val="002242A1"/>
    <w:rsid w:val="00225BB8"/>
    <w:rsid w:val="002342A1"/>
    <w:rsid w:val="00234D01"/>
    <w:rsid w:val="002415FD"/>
    <w:rsid w:val="00246D26"/>
    <w:rsid w:val="002472E2"/>
    <w:rsid w:val="00252B6B"/>
    <w:rsid w:val="00254A5A"/>
    <w:rsid w:val="0025615B"/>
    <w:rsid w:val="00257C5B"/>
    <w:rsid w:val="00261DF9"/>
    <w:rsid w:val="00263C31"/>
    <w:rsid w:val="00265351"/>
    <w:rsid w:val="00267FB9"/>
    <w:rsid w:val="0027402D"/>
    <w:rsid w:val="00275547"/>
    <w:rsid w:val="00281AE0"/>
    <w:rsid w:val="00285036"/>
    <w:rsid w:val="00287EBE"/>
    <w:rsid w:val="00291113"/>
    <w:rsid w:val="00294A54"/>
    <w:rsid w:val="002977AF"/>
    <w:rsid w:val="002B1F7F"/>
    <w:rsid w:val="002B56AD"/>
    <w:rsid w:val="002C0D4A"/>
    <w:rsid w:val="002C4371"/>
    <w:rsid w:val="002C437C"/>
    <w:rsid w:val="002C6B47"/>
    <w:rsid w:val="002C6E95"/>
    <w:rsid w:val="002C7E6B"/>
    <w:rsid w:val="002D03E9"/>
    <w:rsid w:val="002D1506"/>
    <w:rsid w:val="002D550F"/>
    <w:rsid w:val="002D7306"/>
    <w:rsid w:val="002D7A59"/>
    <w:rsid w:val="002E093A"/>
    <w:rsid w:val="002E23B1"/>
    <w:rsid w:val="002E2797"/>
    <w:rsid w:val="002E6051"/>
    <w:rsid w:val="002F117A"/>
    <w:rsid w:val="002F1398"/>
    <w:rsid w:val="002F1480"/>
    <w:rsid w:val="002F1949"/>
    <w:rsid w:val="002F5073"/>
    <w:rsid w:val="002F5369"/>
    <w:rsid w:val="002F69FD"/>
    <w:rsid w:val="002F7307"/>
    <w:rsid w:val="002F7448"/>
    <w:rsid w:val="00301532"/>
    <w:rsid w:val="00302978"/>
    <w:rsid w:val="00310C2D"/>
    <w:rsid w:val="00312590"/>
    <w:rsid w:val="00312DB1"/>
    <w:rsid w:val="00313BBD"/>
    <w:rsid w:val="00314F14"/>
    <w:rsid w:val="00315FFA"/>
    <w:rsid w:val="00320561"/>
    <w:rsid w:val="00322FF9"/>
    <w:rsid w:val="003277BE"/>
    <w:rsid w:val="00330794"/>
    <w:rsid w:val="00335DD4"/>
    <w:rsid w:val="00340F99"/>
    <w:rsid w:val="00341329"/>
    <w:rsid w:val="00341B15"/>
    <w:rsid w:val="00343A99"/>
    <w:rsid w:val="00344051"/>
    <w:rsid w:val="00345007"/>
    <w:rsid w:val="003503F7"/>
    <w:rsid w:val="003519FA"/>
    <w:rsid w:val="00356449"/>
    <w:rsid w:val="00356AB5"/>
    <w:rsid w:val="00357938"/>
    <w:rsid w:val="00360156"/>
    <w:rsid w:val="00361FE9"/>
    <w:rsid w:val="003663E9"/>
    <w:rsid w:val="00373F6E"/>
    <w:rsid w:val="00377F70"/>
    <w:rsid w:val="00382EA9"/>
    <w:rsid w:val="00391CC0"/>
    <w:rsid w:val="0039630F"/>
    <w:rsid w:val="003A0B0F"/>
    <w:rsid w:val="003A10DC"/>
    <w:rsid w:val="003A3505"/>
    <w:rsid w:val="003A6955"/>
    <w:rsid w:val="003B07E2"/>
    <w:rsid w:val="003B1C39"/>
    <w:rsid w:val="003B6802"/>
    <w:rsid w:val="003C43A0"/>
    <w:rsid w:val="003C5175"/>
    <w:rsid w:val="003D0907"/>
    <w:rsid w:val="003E07A0"/>
    <w:rsid w:val="003E13C0"/>
    <w:rsid w:val="003E307E"/>
    <w:rsid w:val="003E33E2"/>
    <w:rsid w:val="003E4FF3"/>
    <w:rsid w:val="003E72C5"/>
    <w:rsid w:val="003F35A2"/>
    <w:rsid w:val="003F3DA0"/>
    <w:rsid w:val="003F4CE6"/>
    <w:rsid w:val="003F60AC"/>
    <w:rsid w:val="004011A4"/>
    <w:rsid w:val="00403A00"/>
    <w:rsid w:val="004049B6"/>
    <w:rsid w:val="0041240D"/>
    <w:rsid w:val="004132D4"/>
    <w:rsid w:val="0041711F"/>
    <w:rsid w:val="00420F23"/>
    <w:rsid w:val="00425334"/>
    <w:rsid w:val="00426329"/>
    <w:rsid w:val="00427B3A"/>
    <w:rsid w:val="00431383"/>
    <w:rsid w:val="004330FE"/>
    <w:rsid w:val="0043324B"/>
    <w:rsid w:val="004335A6"/>
    <w:rsid w:val="00434FBB"/>
    <w:rsid w:val="00437686"/>
    <w:rsid w:val="00441253"/>
    <w:rsid w:val="0044275C"/>
    <w:rsid w:val="00445262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2D16"/>
    <w:rsid w:val="00483963"/>
    <w:rsid w:val="004839D7"/>
    <w:rsid w:val="00483E79"/>
    <w:rsid w:val="00485077"/>
    <w:rsid w:val="00486DA3"/>
    <w:rsid w:val="00490AC6"/>
    <w:rsid w:val="00491ACC"/>
    <w:rsid w:val="004A2E1F"/>
    <w:rsid w:val="004A3A0C"/>
    <w:rsid w:val="004B14FC"/>
    <w:rsid w:val="004B6C40"/>
    <w:rsid w:val="004C5904"/>
    <w:rsid w:val="004D44DE"/>
    <w:rsid w:val="004D7D09"/>
    <w:rsid w:val="004E4433"/>
    <w:rsid w:val="004F509A"/>
    <w:rsid w:val="00505399"/>
    <w:rsid w:val="00507E8E"/>
    <w:rsid w:val="0051267F"/>
    <w:rsid w:val="005246F2"/>
    <w:rsid w:val="0052536E"/>
    <w:rsid w:val="00527A1F"/>
    <w:rsid w:val="00527C77"/>
    <w:rsid w:val="005372BC"/>
    <w:rsid w:val="00542592"/>
    <w:rsid w:val="0054298D"/>
    <w:rsid w:val="00552B69"/>
    <w:rsid w:val="00553F25"/>
    <w:rsid w:val="00556BFF"/>
    <w:rsid w:val="00557486"/>
    <w:rsid w:val="0056530D"/>
    <w:rsid w:val="0056694E"/>
    <w:rsid w:val="00566A7C"/>
    <w:rsid w:val="00566B12"/>
    <w:rsid w:val="00582C30"/>
    <w:rsid w:val="00582F47"/>
    <w:rsid w:val="0058324C"/>
    <w:rsid w:val="00583717"/>
    <w:rsid w:val="00584206"/>
    <w:rsid w:val="0059113D"/>
    <w:rsid w:val="005A0974"/>
    <w:rsid w:val="005A345B"/>
    <w:rsid w:val="005A3B23"/>
    <w:rsid w:val="005A4423"/>
    <w:rsid w:val="005B11F2"/>
    <w:rsid w:val="005B24F6"/>
    <w:rsid w:val="005B26F7"/>
    <w:rsid w:val="005C0060"/>
    <w:rsid w:val="005C1F9A"/>
    <w:rsid w:val="005C3428"/>
    <w:rsid w:val="005C42D4"/>
    <w:rsid w:val="005C5D38"/>
    <w:rsid w:val="005D1A6A"/>
    <w:rsid w:val="005D59BB"/>
    <w:rsid w:val="005D6E3F"/>
    <w:rsid w:val="005E5F27"/>
    <w:rsid w:val="005E61AF"/>
    <w:rsid w:val="005E6ABF"/>
    <w:rsid w:val="005F502E"/>
    <w:rsid w:val="005F5E0B"/>
    <w:rsid w:val="00606232"/>
    <w:rsid w:val="00616B8C"/>
    <w:rsid w:val="00617589"/>
    <w:rsid w:val="00620A65"/>
    <w:rsid w:val="00621F35"/>
    <w:rsid w:val="00622584"/>
    <w:rsid w:val="0062565E"/>
    <w:rsid w:val="006412C0"/>
    <w:rsid w:val="006424C1"/>
    <w:rsid w:val="00647682"/>
    <w:rsid w:val="00656612"/>
    <w:rsid w:val="006646C2"/>
    <w:rsid w:val="00667D5E"/>
    <w:rsid w:val="0067051A"/>
    <w:rsid w:val="00671A6E"/>
    <w:rsid w:val="00673B49"/>
    <w:rsid w:val="006748EF"/>
    <w:rsid w:val="00675BA9"/>
    <w:rsid w:val="00681E9E"/>
    <w:rsid w:val="00682294"/>
    <w:rsid w:val="00684358"/>
    <w:rsid w:val="00686357"/>
    <w:rsid w:val="00687086"/>
    <w:rsid w:val="00687512"/>
    <w:rsid w:val="00690092"/>
    <w:rsid w:val="00694A63"/>
    <w:rsid w:val="006A26E8"/>
    <w:rsid w:val="006A2EA9"/>
    <w:rsid w:val="006A2F02"/>
    <w:rsid w:val="006B000C"/>
    <w:rsid w:val="006B24C3"/>
    <w:rsid w:val="006B3B98"/>
    <w:rsid w:val="006B3BEA"/>
    <w:rsid w:val="006C068B"/>
    <w:rsid w:val="006C46B1"/>
    <w:rsid w:val="006C635F"/>
    <w:rsid w:val="006D3DE9"/>
    <w:rsid w:val="006D7554"/>
    <w:rsid w:val="006E1328"/>
    <w:rsid w:val="006E2A2A"/>
    <w:rsid w:val="006E42E5"/>
    <w:rsid w:val="006E495A"/>
    <w:rsid w:val="006E6E00"/>
    <w:rsid w:val="006F20A1"/>
    <w:rsid w:val="006F5391"/>
    <w:rsid w:val="00701862"/>
    <w:rsid w:val="007041DD"/>
    <w:rsid w:val="00707DA7"/>
    <w:rsid w:val="00715FF5"/>
    <w:rsid w:val="007160B7"/>
    <w:rsid w:val="00716509"/>
    <w:rsid w:val="00716608"/>
    <w:rsid w:val="00721D73"/>
    <w:rsid w:val="00731C58"/>
    <w:rsid w:val="0073375B"/>
    <w:rsid w:val="007366B6"/>
    <w:rsid w:val="007425D5"/>
    <w:rsid w:val="00745A63"/>
    <w:rsid w:val="00750ED2"/>
    <w:rsid w:val="00753F00"/>
    <w:rsid w:val="007603DF"/>
    <w:rsid w:val="007635E6"/>
    <w:rsid w:val="0076527C"/>
    <w:rsid w:val="00765EC0"/>
    <w:rsid w:val="00770D50"/>
    <w:rsid w:val="007742BA"/>
    <w:rsid w:val="00774BA4"/>
    <w:rsid w:val="007770FF"/>
    <w:rsid w:val="007958AA"/>
    <w:rsid w:val="00797B45"/>
    <w:rsid w:val="007A0004"/>
    <w:rsid w:val="007A0FC6"/>
    <w:rsid w:val="007A179F"/>
    <w:rsid w:val="007B04F7"/>
    <w:rsid w:val="007B3AAD"/>
    <w:rsid w:val="007B755A"/>
    <w:rsid w:val="007C3C4D"/>
    <w:rsid w:val="007C58E9"/>
    <w:rsid w:val="007C70EF"/>
    <w:rsid w:val="007C7C33"/>
    <w:rsid w:val="007D075D"/>
    <w:rsid w:val="007D1ECD"/>
    <w:rsid w:val="007D2BA6"/>
    <w:rsid w:val="007E13C5"/>
    <w:rsid w:val="007E6A5B"/>
    <w:rsid w:val="007F44B6"/>
    <w:rsid w:val="007F61E6"/>
    <w:rsid w:val="0080044C"/>
    <w:rsid w:val="00801FA8"/>
    <w:rsid w:val="00802DCE"/>
    <w:rsid w:val="00803C13"/>
    <w:rsid w:val="00803DF8"/>
    <w:rsid w:val="00803F4B"/>
    <w:rsid w:val="008050E6"/>
    <w:rsid w:val="00810FF5"/>
    <w:rsid w:val="00814175"/>
    <w:rsid w:val="008148F1"/>
    <w:rsid w:val="008154B6"/>
    <w:rsid w:val="00815946"/>
    <w:rsid w:val="00820A1B"/>
    <w:rsid w:val="00820B0B"/>
    <w:rsid w:val="00823F74"/>
    <w:rsid w:val="0084539F"/>
    <w:rsid w:val="00855081"/>
    <w:rsid w:val="008574AA"/>
    <w:rsid w:val="0086354A"/>
    <w:rsid w:val="00863F9E"/>
    <w:rsid w:val="00864ADF"/>
    <w:rsid w:val="00864E2A"/>
    <w:rsid w:val="0086551B"/>
    <w:rsid w:val="00866D00"/>
    <w:rsid w:val="008678CF"/>
    <w:rsid w:val="00880B2C"/>
    <w:rsid w:val="00882B05"/>
    <w:rsid w:val="008841EB"/>
    <w:rsid w:val="00884573"/>
    <w:rsid w:val="00890E20"/>
    <w:rsid w:val="0089309D"/>
    <w:rsid w:val="00894C05"/>
    <w:rsid w:val="008A20A1"/>
    <w:rsid w:val="008B2E9B"/>
    <w:rsid w:val="008C085E"/>
    <w:rsid w:val="008C0869"/>
    <w:rsid w:val="008C14DD"/>
    <w:rsid w:val="008C27EE"/>
    <w:rsid w:val="008C637D"/>
    <w:rsid w:val="008D0006"/>
    <w:rsid w:val="008D07F7"/>
    <w:rsid w:val="008D48C3"/>
    <w:rsid w:val="008D4955"/>
    <w:rsid w:val="008D6479"/>
    <w:rsid w:val="008D656C"/>
    <w:rsid w:val="008E1E81"/>
    <w:rsid w:val="008E40AB"/>
    <w:rsid w:val="008E5A65"/>
    <w:rsid w:val="008F0328"/>
    <w:rsid w:val="008F0967"/>
    <w:rsid w:val="008F512D"/>
    <w:rsid w:val="009006F9"/>
    <w:rsid w:val="00902B83"/>
    <w:rsid w:val="00903E44"/>
    <w:rsid w:val="00903FE5"/>
    <w:rsid w:val="00906AF4"/>
    <w:rsid w:val="009140E9"/>
    <w:rsid w:val="00914A07"/>
    <w:rsid w:val="009160C8"/>
    <w:rsid w:val="00924F14"/>
    <w:rsid w:val="00935334"/>
    <w:rsid w:val="0093632E"/>
    <w:rsid w:val="00936DDF"/>
    <w:rsid w:val="00945819"/>
    <w:rsid w:val="009470DA"/>
    <w:rsid w:val="00947AFF"/>
    <w:rsid w:val="009507D4"/>
    <w:rsid w:val="009521B0"/>
    <w:rsid w:val="00954330"/>
    <w:rsid w:val="00955C12"/>
    <w:rsid w:val="0095658E"/>
    <w:rsid w:val="009565D7"/>
    <w:rsid w:val="009625AB"/>
    <w:rsid w:val="00963C3E"/>
    <w:rsid w:val="00967647"/>
    <w:rsid w:val="00974F44"/>
    <w:rsid w:val="00975EC0"/>
    <w:rsid w:val="00980502"/>
    <w:rsid w:val="00981492"/>
    <w:rsid w:val="009826C5"/>
    <w:rsid w:val="0098642C"/>
    <w:rsid w:val="00987973"/>
    <w:rsid w:val="00990AE2"/>
    <w:rsid w:val="009934F0"/>
    <w:rsid w:val="0099453E"/>
    <w:rsid w:val="009957AB"/>
    <w:rsid w:val="009A3EE8"/>
    <w:rsid w:val="009A5669"/>
    <w:rsid w:val="009A697D"/>
    <w:rsid w:val="009B11B5"/>
    <w:rsid w:val="009B2B61"/>
    <w:rsid w:val="009B2E12"/>
    <w:rsid w:val="009B3DE9"/>
    <w:rsid w:val="009B458A"/>
    <w:rsid w:val="009C07EF"/>
    <w:rsid w:val="009C0CCF"/>
    <w:rsid w:val="009C2126"/>
    <w:rsid w:val="009C217B"/>
    <w:rsid w:val="009C3F6A"/>
    <w:rsid w:val="009D091D"/>
    <w:rsid w:val="009D0D53"/>
    <w:rsid w:val="009D3C04"/>
    <w:rsid w:val="009D63A5"/>
    <w:rsid w:val="009E0BBA"/>
    <w:rsid w:val="009F5A7C"/>
    <w:rsid w:val="009F6729"/>
    <w:rsid w:val="009F7DD1"/>
    <w:rsid w:val="00A025E7"/>
    <w:rsid w:val="00A026A5"/>
    <w:rsid w:val="00A050ED"/>
    <w:rsid w:val="00A10D39"/>
    <w:rsid w:val="00A1271C"/>
    <w:rsid w:val="00A13185"/>
    <w:rsid w:val="00A15931"/>
    <w:rsid w:val="00A15A72"/>
    <w:rsid w:val="00A16D1C"/>
    <w:rsid w:val="00A17467"/>
    <w:rsid w:val="00A231D9"/>
    <w:rsid w:val="00A23C86"/>
    <w:rsid w:val="00A25069"/>
    <w:rsid w:val="00A255B6"/>
    <w:rsid w:val="00A259F5"/>
    <w:rsid w:val="00A26F72"/>
    <w:rsid w:val="00A32BC7"/>
    <w:rsid w:val="00A40560"/>
    <w:rsid w:val="00A53802"/>
    <w:rsid w:val="00A57A70"/>
    <w:rsid w:val="00A6166E"/>
    <w:rsid w:val="00A61CFE"/>
    <w:rsid w:val="00A62F75"/>
    <w:rsid w:val="00A720ED"/>
    <w:rsid w:val="00A729C5"/>
    <w:rsid w:val="00A750A7"/>
    <w:rsid w:val="00A75100"/>
    <w:rsid w:val="00A75F31"/>
    <w:rsid w:val="00A76F52"/>
    <w:rsid w:val="00A77A18"/>
    <w:rsid w:val="00A856E7"/>
    <w:rsid w:val="00A8742D"/>
    <w:rsid w:val="00A877F7"/>
    <w:rsid w:val="00A944CE"/>
    <w:rsid w:val="00A94EDF"/>
    <w:rsid w:val="00A97E06"/>
    <w:rsid w:val="00AA5494"/>
    <w:rsid w:val="00AA7999"/>
    <w:rsid w:val="00AB360A"/>
    <w:rsid w:val="00AB3A8D"/>
    <w:rsid w:val="00AB45E0"/>
    <w:rsid w:val="00AB6A07"/>
    <w:rsid w:val="00AC2D10"/>
    <w:rsid w:val="00AC5DFE"/>
    <w:rsid w:val="00AD2007"/>
    <w:rsid w:val="00AD54C0"/>
    <w:rsid w:val="00AD622E"/>
    <w:rsid w:val="00AE7515"/>
    <w:rsid w:val="00AF1100"/>
    <w:rsid w:val="00AF32B4"/>
    <w:rsid w:val="00AF4309"/>
    <w:rsid w:val="00AF479D"/>
    <w:rsid w:val="00AF47D5"/>
    <w:rsid w:val="00AF6D4F"/>
    <w:rsid w:val="00B024A3"/>
    <w:rsid w:val="00B0769D"/>
    <w:rsid w:val="00B130DF"/>
    <w:rsid w:val="00B14F5E"/>
    <w:rsid w:val="00B14FFB"/>
    <w:rsid w:val="00B154F7"/>
    <w:rsid w:val="00B164AA"/>
    <w:rsid w:val="00B20DF1"/>
    <w:rsid w:val="00B249F0"/>
    <w:rsid w:val="00B26FD4"/>
    <w:rsid w:val="00B30087"/>
    <w:rsid w:val="00B306A2"/>
    <w:rsid w:val="00B32CFF"/>
    <w:rsid w:val="00B36EF3"/>
    <w:rsid w:val="00B401F3"/>
    <w:rsid w:val="00B40B5D"/>
    <w:rsid w:val="00B40D78"/>
    <w:rsid w:val="00B41D40"/>
    <w:rsid w:val="00B43DAA"/>
    <w:rsid w:val="00B45471"/>
    <w:rsid w:val="00B456C7"/>
    <w:rsid w:val="00B628A5"/>
    <w:rsid w:val="00B64C43"/>
    <w:rsid w:val="00B72D8F"/>
    <w:rsid w:val="00B7313B"/>
    <w:rsid w:val="00B731BD"/>
    <w:rsid w:val="00B7527D"/>
    <w:rsid w:val="00B8438B"/>
    <w:rsid w:val="00B85A3B"/>
    <w:rsid w:val="00B90124"/>
    <w:rsid w:val="00B9266F"/>
    <w:rsid w:val="00B9560F"/>
    <w:rsid w:val="00B97A65"/>
    <w:rsid w:val="00B97DD9"/>
    <w:rsid w:val="00BA14F2"/>
    <w:rsid w:val="00BB17A7"/>
    <w:rsid w:val="00BB21D2"/>
    <w:rsid w:val="00BB2524"/>
    <w:rsid w:val="00BB434A"/>
    <w:rsid w:val="00BB44F5"/>
    <w:rsid w:val="00BB6A2E"/>
    <w:rsid w:val="00BC0509"/>
    <w:rsid w:val="00BC1910"/>
    <w:rsid w:val="00BC5CD4"/>
    <w:rsid w:val="00BC6EB1"/>
    <w:rsid w:val="00BD45C7"/>
    <w:rsid w:val="00BE3BA1"/>
    <w:rsid w:val="00BE47B6"/>
    <w:rsid w:val="00BF06A6"/>
    <w:rsid w:val="00BF0FA1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2D4F"/>
    <w:rsid w:val="00C23AE7"/>
    <w:rsid w:val="00C24591"/>
    <w:rsid w:val="00C24754"/>
    <w:rsid w:val="00C26893"/>
    <w:rsid w:val="00C303E1"/>
    <w:rsid w:val="00C30E9C"/>
    <w:rsid w:val="00C31E35"/>
    <w:rsid w:val="00C363A2"/>
    <w:rsid w:val="00C433A8"/>
    <w:rsid w:val="00C46AF2"/>
    <w:rsid w:val="00C507B8"/>
    <w:rsid w:val="00C52A2E"/>
    <w:rsid w:val="00C546D7"/>
    <w:rsid w:val="00C54816"/>
    <w:rsid w:val="00C556C4"/>
    <w:rsid w:val="00C55C42"/>
    <w:rsid w:val="00C61D61"/>
    <w:rsid w:val="00C65D1C"/>
    <w:rsid w:val="00C665E6"/>
    <w:rsid w:val="00C66E05"/>
    <w:rsid w:val="00C71C72"/>
    <w:rsid w:val="00C7231F"/>
    <w:rsid w:val="00C73183"/>
    <w:rsid w:val="00C82B43"/>
    <w:rsid w:val="00C87A68"/>
    <w:rsid w:val="00C90818"/>
    <w:rsid w:val="00C93128"/>
    <w:rsid w:val="00C93808"/>
    <w:rsid w:val="00C976D9"/>
    <w:rsid w:val="00CA7076"/>
    <w:rsid w:val="00CB1227"/>
    <w:rsid w:val="00CB5D70"/>
    <w:rsid w:val="00CB605D"/>
    <w:rsid w:val="00CC12C0"/>
    <w:rsid w:val="00CC1DE1"/>
    <w:rsid w:val="00CC3593"/>
    <w:rsid w:val="00CC54BC"/>
    <w:rsid w:val="00CC61E5"/>
    <w:rsid w:val="00CC6EEE"/>
    <w:rsid w:val="00CD00F8"/>
    <w:rsid w:val="00CD1511"/>
    <w:rsid w:val="00CD2B08"/>
    <w:rsid w:val="00CD33E8"/>
    <w:rsid w:val="00CD5263"/>
    <w:rsid w:val="00CD7649"/>
    <w:rsid w:val="00CE3253"/>
    <w:rsid w:val="00CF2CD2"/>
    <w:rsid w:val="00CF4411"/>
    <w:rsid w:val="00CF55A5"/>
    <w:rsid w:val="00CF7198"/>
    <w:rsid w:val="00D03213"/>
    <w:rsid w:val="00D05AC0"/>
    <w:rsid w:val="00D078DF"/>
    <w:rsid w:val="00D12831"/>
    <w:rsid w:val="00D1481A"/>
    <w:rsid w:val="00D167E6"/>
    <w:rsid w:val="00D23F2D"/>
    <w:rsid w:val="00D25103"/>
    <w:rsid w:val="00D25FFB"/>
    <w:rsid w:val="00D30AB2"/>
    <w:rsid w:val="00D32AFF"/>
    <w:rsid w:val="00D33CFC"/>
    <w:rsid w:val="00D356E2"/>
    <w:rsid w:val="00D37295"/>
    <w:rsid w:val="00D4004C"/>
    <w:rsid w:val="00D40DEF"/>
    <w:rsid w:val="00D43147"/>
    <w:rsid w:val="00D43FC0"/>
    <w:rsid w:val="00D46E7D"/>
    <w:rsid w:val="00D501C1"/>
    <w:rsid w:val="00D50B2A"/>
    <w:rsid w:val="00D53217"/>
    <w:rsid w:val="00D55B71"/>
    <w:rsid w:val="00D576AA"/>
    <w:rsid w:val="00D60525"/>
    <w:rsid w:val="00D60A9C"/>
    <w:rsid w:val="00D61633"/>
    <w:rsid w:val="00D6349F"/>
    <w:rsid w:val="00D64B33"/>
    <w:rsid w:val="00D65933"/>
    <w:rsid w:val="00D70DF9"/>
    <w:rsid w:val="00D72410"/>
    <w:rsid w:val="00D74391"/>
    <w:rsid w:val="00D7554B"/>
    <w:rsid w:val="00D759FA"/>
    <w:rsid w:val="00D764E9"/>
    <w:rsid w:val="00D8003E"/>
    <w:rsid w:val="00D82461"/>
    <w:rsid w:val="00D82811"/>
    <w:rsid w:val="00D93F06"/>
    <w:rsid w:val="00D952F4"/>
    <w:rsid w:val="00D95D7E"/>
    <w:rsid w:val="00D96E01"/>
    <w:rsid w:val="00D96FD4"/>
    <w:rsid w:val="00DA100E"/>
    <w:rsid w:val="00DA3E99"/>
    <w:rsid w:val="00DA5FF9"/>
    <w:rsid w:val="00DA6607"/>
    <w:rsid w:val="00DB1C12"/>
    <w:rsid w:val="00DB2753"/>
    <w:rsid w:val="00DB292E"/>
    <w:rsid w:val="00DB2DD1"/>
    <w:rsid w:val="00DB3572"/>
    <w:rsid w:val="00DB3F03"/>
    <w:rsid w:val="00DB4DF6"/>
    <w:rsid w:val="00DB53C3"/>
    <w:rsid w:val="00DC0669"/>
    <w:rsid w:val="00DC0797"/>
    <w:rsid w:val="00DC118F"/>
    <w:rsid w:val="00DC1A32"/>
    <w:rsid w:val="00DC69E7"/>
    <w:rsid w:val="00DD2394"/>
    <w:rsid w:val="00DE0A00"/>
    <w:rsid w:val="00DE1498"/>
    <w:rsid w:val="00DE2F83"/>
    <w:rsid w:val="00DE443E"/>
    <w:rsid w:val="00DE4A53"/>
    <w:rsid w:val="00DF09AB"/>
    <w:rsid w:val="00DF25BE"/>
    <w:rsid w:val="00E00F7C"/>
    <w:rsid w:val="00E06040"/>
    <w:rsid w:val="00E0606A"/>
    <w:rsid w:val="00E12599"/>
    <w:rsid w:val="00E1303E"/>
    <w:rsid w:val="00E21123"/>
    <w:rsid w:val="00E22E45"/>
    <w:rsid w:val="00E23B38"/>
    <w:rsid w:val="00E30D84"/>
    <w:rsid w:val="00E35DA9"/>
    <w:rsid w:val="00E36DDD"/>
    <w:rsid w:val="00E36F0E"/>
    <w:rsid w:val="00E44E37"/>
    <w:rsid w:val="00E5091F"/>
    <w:rsid w:val="00E53B1E"/>
    <w:rsid w:val="00E5572E"/>
    <w:rsid w:val="00E60937"/>
    <w:rsid w:val="00E63E59"/>
    <w:rsid w:val="00E6545E"/>
    <w:rsid w:val="00E67F18"/>
    <w:rsid w:val="00E752AF"/>
    <w:rsid w:val="00E76C19"/>
    <w:rsid w:val="00E903EB"/>
    <w:rsid w:val="00E918D6"/>
    <w:rsid w:val="00E91CB9"/>
    <w:rsid w:val="00E9241E"/>
    <w:rsid w:val="00E947C9"/>
    <w:rsid w:val="00E97320"/>
    <w:rsid w:val="00EA2647"/>
    <w:rsid w:val="00EA61E6"/>
    <w:rsid w:val="00EA76FE"/>
    <w:rsid w:val="00EB04E2"/>
    <w:rsid w:val="00EB1FE2"/>
    <w:rsid w:val="00EB6640"/>
    <w:rsid w:val="00EC2020"/>
    <w:rsid w:val="00EC4C08"/>
    <w:rsid w:val="00ED10BB"/>
    <w:rsid w:val="00ED1222"/>
    <w:rsid w:val="00ED2035"/>
    <w:rsid w:val="00ED653F"/>
    <w:rsid w:val="00ED67AF"/>
    <w:rsid w:val="00ED79CE"/>
    <w:rsid w:val="00EE124C"/>
    <w:rsid w:val="00EE5D79"/>
    <w:rsid w:val="00EF2FF7"/>
    <w:rsid w:val="00EF50A3"/>
    <w:rsid w:val="00EF5500"/>
    <w:rsid w:val="00EF7E66"/>
    <w:rsid w:val="00F01002"/>
    <w:rsid w:val="00F018EA"/>
    <w:rsid w:val="00F053EA"/>
    <w:rsid w:val="00F064BF"/>
    <w:rsid w:val="00F0729B"/>
    <w:rsid w:val="00F10F0C"/>
    <w:rsid w:val="00F14071"/>
    <w:rsid w:val="00F1564F"/>
    <w:rsid w:val="00F159CA"/>
    <w:rsid w:val="00F16B18"/>
    <w:rsid w:val="00F17C39"/>
    <w:rsid w:val="00F22E52"/>
    <w:rsid w:val="00F236E5"/>
    <w:rsid w:val="00F23819"/>
    <w:rsid w:val="00F27278"/>
    <w:rsid w:val="00F27F00"/>
    <w:rsid w:val="00F3303F"/>
    <w:rsid w:val="00F36A37"/>
    <w:rsid w:val="00F371BC"/>
    <w:rsid w:val="00F446BB"/>
    <w:rsid w:val="00F46077"/>
    <w:rsid w:val="00F531DE"/>
    <w:rsid w:val="00F53DAC"/>
    <w:rsid w:val="00F549D1"/>
    <w:rsid w:val="00F6079C"/>
    <w:rsid w:val="00F61A1C"/>
    <w:rsid w:val="00F654CE"/>
    <w:rsid w:val="00F65DCE"/>
    <w:rsid w:val="00F72BA3"/>
    <w:rsid w:val="00F743EC"/>
    <w:rsid w:val="00F77A35"/>
    <w:rsid w:val="00F77C4A"/>
    <w:rsid w:val="00F77CD8"/>
    <w:rsid w:val="00F80710"/>
    <w:rsid w:val="00F807DE"/>
    <w:rsid w:val="00F81193"/>
    <w:rsid w:val="00F81530"/>
    <w:rsid w:val="00F845E0"/>
    <w:rsid w:val="00F86A50"/>
    <w:rsid w:val="00F87613"/>
    <w:rsid w:val="00F91A1C"/>
    <w:rsid w:val="00F92C9C"/>
    <w:rsid w:val="00F9325C"/>
    <w:rsid w:val="00F9373A"/>
    <w:rsid w:val="00F954B3"/>
    <w:rsid w:val="00FA0D11"/>
    <w:rsid w:val="00FA38CD"/>
    <w:rsid w:val="00FB24EE"/>
    <w:rsid w:val="00FB539C"/>
    <w:rsid w:val="00FC12A2"/>
    <w:rsid w:val="00FC3178"/>
    <w:rsid w:val="00FD06F6"/>
    <w:rsid w:val="00FD0D8A"/>
    <w:rsid w:val="00FD2765"/>
    <w:rsid w:val="00FD382E"/>
    <w:rsid w:val="00FD5672"/>
    <w:rsid w:val="00FD6638"/>
    <w:rsid w:val="00FE62BB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D3629B0"/>
  <w15:docId w15:val="{CCCBDE4A-B8FD-4E58-A4E7-853153E1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82D16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482D16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482D16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482D16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482D16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482D16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7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F7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7F7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7F70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583717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w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51241-4549-4F32-B2AD-1EBDFB8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87452E67.dotm</Template>
  <TotalTime>2</TotalTime>
  <Pages>14</Pages>
  <Words>488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28096 Student guidelines</vt:lpstr>
    </vt:vector>
  </TitlesOfParts>
  <Company>NZQA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28096 Student guidelines</dc:title>
  <dc:creator>NZQA</dc:creator>
  <cp:lastModifiedBy>Virginia Fergusson</cp:lastModifiedBy>
  <cp:revision>3</cp:revision>
  <cp:lastPrinted>2016-09-21T01:53:00Z</cp:lastPrinted>
  <dcterms:created xsi:type="dcterms:W3CDTF">2017-07-10T21:48:00Z</dcterms:created>
  <dcterms:modified xsi:type="dcterms:W3CDTF">2017-07-10T21:50:00Z</dcterms:modified>
</cp:coreProperties>
</file>