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8" w:space="0" w:color="BFBFBF" w:themeColor="background1" w:themeShade="BF"/>
          <w:left w:val="none" w:sz="0" w:space="0" w:color="auto"/>
          <w:bottom w:val="single" w:sz="8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D7E5"/>
        <w:tblLook w:val="04A0" w:firstRow="1" w:lastRow="0" w:firstColumn="1" w:lastColumn="0" w:noHBand="0" w:noVBand="1"/>
      </w:tblPr>
      <w:tblGrid>
        <w:gridCol w:w="9639"/>
      </w:tblGrid>
      <w:tr w:rsidR="00F236E5" w:rsidRPr="00DB292E" w14:paraId="3D092105" w14:textId="77777777" w:rsidTr="007C7C33">
        <w:tc>
          <w:tcPr>
            <w:tcW w:w="9855" w:type="dxa"/>
            <w:shd w:val="clear" w:color="auto" w:fill="BFD7E5"/>
          </w:tcPr>
          <w:p w14:paraId="373D12DB" w14:textId="77777777" w:rsidR="00F236E5" w:rsidRPr="007D2BA6" w:rsidRDefault="00F236E5" w:rsidP="00573AF2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 w:rsidRPr="007D2BA6">
              <w:rPr>
                <w:b/>
                <w:sz w:val="28"/>
                <w:szCs w:val="28"/>
              </w:rPr>
              <w:t>NZQA Assessment Support Material</w:t>
            </w:r>
          </w:p>
        </w:tc>
      </w:tr>
    </w:tbl>
    <w:p w14:paraId="22447EE8" w14:textId="77777777" w:rsidR="00F236E5" w:rsidRDefault="00893E08">
      <w:r w:rsidRPr="00381967"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6A8D599" wp14:editId="15795B40">
                <wp:simplePos x="0" y="0"/>
                <wp:positionH relativeFrom="column">
                  <wp:posOffset>-213360</wp:posOffset>
                </wp:positionH>
                <wp:positionV relativeFrom="paragraph">
                  <wp:posOffset>-2066290</wp:posOffset>
                </wp:positionV>
                <wp:extent cx="3465830" cy="1739900"/>
                <wp:effectExtent l="0" t="0" r="0" b="0"/>
                <wp:wrapNone/>
                <wp:docPr id="5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5830" cy="1739900"/>
                          <a:chOff x="0" y="0"/>
                          <a:chExt cx="3676015" cy="132270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015" cy="132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57" name="Group 57"/>
                        <wpg:cNvGrpSpPr/>
                        <wpg:grpSpPr>
                          <a:xfrm>
                            <a:off x="942658" y="299403"/>
                            <a:ext cx="1790699" cy="723900"/>
                            <a:chOff x="942658" y="299403"/>
                            <a:chExt cx="1790699" cy="723900"/>
                          </a:xfrm>
                        </wpg:grpSpPr>
                        <wpg:grpSp>
                          <wpg:cNvPr id="58" name="Group 58"/>
                          <wpg:cNvGrpSpPr/>
                          <wpg:grpSpPr>
                            <a:xfrm rot="20977596">
                              <a:off x="942658" y="299403"/>
                              <a:ext cx="863600" cy="591184"/>
                              <a:chOff x="942658" y="299403"/>
                              <a:chExt cx="685800" cy="523875"/>
                            </a:xfrm>
                            <a:effectLst>
                              <a:glow rad="139700">
                                <a:schemeClr val="accent1">
                                  <a:satMod val="175000"/>
                                  <a:alpha val="40000"/>
                                </a:schemeClr>
                              </a:glo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</wpg:grpSpPr>
                          <pic:pic xmlns:pic="http://schemas.openxmlformats.org/drawingml/2006/picture">
                            <pic:nvPicPr>
                              <pic:cNvPr id="59" name="Picture 5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90998">
                                <a:off x="1114108" y="299403"/>
                                <a:ext cx="314325" cy="34290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  <a:softEdge rad="112500"/>
                              </a:effectLst>
                              <a:sp3d>
                                <a:bevelT w="190500" h="38100"/>
                              </a:sp3d>
                            </pic:spPr>
                          </pic:pic>
                          <pic:pic xmlns:pic="http://schemas.openxmlformats.org/drawingml/2006/picture">
                            <pic:nvPicPr>
                              <pic:cNvPr id="60" name="Picture 6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816395">
                                <a:off x="942658" y="451803"/>
                                <a:ext cx="304800" cy="34290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  <a:softEdge rad="112500"/>
                              </a:effectLst>
                              <a:sp3d>
                                <a:bevelT w="190500" h="38100"/>
                              </a:sp3d>
                            </pic:spPr>
                          </pic:pic>
                          <pic:pic xmlns:pic="http://schemas.openxmlformats.org/drawingml/2006/picture">
                            <pic:nvPicPr>
                              <pic:cNvPr id="61" name="Picture 6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915083">
                                <a:off x="1323658" y="480378"/>
                                <a:ext cx="304800" cy="34290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  <a:softEdge rad="112500"/>
                              </a:effectLst>
                              <a:sp3d>
                                <a:bevelT w="190500" h="38100"/>
                              </a:sp3d>
                            </pic:spPr>
                          </pic:pic>
                        </wpg:grpSp>
                        <wpg:grpSp>
                          <wpg:cNvPr id="62" name="Group 62"/>
                          <wpg:cNvGrpSpPr/>
                          <wpg:grpSpPr>
                            <a:xfrm>
                              <a:off x="1876108" y="394653"/>
                              <a:ext cx="857249" cy="628650"/>
                              <a:chOff x="1876108" y="394653"/>
                              <a:chExt cx="685800" cy="523875"/>
                            </a:xfrm>
                            <a:effectLst>
                              <a:glow rad="139700">
                                <a:schemeClr val="accent1">
                                  <a:satMod val="175000"/>
                                  <a:alpha val="40000"/>
                                </a:schemeClr>
                              </a:glow>
                            </a:effectLst>
                          </wpg:grpSpPr>
                          <pic:pic xmlns:pic="http://schemas.openxmlformats.org/drawingml/2006/picture">
                            <pic:nvPicPr>
                              <pic:cNvPr id="63" name="Picture 6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90998">
                                <a:off x="2047558" y="394653"/>
                                <a:ext cx="314325" cy="34290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  <a:softEdge rad="112500"/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pic:spPr>
                          </pic:pic>
                          <pic:pic xmlns:pic="http://schemas.openxmlformats.org/drawingml/2006/picture">
                            <pic:nvPicPr>
                              <pic:cNvPr id="64" name="Picture 6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816395">
                                <a:off x="1876108" y="547053"/>
                                <a:ext cx="304800" cy="34290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  <a:softEdge rad="112500"/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pic:spPr>
                          </pic:pic>
                          <pic:pic xmlns:pic="http://schemas.openxmlformats.org/drawingml/2006/picture">
                            <pic:nvPicPr>
                              <pic:cNvPr id="65" name="Picture 6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duotone>
                                  <a:schemeClr val="accent1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915083">
                                <a:off x="2257108" y="575628"/>
                                <a:ext cx="304800" cy="34290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  <a:softEdge rad="112500"/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1B04E8" id="Group 14" o:spid="_x0000_s1026" style="position:absolute;margin-left:-16.8pt;margin-top:-162.7pt;width:272.9pt;height:137pt;z-index:251660800;mso-width-relative:margin;mso-height-relative:margin" coordsize="36760,13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7" type="#_x0000_t75" style="position:absolute;width:36760;height:1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">
                  <v:imagedata r:id="rId10" o:title="" recolortarget="#203957 [1444]"/>
                </v:shape>
                <v:group id="Group 57" o:spid="_x0000_s1028" style="position:absolute;left:9426;top:2994;width:17907;height:7239" coordorigin="9426,2994" coordsize="17906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group id="Group 58" o:spid="_x0000_s1029" style="position:absolute;left:9426;top:2994;width:8636;height:5911;rotation:-679831fd" coordorigin="9426,2994" coordsize="6858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">
                    <v:shape id="Picture 59" o:spid="_x0000_s1030" type="#_x0000_t75" style="position:absolute;left:11141;top:2994;width:3143;height:3429;rotation:31784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">
                      <v:imagedata r:id="rId11" o:title="" recolortarget="#203957 [1444]"/>
                      <v:shadow on="t" color="black" opacity="20971f" offset="0,2.2pt"/>
                    </v:shape>
                    <v:shape id="Picture 60" o:spid="_x0000_s1031" type="#_x0000_t75" style="position:absolute;left:9426;top:4518;width:3048;height:3429;rotation:-8559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">
                      <v:imagedata r:id="rId11" o:title="" recolortarget="#203957 [1444]"/>
                      <v:shadow on="t" color="black" opacity="20971f" offset="0,2.2pt"/>
                    </v:shape>
                    <v:shape id="Picture 61" o:spid="_x0000_s1032" type="#_x0000_t75" style="position:absolute;left:13236;top:4803;width:3048;height:3429;rotation:99951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">
                      <v:imagedata r:id="rId11" o:title="" recolortarget="#203957 [1444]"/>
                      <v:shadow on="t" color="black" opacity="20971f" offset="0,2.2pt"/>
                    </v:shape>
                  </v:group>
                  <v:group id="Group 62" o:spid="_x0000_s1033" style="position:absolute;left:18761;top:3946;width:8572;height:6287" coordorigin="18761,3946" coordsize="6858,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Picture 63" o:spid="_x0000_s1034" type="#_x0000_t75" style="position:absolute;left:20475;top:3946;width:3143;height:3429;rotation:31784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">
                      <v:imagedata r:id="rId11" o:title="" recolortarget="#203957 [1444]"/>
                      <v:shadow on="t" color="black" opacity="20971f" offset="0,2.2pt"/>
                    </v:shape>
                    <v:shape id="Picture 64" o:spid="_x0000_s1035" type="#_x0000_t75" style="position:absolute;left:18761;top:5470;width:3048;height:3429;rotation:-8559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">
                      <v:imagedata r:id="rId11" o:title="" recolortarget="#203957 [1444]"/>
                      <v:shadow on="t" color="black" opacity="20971f" offset="0,2.2pt"/>
                    </v:shape>
                    <v:shape id="Picture 65" o:spid="_x0000_s1036" type="#_x0000_t75" style="position:absolute;left:22571;top:5756;width:3048;height:3429;rotation:99951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">
                      <v:imagedata r:id="rId11" o:title="" recolortarget="#203957 [1444]"/>
                      <v:shadow on="t" color="black" opacity="20971f" offset="0,2.2pt"/>
                    </v:shape>
                  </v:group>
                </v:group>
              </v:group>
            </w:pict>
          </mc:Fallback>
        </mc:AlternateConten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615"/>
        <w:gridCol w:w="1590"/>
        <w:gridCol w:w="1616"/>
        <w:gridCol w:w="1590"/>
        <w:gridCol w:w="1617"/>
        <w:gridCol w:w="1591"/>
      </w:tblGrid>
      <w:tr w:rsidR="007C7C33" w:rsidRPr="00906AF4" w14:paraId="030FBF72" w14:textId="77777777" w:rsidTr="00330794">
        <w:tc>
          <w:tcPr>
            <w:tcW w:w="9854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38C545B3" w14:textId="77777777" w:rsidR="007C7C33" w:rsidRPr="00906AF4" w:rsidRDefault="00261DF9" w:rsidP="00B91D63">
            <w:pPr>
              <w:tabs>
                <w:tab w:val="left" w:pos="4536"/>
              </w:tabs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Unit standard</w:t>
            </w:r>
            <w:r w:rsidRPr="00906AF4">
              <w:rPr>
                <w:sz w:val="22"/>
                <w:szCs w:val="22"/>
              </w:rPr>
              <w:tab/>
            </w:r>
            <w:r w:rsidR="00B91D63">
              <w:rPr>
                <w:b/>
                <w:sz w:val="22"/>
                <w:szCs w:val="22"/>
              </w:rPr>
              <w:t>28098</w:t>
            </w:r>
          </w:p>
        </w:tc>
      </w:tr>
      <w:tr w:rsidR="007C7C33" w:rsidRPr="00906AF4" w14:paraId="5D0E0C32" w14:textId="77777777" w:rsidTr="00330794">
        <w:tc>
          <w:tcPr>
            <w:tcW w:w="164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0E301C9C" w14:textId="77777777" w:rsidR="007C7C33" w:rsidRPr="00906AF4" w:rsidRDefault="007C7C33" w:rsidP="00330794">
            <w:pPr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8206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13" w:type="dxa"/>
              <w:bottom w:w="113" w:type="dxa"/>
            </w:tcMar>
          </w:tcPr>
          <w:p w14:paraId="66C635E2" w14:textId="77777777" w:rsidR="007C7C33" w:rsidRPr="00906AF4" w:rsidRDefault="00B91D63" w:rsidP="00330794">
            <w:pPr>
              <w:rPr>
                <w:sz w:val="22"/>
                <w:szCs w:val="22"/>
              </w:rPr>
            </w:pPr>
            <w:r w:rsidRPr="00B91D63">
              <w:rPr>
                <w:sz w:val="22"/>
                <w:szCs w:val="22"/>
              </w:rPr>
              <w:t>Evaluate options to increase personal income</w:t>
            </w:r>
          </w:p>
        </w:tc>
      </w:tr>
      <w:tr w:rsidR="007C7C33" w:rsidRPr="00906AF4" w14:paraId="45664027" w14:textId="77777777" w:rsidTr="00330794">
        <w:tc>
          <w:tcPr>
            <w:tcW w:w="164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7EF6C5FB" w14:textId="77777777" w:rsidR="007C7C33" w:rsidRPr="00906AF4" w:rsidRDefault="007C7C33" w:rsidP="00330794">
            <w:pPr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Level</w:t>
            </w:r>
          </w:p>
        </w:tc>
        <w:tc>
          <w:tcPr>
            <w:tcW w:w="16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13" w:type="dxa"/>
              <w:bottom w:w="113" w:type="dxa"/>
            </w:tcMar>
          </w:tcPr>
          <w:p w14:paraId="5C163CFF" w14:textId="77777777" w:rsidR="007C7C33" w:rsidRPr="00906AF4" w:rsidRDefault="00B91D63" w:rsidP="00330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C2EE491" w14:textId="77777777" w:rsidR="007C7C33" w:rsidRPr="00906AF4" w:rsidRDefault="007C7C33" w:rsidP="00330794">
            <w:pPr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Credits</w:t>
            </w:r>
          </w:p>
        </w:tc>
        <w:tc>
          <w:tcPr>
            <w:tcW w:w="16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037807" w14:textId="77777777" w:rsidR="007C7C33" w:rsidRPr="00906AF4" w:rsidRDefault="00B91D63" w:rsidP="00330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62066DB" w14:textId="77777777" w:rsidR="007C7C33" w:rsidRPr="00906AF4" w:rsidRDefault="007C7C33" w:rsidP="00330794">
            <w:pPr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64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16AFE2" w14:textId="77777777" w:rsidR="007C7C33" w:rsidRPr="00906AF4" w:rsidRDefault="00CF1831" w:rsidP="00330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7EB7E3D8" w14:textId="77777777" w:rsidR="007C7C33" w:rsidRPr="00906AF4" w:rsidRDefault="007C7C33" w:rsidP="007C7C33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single" w:sz="8" w:space="0" w:color="BFBFBF" w:themeColor="background1" w:themeShade="BF"/>
          <w:left w:val="none" w:sz="0" w:space="0" w:color="auto"/>
          <w:bottom w:val="single" w:sz="8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39"/>
      </w:tblGrid>
      <w:tr w:rsidR="00DB292E" w:rsidRPr="00DB292E" w14:paraId="516EDD2F" w14:textId="77777777" w:rsidTr="00F236E5">
        <w:tc>
          <w:tcPr>
            <w:tcW w:w="9855" w:type="dxa"/>
            <w:shd w:val="clear" w:color="auto" w:fill="F2F2F2" w:themeFill="background1" w:themeFillShade="F2"/>
          </w:tcPr>
          <w:p w14:paraId="6FACC0D7" w14:textId="77777777" w:rsidR="00DB292E" w:rsidRPr="00906AF4" w:rsidRDefault="00C976D9" w:rsidP="00906AF4">
            <w:pPr>
              <w:spacing w:before="120" w:after="120"/>
              <w:jc w:val="center"/>
              <w:rPr>
                <w:b/>
                <w:szCs w:val="24"/>
              </w:rPr>
            </w:pPr>
            <w:r w:rsidRPr="00906AF4">
              <w:rPr>
                <w:b/>
                <w:szCs w:val="24"/>
              </w:rPr>
              <w:t>Student</w:t>
            </w:r>
            <w:r w:rsidR="00DB292E" w:rsidRPr="00906AF4">
              <w:rPr>
                <w:b/>
                <w:szCs w:val="24"/>
              </w:rPr>
              <w:t xml:space="preserve"> guidelines</w:t>
            </w:r>
          </w:p>
        </w:tc>
      </w:tr>
    </w:tbl>
    <w:p w14:paraId="25282F44" w14:textId="77777777" w:rsidR="008C637D" w:rsidRDefault="008C637D" w:rsidP="008C637D">
      <w:pPr>
        <w:rPr>
          <w:szCs w:val="24"/>
        </w:rPr>
      </w:pPr>
    </w:p>
    <w:p w14:paraId="11A9F95B" w14:textId="77777777" w:rsidR="00C976D9" w:rsidRPr="00906AF4" w:rsidRDefault="00B91D63" w:rsidP="00C976D9">
      <w:pPr>
        <w:rPr>
          <w:b/>
          <w:sz w:val="22"/>
          <w:szCs w:val="22"/>
        </w:rPr>
      </w:pPr>
      <w:r>
        <w:rPr>
          <w:b/>
          <w:sz w:val="22"/>
          <w:szCs w:val="22"/>
        </w:rPr>
        <w:t>How you will be assessed</w:t>
      </w:r>
    </w:p>
    <w:p w14:paraId="40CFCDA2" w14:textId="77777777" w:rsidR="00B41D40" w:rsidRDefault="00B41D40" w:rsidP="00C976D9">
      <w:bookmarkStart w:id="0" w:name="_GoBack"/>
      <w:bookmarkEnd w:id="0"/>
    </w:p>
    <w:p w14:paraId="7F1094D1" w14:textId="77777777" w:rsidR="00B91D63" w:rsidRPr="00B91D63" w:rsidRDefault="00B91D63" w:rsidP="00B91D63">
      <w:pPr>
        <w:pStyle w:val="BodyText"/>
        <w:ind w:right="29"/>
        <w:rPr>
          <w:rFonts w:ascii="Arial" w:hAnsi="Arial" w:cs="Arial"/>
          <w:sz w:val="22"/>
          <w:szCs w:val="22"/>
        </w:rPr>
      </w:pPr>
      <w:r w:rsidRPr="00B91D63">
        <w:rPr>
          <w:rFonts w:ascii="Arial" w:hAnsi="Arial" w:cs="Arial"/>
          <w:sz w:val="22"/>
          <w:szCs w:val="22"/>
        </w:rPr>
        <w:t>You will be assessed on how well you:</w:t>
      </w:r>
    </w:p>
    <w:p w14:paraId="3A2A1561" w14:textId="77777777" w:rsidR="00CF1831" w:rsidRDefault="00CF1831" w:rsidP="0081131E">
      <w:pPr>
        <w:pStyle w:val="BodyText"/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Evaluate options to increase personal income in terms of their positive and negative impacts on personal income.</w:t>
      </w:r>
    </w:p>
    <w:p w14:paraId="7B830306" w14:textId="7514D2AC" w:rsidR="00CF1831" w:rsidRDefault="00CF1831" w:rsidP="0081131E">
      <w:pPr>
        <w:pStyle w:val="BodyText"/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Compare two options, using two short</w:t>
      </w:r>
      <w:r w:rsidR="00857FF2">
        <w:rPr>
          <w:rFonts w:ascii="Arial" w:hAnsi="Arial" w:cs="Arial"/>
          <w:sz w:val="22"/>
          <w:szCs w:val="22"/>
        </w:rPr>
        <w:t>-term</w:t>
      </w:r>
      <w:r>
        <w:rPr>
          <w:rFonts w:ascii="Arial" w:hAnsi="Arial" w:cs="Arial"/>
          <w:sz w:val="22"/>
          <w:szCs w:val="22"/>
        </w:rPr>
        <w:t xml:space="preserve"> and two long-term impacts on personal income.</w:t>
      </w:r>
    </w:p>
    <w:p w14:paraId="6C1806BF" w14:textId="36AACA5E" w:rsidR="00CF1831" w:rsidRPr="00B91D63" w:rsidRDefault="00CF1831" w:rsidP="00CF1831">
      <w:pPr>
        <w:pStyle w:val="BodyText"/>
        <w:numPr>
          <w:ilvl w:val="0"/>
          <w:numId w:val="17"/>
        </w:numPr>
        <w:spacing w:after="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Recommend </w:t>
      </w:r>
      <w:r w:rsidR="00857FF2">
        <w:rPr>
          <w:rFonts w:ascii="Arial" w:hAnsi="Arial" w:cs="Arial"/>
          <w:sz w:val="22"/>
          <w:szCs w:val="22"/>
        </w:rPr>
        <w:t xml:space="preserve">the most </w:t>
      </w:r>
      <w:r>
        <w:rPr>
          <w:rFonts w:ascii="Arial" w:hAnsi="Arial" w:cs="Arial"/>
          <w:sz w:val="22"/>
          <w:szCs w:val="22"/>
        </w:rPr>
        <w:t xml:space="preserve">financially beneficial option according to the findings in the evaluation </w:t>
      </w:r>
      <w:r w:rsidRPr="00B91D63">
        <w:rPr>
          <w:rFonts w:ascii="Arial" w:hAnsi="Arial" w:cs="Arial"/>
          <w:sz w:val="22"/>
          <w:szCs w:val="22"/>
        </w:rPr>
        <w:t>and explain and justify the reasons for your selection.</w:t>
      </w:r>
    </w:p>
    <w:p w14:paraId="70C7BA1B" w14:textId="77777777" w:rsidR="00B91D63" w:rsidRDefault="00B91D63" w:rsidP="00B91D63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7512"/>
      </w:tblGrid>
      <w:tr w:rsidR="00B91D63" w:rsidRPr="00403A00" w14:paraId="3EEF0C98" w14:textId="77777777" w:rsidTr="00C15F7E">
        <w:tc>
          <w:tcPr>
            <w:tcW w:w="9639" w:type="dxa"/>
            <w:gridSpan w:val="2"/>
            <w:vAlign w:val="center"/>
          </w:tcPr>
          <w:p w14:paraId="393B8D3A" w14:textId="77777777" w:rsidR="00B91D63" w:rsidRDefault="00B91D63" w:rsidP="00CC2DE4">
            <w:pPr>
              <w:pStyle w:val="Section"/>
              <w:spacing w:before="120" w:after="120"/>
              <w:rPr>
                <w:rFonts w:ascii="Arial" w:hAnsi="Arial" w:cs="Arial"/>
                <w:color w:val="808080" w:themeColor="background1" w:themeShade="80"/>
                <w:szCs w:val="24"/>
              </w:rPr>
            </w:pPr>
            <w:r w:rsidRPr="003C43A0">
              <w:rPr>
                <w:rFonts w:ascii="Arial" w:hAnsi="Arial" w:cs="Arial"/>
                <w:color w:val="808080" w:themeColor="background1" w:themeShade="80"/>
                <w:szCs w:val="24"/>
              </w:rPr>
              <w:t>AWARD of Grades</w:t>
            </w:r>
          </w:p>
          <w:p w14:paraId="3CA5C7CE" w14:textId="77777777" w:rsidR="007722F1" w:rsidRPr="003C43A0" w:rsidRDefault="007722F1" w:rsidP="00CC2DE4">
            <w:pPr>
              <w:pStyle w:val="Section"/>
              <w:spacing w:before="120" w:after="120"/>
              <w:rPr>
                <w:rFonts w:ascii="Arial" w:hAnsi="Arial" w:cs="Arial"/>
                <w:color w:val="808080" w:themeColor="background1" w:themeShade="80"/>
                <w:szCs w:val="24"/>
              </w:rPr>
            </w:pPr>
          </w:p>
        </w:tc>
      </w:tr>
      <w:tr w:rsidR="00B91D63" w:rsidRPr="00403A00" w14:paraId="3B74822F" w14:textId="77777777" w:rsidTr="007B1710">
        <w:trPr>
          <w:trHeight w:val="2607"/>
        </w:trPr>
        <w:tc>
          <w:tcPr>
            <w:tcW w:w="2127" w:type="dxa"/>
            <w:vAlign w:val="center"/>
          </w:tcPr>
          <w:p w14:paraId="73C2E620" w14:textId="77777777" w:rsidR="00B91D63" w:rsidRPr="00403A00" w:rsidRDefault="00B91D63" w:rsidP="00CC2DE4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403A00">
              <w:rPr>
                <w:rFonts w:cs="Arial"/>
                <w:noProof/>
                <w:sz w:val="22"/>
                <w:szCs w:val="22"/>
                <w:lang w:eastAsia="en-NZ"/>
              </w:rPr>
              <w:drawing>
                <wp:anchor distT="0" distB="0" distL="114300" distR="114300" simplePos="0" relativeHeight="251652608" behindDoc="0" locked="0" layoutInCell="1" allowOverlap="1" wp14:anchorId="75B7F7E4" wp14:editId="2DADCA4F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-210820</wp:posOffset>
                  </wp:positionV>
                  <wp:extent cx="1066800" cy="962025"/>
                  <wp:effectExtent l="0" t="0" r="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170361B3" w14:textId="09D011A3" w:rsidR="00CF1831" w:rsidRDefault="00B91D63" w:rsidP="00B91D63">
            <w:pPr>
              <w:pStyle w:val="ListParagraph"/>
              <w:numPr>
                <w:ilvl w:val="0"/>
                <w:numId w:val="18"/>
              </w:numPr>
              <w:spacing w:before="120" w:line="360" w:lineRule="auto"/>
              <w:ind w:left="357" w:hanging="357"/>
              <w:rPr>
                <w:rFonts w:cs="Arial"/>
                <w:sz w:val="22"/>
                <w:szCs w:val="22"/>
              </w:rPr>
            </w:pPr>
            <w:r w:rsidRPr="00B91D63">
              <w:rPr>
                <w:rFonts w:cs="Arial"/>
                <w:sz w:val="22"/>
                <w:szCs w:val="22"/>
              </w:rPr>
              <w:t>For</w:t>
            </w:r>
            <w:r>
              <w:rPr>
                <w:rFonts w:cs="Arial"/>
                <w:sz w:val="22"/>
                <w:szCs w:val="22"/>
              </w:rPr>
              <w:t xml:space="preserve"> award with </w:t>
            </w:r>
            <w:r w:rsidRPr="00B91D63">
              <w:rPr>
                <w:rFonts w:cs="Arial"/>
                <w:b/>
                <w:i/>
                <w:sz w:val="22"/>
                <w:szCs w:val="22"/>
              </w:rPr>
              <w:t>Achieved</w:t>
            </w:r>
            <w:r>
              <w:rPr>
                <w:rFonts w:cs="Arial"/>
                <w:sz w:val="22"/>
                <w:szCs w:val="22"/>
              </w:rPr>
              <w:t>, you must</w:t>
            </w:r>
            <w:r w:rsidR="00D508B6">
              <w:rPr>
                <w:rFonts w:cs="Arial"/>
                <w:sz w:val="22"/>
                <w:szCs w:val="22"/>
              </w:rPr>
              <w:t xml:space="preserve"> provide</w:t>
            </w:r>
            <w:r w:rsidRPr="00B91D63">
              <w:rPr>
                <w:rFonts w:cs="Arial"/>
                <w:sz w:val="22"/>
                <w:szCs w:val="22"/>
              </w:rPr>
              <w:t xml:space="preserve"> </w:t>
            </w:r>
            <w:r w:rsidR="00CF1831">
              <w:rPr>
                <w:rFonts w:cs="Arial"/>
                <w:sz w:val="22"/>
                <w:szCs w:val="22"/>
              </w:rPr>
              <w:t xml:space="preserve">an evaluation of </w:t>
            </w:r>
            <w:r w:rsidR="00620C27">
              <w:rPr>
                <w:rFonts w:cs="Arial"/>
                <w:sz w:val="22"/>
                <w:szCs w:val="22"/>
              </w:rPr>
              <w:t xml:space="preserve">seven options to increase personal income by providing evidence of a positive and negative impact of each option; a comparison </w:t>
            </w:r>
            <w:r w:rsidR="007722F1">
              <w:rPr>
                <w:rFonts w:cs="Arial"/>
                <w:sz w:val="22"/>
                <w:szCs w:val="22"/>
              </w:rPr>
              <w:t>between</w:t>
            </w:r>
            <w:r w:rsidR="00620C27">
              <w:rPr>
                <w:rFonts w:cs="Arial"/>
                <w:sz w:val="22"/>
                <w:szCs w:val="22"/>
              </w:rPr>
              <w:t xml:space="preserve"> two options; a </w:t>
            </w:r>
            <w:r w:rsidR="00620C27" w:rsidRPr="00B91D63">
              <w:rPr>
                <w:rFonts w:cs="Arial"/>
                <w:sz w:val="22"/>
                <w:szCs w:val="22"/>
              </w:rPr>
              <w:t>recommend</w:t>
            </w:r>
            <w:r w:rsidR="00620C27">
              <w:rPr>
                <w:rFonts w:cs="Arial"/>
                <w:sz w:val="22"/>
                <w:szCs w:val="22"/>
              </w:rPr>
              <w:t>ed</w:t>
            </w:r>
            <w:r w:rsidR="00620C27" w:rsidRPr="00B91D63">
              <w:rPr>
                <w:rFonts w:cs="Arial"/>
                <w:sz w:val="22"/>
                <w:szCs w:val="22"/>
              </w:rPr>
              <w:t xml:space="preserve"> </w:t>
            </w:r>
            <w:r w:rsidR="00D96A9C">
              <w:rPr>
                <w:rFonts w:cs="Arial"/>
                <w:sz w:val="22"/>
                <w:szCs w:val="22"/>
              </w:rPr>
              <w:t xml:space="preserve">most </w:t>
            </w:r>
            <w:r w:rsidR="00620C27" w:rsidRPr="00B91D63">
              <w:rPr>
                <w:rFonts w:cs="Arial"/>
                <w:sz w:val="22"/>
                <w:szCs w:val="22"/>
              </w:rPr>
              <w:t>financially beneficial option</w:t>
            </w:r>
            <w:r w:rsidR="00620C27">
              <w:rPr>
                <w:rFonts w:cs="Arial"/>
                <w:sz w:val="22"/>
                <w:szCs w:val="22"/>
              </w:rPr>
              <w:t xml:space="preserve"> based on the findings of the evaluation</w:t>
            </w:r>
            <w:r w:rsidR="00620C27" w:rsidRPr="00B91D63">
              <w:rPr>
                <w:rFonts w:cs="Arial"/>
                <w:sz w:val="22"/>
                <w:szCs w:val="22"/>
              </w:rPr>
              <w:t>.</w:t>
            </w:r>
          </w:p>
          <w:p w14:paraId="44D506D9" w14:textId="0E413F88" w:rsidR="00B91D63" w:rsidRPr="00893E08" w:rsidRDefault="00B91D63" w:rsidP="00857FF2">
            <w:pPr>
              <w:pStyle w:val="ListParagraph"/>
              <w:numPr>
                <w:ilvl w:val="0"/>
                <w:numId w:val="18"/>
              </w:numPr>
              <w:spacing w:before="120" w:line="360" w:lineRule="auto"/>
              <w:ind w:left="357" w:hanging="357"/>
              <w:rPr>
                <w:rFonts w:cs="Arial"/>
                <w:sz w:val="22"/>
                <w:szCs w:val="22"/>
              </w:rPr>
            </w:pPr>
            <w:r w:rsidRPr="00D508B6">
              <w:rPr>
                <w:rFonts w:cs="Arial"/>
                <w:sz w:val="22"/>
                <w:szCs w:val="22"/>
              </w:rPr>
              <w:t xml:space="preserve">For award with </w:t>
            </w:r>
            <w:r w:rsidRPr="00D508B6">
              <w:rPr>
                <w:rFonts w:cs="Arial"/>
                <w:b/>
                <w:i/>
                <w:sz w:val="22"/>
                <w:szCs w:val="22"/>
              </w:rPr>
              <w:t>Merit</w:t>
            </w:r>
            <w:r w:rsidR="00EC5839" w:rsidRPr="00D508B6">
              <w:rPr>
                <w:rFonts w:cs="Arial"/>
                <w:sz w:val="22"/>
                <w:szCs w:val="22"/>
              </w:rPr>
              <w:t>, yo</w:t>
            </w:r>
            <w:r w:rsidRPr="00D508B6">
              <w:rPr>
                <w:rFonts w:cs="Arial"/>
                <w:sz w:val="22"/>
                <w:szCs w:val="22"/>
              </w:rPr>
              <w:t>u</w:t>
            </w:r>
            <w:r w:rsidR="00EC5839" w:rsidRPr="00D508B6">
              <w:rPr>
                <w:rFonts w:cs="Arial"/>
                <w:sz w:val="22"/>
                <w:szCs w:val="22"/>
              </w:rPr>
              <w:t xml:space="preserve"> must</w:t>
            </w:r>
            <w:r w:rsidR="000F6242">
              <w:rPr>
                <w:rFonts w:cs="Arial"/>
                <w:sz w:val="22"/>
                <w:szCs w:val="22"/>
              </w:rPr>
              <w:t xml:space="preserve"> provide </w:t>
            </w:r>
            <w:r w:rsidR="00223D54">
              <w:rPr>
                <w:rFonts w:cs="Arial"/>
                <w:sz w:val="22"/>
                <w:szCs w:val="22"/>
              </w:rPr>
              <w:t xml:space="preserve">an evaluation of seven options to increase personal income by providing evidence of a positive and negative impact of each option; a detailed comparison </w:t>
            </w:r>
            <w:r w:rsidR="00857FF2">
              <w:rPr>
                <w:rFonts w:cs="Arial"/>
                <w:sz w:val="22"/>
                <w:szCs w:val="22"/>
              </w:rPr>
              <w:t xml:space="preserve">of </w:t>
            </w:r>
            <w:r w:rsidR="00223D54">
              <w:rPr>
                <w:rFonts w:cs="Arial"/>
                <w:sz w:val="22"/>
                <w:szCs w:val="22"/>
              </w:rPr>
              <w:t xml:space="preserve">two options, including examples of </w:t>
            </w:r>
            <w:r w:rsidR="00EE65C7">
              <w:rPr>
                <w:rFonts w:cs="Arial"/>
                <w:sz w:val="22"/>
                <w:szCs w:val="22"/>
              </w:rPr>
              <w:t xml:space="preserve">two </w:t>
            </w:r>
            <w:r w:rsidR="00223D54">
              <w:rPr>
                <w:rFonts w:cs="Arial"/>
                <w:sz w:val="22"/>
                <w:szCs w:val="22"/>
              </w:rPr>
              <w:t>short</w:t>
            </w:r>
            <w:r w:rsidR="002733CA">
              <w:rPr>
                <w:rFonts w:cs="Arial"/>
                <w:sz w:val="22"/>
                <w:szCs w:val="22"/>
              </w:rPr>
              <w:t>-term</w:t>
            </w:r>
            <w:r w:rsidR="00223D54">
              <w:rPr>
                <w:rFonts w:cs="Arial"/>
                <w:sz w:val="22"/>
                <w:szCs w:val="22"/>
              </w:rPr>
              <w:t xml:space="preserve"> and </w:t>
            </w:r>
            <w:r w:rsidR="00EE65C7">
              <w:rPr>
                <w:rFonts w:cs="Arial"/>
                <w:sz w:val="22"/>
                <w:szCs w:val="22"/>
              </w:rPr>
              <w:t xml:space="preserve">two </w:t>
            </w:r>
            <w:r w:rsidR="00223D54">
              <w:rPr>
                <w:rFonts w:cs="Arial"/>
                <w:sz w:val="22"/>
                <w:szCs w:val="22"/>
              </w:rPr>
              <w:t xml:space="preserve">long-term impacts on personal income; a </w:t>
            </w:r>
            <w:r w:rsidR="00223D54" w:rsidRPr="00B91D63">
              <w:rPr>
                <w:rFonts w:cs="Arial"/>
                <w:sz w:val="22"/>
                <w:szCs w:val="22"/>
              </w:rPr>
              <w:t>recommend</w:t>
            </w:r>
            <w:r w:rsidR="00223D54">
              <w:rPr>
                <w:rFonts w:cs="Arial"/>
                <w:sz w:val="22"/>
                <w:szCs w:val="22"/>
              </w:rPr>
              <w:t>ed</w:t>
            </w:r>
            <w:r w:rsidR="00857FF2">
              <w:rPr>
                <w:rFonts w:cs="Arial"/>
                <w:sz w:val="22"/>
                <w:szCs w:val="22"/>
              </w:rPr>
              <w:t xml:space="preserve"> most</w:t>
            </w:r>
            <w:r w:rsidR="00223D54" w:rsidRPr="00B91D63">
              <w:rPr>
                <w:rFonts w:cs="Arial"/>
                <w:sz w:val="22"/>
                <w:szCs w:val="22"/>
              </w:rPr>
              <w:t xml:space="preserve"> financially beneficial option</w:t>
            </w:r>
            <w:r w:rsidR="00223D54">
              <w:rPr>
                <w:rFonts w:cs="Arial"/>
                <w:sz w:val="22"/>
                <w:szCs w:val="22"/>
              </w:rPr>
              <w:t xml:space="preserve"> based on the findings of the evaluation</w:t>
            </w:r>
            <w:r w:rsidR="00893E08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7FB30642" w14:textId="77777777" w:rsidR="00893E08" w:rsidRDefault="00893E08">
      <w:pPr>
        <w:sectPr w:rsidR="00893E08" w:rsidSect="000F6242">
          <w:headerReference w:type="default" r:id="rId13"/>
          <w:footerReference w:type="default" r:id="rId14"/>
          <w:pgSz w:w="11907" w:h="16840" w:code="9"/>
          <w:pgMar w:top="3119" w:right="1134" w:bottom="1134" w:left="1134" w:header="567" w:footer="284" w:gutter="0"/>
          <w:paperSrc w:first="7" w:other="7"/>
          <w:cols w:space="720"/>
          <w:docGrid w:linePitch="326"/>
        </w:sect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7512"/>
      </w:tblGrid>
      <w:tr w:rsidR="00C15F7E" w:rsidRPr="003C43A0" w14:paraId="41627EA6" w14:textId="77777777" w:rsidTr="00C15F7E">
        <w:tc>
          <w:tcPr>
            <w:tcW w:w="9639" w:type="dxa"/>
            <w:gridSpan w:val="2"/>
            <w:vAlign w:val="center"/>
          </w:tcPr>
          <w:p w14:paraId="1204133B" w14:textId="77777777" w:rsidR="00C15F7E" w:rsidRPr="003C43A0" w:rsidRDefault="00C15F7E" w:rsidP="0064610D">
            <w:pPr>
              <w:pStyle w:val="Section"/>
              <w:spacing w:before="120" w:after="120"/>
              <w:rPr>
                <w:rFonts w:ascii="Arial" w:hAnsi="Arial" w:cs="Arial"/>
                <w:color w:val="808080" w:themeColor="background1" w:themeShade="80"/>
                <w:szCs w:val="24"/>
              </w:rPr>
            </w:pPr>
            <w:r w:rsidRPr="003C43A0">
              <w:rPr>
                <w:rFonts w:ascii="Arial" w:hAnsi="Arial" w:cs="Arial"/>
                <w:color w:val="808080" w:themeColor="background1" w:themeShade="80"/>
                <w:szCs w:val="24"/>
              </w:rPr>
              <w:lastRenderedPageBreak/>
              <w:t>AWARD of Grades</w:t>
            </w:r>
          </w:p>
        </w:tc>
      </w:tr>
      <w:tr w:rsidR="00C15F7E" w:rsidRPr="00403A00" w14:paraId="05CFBFB3" w14:textId="77777777" w:rsidTr="00C15F7E">
        <w:tc>
          <w:tcPr>
            <w:tcW w:w="2127" w:type="dxa"/>
            <w:vAlign w:val="center"/>
          </w:tcPr>
          <w:p w14:paraId="7AA17354" w14:textId="77777777" w:rsidR="00C15F7E" w:rsidRPr="00403A00" w:rsidRDefault="00C15F7E" w:rsidP="0064610D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403A00">
              <w:rPr>
                <w:rFonts w:cs="Arial"/>
                <w:noProof/>
                <w:sz w:val="22"/>
                <w:szCs w:val="22"/>
                <w:lang w:eastAsia="en-NZ"/>
              </w:rPr>
              <w:drawing>
                <wp:anchor distT="0" distB="0" distL="114300" distR="114300" simplePos="0" relativeHeight="251662848" behindDoc="0" locked="0" layoutInCell="1" allowOverlap="1" wp14:anchorId="7F370280" wp14:editId="7C67E57A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-210820</wp:posOffset>
                  </wp:positionV>
                  <wp:extent cx="1066800" cy="962025"/>
                  <wp:effectExtent l="0" t="0" r="0" b="952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1ED2533B" w14:textId="782F0969" w:rsidR="00C15F7E" w:rsidRPr="00893E08" w:rsidRDefault="00C15F7E" w:rsidP="00857FF2">
            <w:pPr>
              <w:pStyle w:val="ListParagraph"/>
              <w:numPr>
                <w:ilvl w:val="0"/>
                <w:numId w:val="18"/>
              </w:numPr>
              <w:spacing w:before="120" w:line="360" w:lineRule="auto"/>
              <w:ind w:left="357" w:hanging="357"/>
              <w:rPr>
                <w:rFonts w:cs="Arial"/>
                <w:sz w:val="22"/>
                <w:szCs w:val="22"/>
              </w:rPr>
            </w:pPr>
            <w:r w:rsidRPr="00B91D63">
              <w:rPr>
                <w:rFonts w:cs="Arial"/>
                <w:sz w:val="22"/>
                <w:szCs w:val="22"/>
              </w:rPr>
              <w:t xml:space="preserve">For </w:t>
            </w:r>
            <w:r>
              <w:rPr>
                <w:rFonts w:cs="Arial"/>
                <w:sz w:val="22"/>
                <w:szCs w:val="22"/>
              </w:rPr>
              <w:t xml:space="preserve">award with </w:t>
            </w:r>
            <w:r w:rsidRPr="00B91D63">
              <w:rPr>
                <w:rFonts w:cs="Arial"/>
                <w:b/>
                <w:i/>
                <w:sz w:val="22"/>
                <w:szCs w:val="22"/>
              </w:rPr>
              <w:t>Excellence</w:t>
            </w:r>
            <w:r w:rsidRPr="00B91D63">
              <w:rPr>
                <w:rFonts w:cs="Arial"/>
                <w:sz w:val="22"/>
                <w:szCs w:val="22"/>
              </w:rPr>
              <w:t>, you must</w:t>
            </w:r>
            <w:r>
              <w:rPr>
                <w:rFonts w:cs="Arial"/>
                <w:sz w:val="22"/>
                <w:szCs w:val="22"/>
              </w:rPr>
              <w:t xml:space="preserve"> provide</w:t>
            </w:r>
            <w:r w:rsidRPr="00B91D63">
              <w:rPr>
                <w:rFonts w:cs="Arial"/>
                <w:sz w:val="22"/>
                <w:szCs w:val="22"/>
              </w:rPr>
              <w:t xml:space="preserve"> </w:t>
            </w:r>
            <w:r w:rsidR="00223D54">
              <w:rPr>
                <w:rFonts w:cs="Arial"/>
                <w:sz w:val="22"/>
                <w:szCs w:val="22"/>
              </w:rPr>
              <w:t>an evaluation of seven options to increase personal income by providing evidence of a positive and negative impact of each option; a comprehe</w:t>
            </w:r>
            <w:r w:rsidR="007722F1">
              <w:rPr>
                <w:rFonts w:cs="Arial"/>
                <w:sz w:val="22"/>
                <w:szCs w:val="22"/>
              </w:rPr>
              <w:t>nsive comparison of two options</w:t>
            </w:r>
            <w:r w:rsidR="00784BE3">
              <w:rPr>
                <w:rFonts w:cs="Arial"/>
                <w:sz w:val="22"/>
                <w:szCs w:val="22"/>
              </w:rPr>
              <w:t xml:space="preserve">, including examples of </w:t>
            </w:r>
            <w:r w:rsidR="002733CA">
              <w:rPr>
                <w:rFonts w:cs="Arial"/>
                <w:sz w:val="22"/>
                <w:szCs w:val="22"/>
              </w:rPr>
              <w:t xml:space="preserve">two </w:t>
            </w:r>
            <w:r w:rsidR="00784BE3">
              <w:rPr>
                <w:rFonts w:cs="Arial"/>
                <w:sz w:val="22"/>
                <w:szCs w:val="22"/>
              </w:rPr>
              <w:t>short</w:t>
            </w:r>
            <w:r w:rsidR="002733CA">
              <w:rPr>
                <w:rFonts w:cs="Arial"/>
                <w:sz w:val="22"/>
                <w:szCs w:val="22"/>
              </w:rPr>
              <w:t>-term</w:t>
            </w:r>
            <w:r w:rsidR="00784BE3">
              <w:rPr>
                <w:rFonts w:cs="Arial"/>
                <w:sz w:val="22"/>
                <w:szCs w:val="22"/>
              </w:rPr>
              <w:t xml:space="preserve"> and </w:t>
            </w:r>
            <w:r w:rsidR="002733CA">
              <w:rPr>
                <w:rFonts w:cs="Arial"/>
                <w:sz w:val="22"/>
                <w:szCs w:val="22"/>
              </w:rPr>
              <w:t xml:space="preserve">two </w:t>
            </w:r>
            <w:r w:rsidR="00784BE3">
              <w:rPr>
                <w:rFonts w:cs="Arial"/>
                <w:sz w:val="22"/>
                <w:szCs w:val="22"/>
              </w:rPr>
              <w:t>long-term impacts on personal income</w:t>
            </w:r>
            <w:r w:rsidR="00223D54">
              <w:rPr>
                <w:rFonts w:cs="Arial"/>
                <w:sz w:val="22"/>
                <w:szCs w:val="22"/>
              </w:rPr>
              <w:t xml:space="preserve">; a </w:t>
            </w:r>
            <w:r w:rsidR="00223D54" w:rsidRPr="00B91D63">
              <w:rPr>
                <w:rFonts w:cs="Arial"/>
                <w:sz w:val="22"/>
                <w:szCs w:val="22"/>
              </w:rPr>
              <w:t>recommend</w:t>
            </w:r>
            <w:r w:rsidR="00223D54">
              <w:rPr>
                <w:rFonts w:cs="Arial"/>
                <w:sz w:val="22"/>
                <w:szCs w:val="22"/>
              </w:rPr>
              <w:t>ed</w:t>
            </w:r>
            <w:r w:rsidR="00223D54" w:rsidRPr="00B91D63">
              <w:rPr>
                <w:rFonts w:cs="Arial"/>
                <w:sz w:val="22"/>
                <w:szCs w:val="22"/>
              </w:rPr>
              <w:t xml:space="preserve"> </w:t>
            </w:r>
            <w:r w:rsidR="00857FF2">
              <w:rPr>
                <w:rFonts w:cs="Arial"/>
                <w:sz w:val="22"/>
                <w:szCs w:val="22"/>
              </w:rPr>
              <w:t xml:space="preserve">most </w:t>
            </w:r>
            <w:r w:rsidR="00223D54" w:rsidRPr="00B91D63">
              <w:rPr>
                <w:rFonts w:cs="Arial"/>
                <w:sz w:val="22"/>
                <w:szCs w:val="22"/>
              </w:rPr>
              <w:t>financially beneficial option</w:t>
            </w:r>
            <w:r w:rsidR="00223D54">
              <w:rPr>
                <w:rFonts w:cs="Arial"/>
                <w:sz w:val="22"/>
                <w:szCs w:val="22"/>
              </w:rPr>
              <w:t xml:space="preserve"> based on the findings of the evaluation</w:t>
            </w:r>
            <w:r w:rsidR="00784BE3">
              <w:rPr>
                <w:rFonts w:cs="Arial"/>
                <w:sz w:val="22"/>
                <w:szCs w:val="22"/>
              </w:rPr>
              <w:t xml:space="preserve"> </w:t>
            </w:r>
            <w:r w:rsidR="00223D54">
              <w:rPr>
                <w:rFonts w:cs="Arial"/>
                <w:sz w:val="22"/>
                <w:szCs w:val="22"/>
              </w:rPr>
              <w:t xml:space="preserve">including a justification of </w:t>
            </w:r>
            <w:r w:rsidR="00223D54" w:rsidRPr="00D508B6">
              <w:rPr>
                <w:rFonts w:cs="Arial"/>
                <w:sz w:val="22"/>
                <w:szCs w:val="22"/>
              </w:rPr>
              <w:t>why the recommended option is</w:t>
            </w:r>
            <w:r w:rsidR="00223D54">
              <w:rPr>
                <w:rFonts w:cs="Arial"/>
                <w:sz w:val="22"/>
                <w:szCs w:val="22"/>
              </w:rPr>
              <w:t xml:space="preserve"> </w:t>
            </w:r>
            <w:r w:rsidR="00857FF2">
              <w:rPr>
                <w:rFonts w:cs="Arial"/>
                <w:sz w:val="22"/>
                <w:szCs w:val="22"/>
              </w:rPr>
              <w:t xml:space="preserve">the most </w:t>
            </w:r>
            <w:r w:rsidR="00BD38BD">
              <w:rPr>
                <w:rFonts w:cs="Arial"/>
                <w:sz w:val="22"/>
                <w:szCs w:val="22"/>
              </w:rPr>
              <w:t xml:space="preserve">financially </w:t>
            </w:r>
            <w:r w:rsidR="00223D54" w:rsidRPr="00D508B6">
              <w:rPr>
                <w:rFonts w:cs="Arial"/>
                <w:sz w:val="22"/>
                <w:szCs w:val="22"/>
              </w:rPr>
              <w:t>beneficial one</w:t>
            </w:r>
            <w:r w:rsidR="00223D54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0DF9F186" w14:textId="77777777" w:rsidR="00C15F7E" w:rsidRDefault="00C15F7E"/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409"/>
      </w:tblGrid>
      <w:tr w:rsidR="00BC1487" w14:paraId="241E6276" w14:textId="77777777" w:rsidTr="00DE4D87">
        <w:trPr>
          <w:trHeight w:val="20"/>
        </w:trPr>
        <w:tc>
          <w:tcPr>
            <w:tcW w:w="9639" w:type="dxa"/>
            <w:gridSpan w:val="2"/>
          </w:tcPr>
          <w:p w14:paraId="48B35DB2" w14:textId="77777777" w:rsidR="00BC1487" w:rsidRPr="00BC1487" w:rsidRDefault="00BC1487" w:rsidP="00BC1487">
            <w:pPr>
              <w:pStyle w:val="Section"/>
              <w:spacing w:before="120" w:after="120"/>
              <w:rPr>
                <w:rFonts w:ascii="Arial" w:hAnsi="Arial" w:cs="Arial"/>
                <w:color w:val="808080" w:themeColor="background1" w:themeShade="80"/>
                <w:szCs w:val="24"/>
              </w:rPr>
            </w:pPr>
            <w:r w:rsidRPr="003C43A0">
              <w:rPr>
                <w:rFonts w:ascii="Arial" w:hAnsi="Arial" w:cs="Arial"/>
                <w:color w:val="808080" w:themeColor="background1" w:themeShade="80"/>
                <w:szCs w:val="24"/>
              </w:rPr>
              <w:t>Conditions of ASsessment</w:t>
            </w:r>
          </w:p>
        </w:tc>
      </w:tr>
      <w:tr w:rsidR="00B91D63" w14:paraId="42F36788" w14:textId="77777777" w:rsidTr="00C15F7E">
        <w:trPr>
          <w:trHeight w:val="2885"/>
        </w:trPr>
        <w:tc>
          <w:tcPr>
            <w:tcW w:w="2127" w:type="dxa"/>
          </w:tcPr>
          <w:p w14:paraId="3CB418D1" w14:textId="77777777" w:rsidR="00B91D63" w:rsidRDefault="00B91D63" w:rsidP="00CC2DE4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03A00">
              <w:rPr>
                <w:rFonts w:cs="Arial"/>
                <w:noProof/>
                <w:lang w:eastAsia="en-NZ"/>
              </w:rPr>
              <w:drawing>
                <wp:anchor distT="0" distB="0" distL="114300" distR="114300" simplePos="0" relativeHeight="251651584" behindDoc="0" locked="0" layoutInCell="1" allowOverlap="1" wp14:anchorId="38DB78A0" wp14:editId="56AF5CFA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935990</wp:posOffset>
                  </wp:positionV>
                  <wp:extent cx="648335" cy="599440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NZ"/>
              </w:rPr>
              <w:drawing>
                <wp:anchor distT="0" distB="0" distL="114300" distR="114300" simplePos="0" relativeHeight="251653632" behindDoc="1" locked="0" layoutInCell="1" allowOverlap="1" wp14:anchorId="208ECE45" wp14:editId="218BF2AD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163830</wp:posOffset>
                  </wp:positionV>
                  <wp:extent cx="1047115" cy="687070"/>
                  <wp:effectExtent l="0" t="0" r="635" b="0"/>
                  <wp:wrapThrough wrapText="bothSides">
                    <wp:wrapPolygon edited="0">
                      <wp:start x="0" y="0"/>
                      <wp:lineTo x="0" y="20961"/>
                      <wp:lineTo x="21220" y="20961"/>
                      <wp:lineTo x="21220" y="0"/>
                      <wp:lineTo x="0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115" cy="68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12" w:type="dxa"/>
          </w:tcPr>
          <w:p w14:paraId="6428DC7F" w14:textId="77777777" w:rsidR="004D204F" w:rsidRPr="001303C6" w:rsidRDefault="004D204F" w:rsidP="004D204F">
            <w:pPr>
              <w:spacing w:before="240" w:line="360" w:lineRule="auto"/>
              <w:rPr>
                <w:rFonts w:cs="Arial"/>
                <w:sz w:val="22"/>
                <w:szCs w:val="22"/>
                <w:lang w:val="en-US"/>
              </w:rPr>
            </w:pPr>
            <w:r w:rsidRPr="001303C6">
              <w:rPr>
                <w:rFonts w:cs="Arial"/>
                <w:sz w:val="22"/>
                <w:szCs w:val="22"/>
                <w:lang w:val="en-US"/>
              </w:rPr>
              <w:t xml:space="preserve">This is an </w:t>
            </w:r>
            <w:r w:rsidRPr="001303C6">
              <w:rPr>
                <w:rFonts w:cs="Arial"/>
                <w:b/>
                <w:sz w:val="22"/>
                <w:szCs w:val="22"/>
                <w:lang w:val="en-US"/>
              </w:rPr>
              <w:t>open book assessment</w:t>
            </w:r>
            <w:r w:rsidRPr="001303C6">
              <w:rPr>
                <w:rFonts w:cs="Arial"/>
                <w:sz w:val="22"/>
                <w:szCs w:val="22"/>
                <w:lang w:val="en-US"/>
              </w:rPr>
              <w:t>. You may use any information to help you complete the task(s).  Answers must be in your own words.</w:t>
            </w:r>
          </w:p>
          <w:p w14:paraId="0E9FD46C" w14:textId="77777777" w:rsidR="004D204F" w:rsidRDefault="004D204F" w:rsidP="004D204F">
            <w:pPr>
              <w:rPr>
                <w:rFonts w:cs="Arial"/>
                <w:sz w:val="22"/>
                <w:szCs w:val="22"/>
              </w:rPr>
            </w:pPr>
          </w:p>
          <w:p w14:paraId="24A4F65F" w14:textId="77777777" w:rsidR="00C15F7E" w:rsidRPr="001303C6" w:rsidRDefault="00C15F7E" w:rsidP="004D204F">
            <w:pPr>
              <w:rPr>
                <w:rFonts w:cs="Arial"/>
                <w:sz w:val="22"/>
                <w:szCs w:val="22"/>
              </w:rPr>
            </w:pPr>
          </w:p>
          <w:p w14:paraId="678C6AC2" w14:textId="77777777" w:rsidR="004D204F" w:rsidRPr="001303C6" w:rsidRDefault="004D204F" w:rsidP="004D204F">
            <w:pPr>
              <w:rPr>
                <w:rFonts w:cs="Arial"/>
                <w:sz w:val="22"/>
                <w:szCs w:val="22"/>
              </w:rPr>
            </w:pPr>
          </w:p>
          <w:p w14:paraId="10E882ED" w14:textId="77777777" w:rsidR="00B91D63" w:rsidRPr="00C15F7E" w:rsidRDefault="00BC1487" w:rsidP="007E385B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Your a</w:t>
            </w:r>
            <w:r w:rsidR="004D204F" w:rsidRPr="001303C6">
              <w:rPr>
                <w:rFonts w:cs="Arial"/>
                <w:sz w:val="22"/>
                <w:szCs w:val="22"/>
              </w:rPr>
              <w:t>ssessor will provide you with information regarding timeframes for this assessment.</w:t>
            </w:r>
          </w:p>
        </w:tc>
      </w:tr>
    </w:tbl>
    <w:p w14:paraId="0ED7B768" w14:textId="77777777" w:rsidR="00C15F7E" w:rsidRDefault="00C15F7E" w:rsidP="00B91D63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06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514"/>
        <w:gridCol w:w="8092"/>
      </w:tblGrid>
      <w:tr w:rsidR="00B91D63" w:rsidRPr="00403A00" w14:paraId="07757145" w14:textId="77777777" w:rsidTr="00C15F7E">
        <w:trPr>
          <w:trHeight w:val="1015"/>
          <w:jc w:val="center"/>
        </w:trPr>
        <w:tc>
          <w:tcPr>
            <w:tcW w:w="1514" w:type="dxa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nil"/>
            </w:tcBorders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A3D2F2" w14:textId="77777777" w:rsidR="00B91D63" w:rsidRPr="00403A00" w:rsidRDefault="006B4785" w:rsidP="006B4785">
            <w:pPr>
              <w:pStyle w:val="Date"/>
              <w:framePr w:wrap="auto" w:hAnchor="text" w:xAlign="left" w:yAlign="inline"/>
              <w:ind w:left="-168" w:hanging="67"/>
              <w:suppressOverlap w:val="0"/>
              <w:rPr>
                <w:rFonts w:ascii="Arial" w:hAnsi="Arial" w:cs="Arial"/>
              </w:rPr>
            </w:pPr>
            <w:r w:rsidRPr="00403A00">
              <w:rPr>
                <w:rFonts w:cs="Arial"/>
                <w:noProof/>
                <w:lang w:val="en-NZ" w:eastAsia="en-NZ"/>
              </w:rPr>
              <w:lastRenderedPageBreak/>
              <w:drawing>
                <wp:anchor distT="0" distB="0" distL="114300" distR="114300" simplePos="0" relativeHeight="251654656" behindDoc="0" locked="0" layoutInCell="1" allowOverlap="1" wp14:anchorId="10E9A6E0" wp14:editId="6EB3928C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55245</wp:posOffset>
                  </wp:positionV>
                  <wp:extent cx="654685" cy="561340"/>
                  <wp:effectExtent l="57150" t="57150" r="126365" b="12446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561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92" w:type="dxa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nil"/>
            </w:tcBorders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BE0504E" w14:textId="77777777" w:rsidR="00B91D63" w:rsidRPr="00D65933" w:rsidRDefault="006B4785" w:rsidP="00CC2DE4">
            <w:pPr>
              <w:rPr>
                <w:rFonts w:cs="Arial"/>
                <w:b/>
                <w:color w:val="FFFFFF" w:themeColor="background1"/>
                <w:sz w:val="36"/>
                <w:szCs w:val="36"/>
              </w:rPr>
            </w:pP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>Scenarios</w:t>
            </w:r>
          </w:p>
        </w:tc>
      </w:tr>
    </w:tbl>
    <w:p w14:paraId="3F8708A2" w14:textId="77777777" w:rsidR="00C976D9" w:rsidRPr="00F45C39" w:rsidRDefault="00C976D9" w:rsidP="00B91D63">
      <w:pPr>
        <w:rPr>
          <w:sz w:val="16"/>
          <w:szCs w:val="16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844"/>
        <w:gridCol w:w="8677"/>
      </w:tblGrid>
      <w:tr w:rsidR="00CC31AB" w:rsidRPr="00CC31AB" w14:paraId="024057C6" w14:textId="77777777" w:rsidTr="00BF66C9">
        <w:tc>
          <w:tcPr>
            <w:tcW w:w="963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14:paraId="3A62FAE8" w14:textId="77777777" w:rsidR="00CC31AB" w:rsidRPr="002C1A72" w:rsidRDefault="006B4785" w:rsidP="009A0236">
            <w:pPr>
              <w:spacing w:before="120" w:line="360" w:lineRule="auto"/>
              <w:ind w:right="391"/>
              <w:rPr>
                <w:rFonts w:cs="Arial"/>
                <w:b/>
                <w:color w:val="808080" w:themeColor="background1" w:themeShade="80"/>
                <w:sz w:val="22"/>
                <w:szCs w:val="22"/>
              </w:rPr>
            </w:pPr>
            <w:r w:rsidRPr="005F70E5">
              <w:rPr>
                <w:sz w:val="22"/>
                <w:szCs w:val="22"/>
              </w:rPr>
              <w:t xml:space="preserve">Read the scenarios </w:t>
            </w:r>
            <w:r w:rsidR="00F45C39">
              <w:rPr>
                <w:sz w:val="22"/>
                <w:szCs w:val="22"/>
              </w:rPr>
              <w:t xml:space="preserve">below </w:t>
            </w:r>
            <w:r w:rsidRPr="005F70E5">
              <w:rPr>
                <w:sz w:val="22"/>
                <w:szCs w:val="22"/>
              </w:rPr>
              <w:t xml:space="preserve">and </w:t>
            </w:r>
            <w:r w:rsidRPr="005F70E5">
              <w:rPr>
                <w:b/>
                <w:i/>
                <w:sz w:val="22"/>
                <w:szCs w:val="22"/>
              </w:rPr>
              <w:t xml:space="preserve">tick one </w:t>
            </w:r>
            <w:r w:rsidRPr="005F70E5">
              <w:rPr>
                <w:sz w:val="22"/>
                <w:szCs w:val="22"/>
              </w:rPr>
              <w:t xml:space="preserve">that you will use as a basis for completing </w:t>
            </w:r>
            <w:r w:rsidR="00185EBA">
              <w:rPr>
                <w:sz w:val="22"/>
                <w:szCs w:val="22"/>
              </w:rPr>
              <w:t xml:space="preserve">all </w:t>
            </w:r>
            <w:r w:rsidRPr="005F70E5">
              <w:rPr>
                <w:sz w:val="22"/>
                <w:szCs w:val="22"/>
              </w:rPr>
              <w:t>the</w:t>
            </w:r>
            <w:r w:rsidRPr="005F70E5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tasks</w:t>
            </w:r>
            <w:r w:rsidR="00AB1E44">
              <w:rPr>
                <w:sz w:val="22"/>
                <w:szCs w:val="22"/>
              </w:rPr>
              <w:t>.</w:t>
            </w:r>
          </w:p>
        </w:tc>
      </w:tr>
      <w:tr w:rsidR="00CC31AB" w14:paraId="78B03E52" w14:textId="77777777" w:rsidTr="00BF66C9"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14:paraId="7973F0F6" w14:textId="77777777" w:rsidR="00573BEF" w:rsidRDefault="00C15F7E" w:rsidP="00A167FD">
            <w:pPr>
              <w:pStyle w:val="BodyText"/>
              <w:spacing w:before="12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A0A0762" wp14:editId="6DCA249F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266065</wp:posOffset>
                      </wp:positionV>
                      <wp:extent cx="180975" cy="200025"/>
                      <wp:effectExtent l="38100" t="38100" r="47625" b="4762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00025"/>
                              </a:xfrm>
                              <a:prstGeom prst="roundRect">
                                <a:avLst/>
                              </a:prstGeom>
                              <a:ln w="9525"/>
                              <a:effectLst>
                                <a:softEdge rad="12700"/>
                              </a:effectLst>
                              <a:scene3d>
                                <a:camera prst="perspectiveFront"/>
                                <a:lightRig rig="threePt" dir="t"/>
                              </a:scene3d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2BEB02" id="Rounded Rectangle 8" o:spid="_x0000_s1026" style="position:absolute;margin-left:8.7pt;margin-top:20.95pt;width:14.25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" fillcolor="white [3201]" strokecolor="#4f81bd [3204]"/>
                  </w:pict>
                </mc:Fallback>
              </mc:AlternateContent>
            </w:r>
            <w:r w:rsidR="00CC31AB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78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6FF009BF" w14:textId="77777777" w:rsidR="006F42E8" w:rsidRDefault="00CC31AB" w:rsidP="00A167FD">
            <w:pPr>
              <w:pStyle w:val="BodyText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B91D63">
              <w:rPr>
                <w:rFonts w:ascii="Arial" w:hAnsi="Arial" w:cs="Arial"/>
                <w:sz w:val="22"/>
                <w:szCs w:val="22"/>
              </w:rPr>
              <w:t>Rose is a single mother of two children at primary school. She works 30 hours a week at a retirement village as a caregiver</w:t>
            </w:r>
            <w:r w:rsidR="006F42E8">
              <w:rPr>
                <w:rFonts w:ascii="Arial" w:hAnsi="Arial" w:cs="Arial"/>
                <w:sz w:val="22"/>
                <w:szCs w:val="22"/>
              </w:rPr>
              <w:t xml:space="preserve">.  She </w:t>
            </w:r>
            <w:r w:rsidRPr="00B91D63">
              <w:rPr>
                <w:rFonts w:ascii="Arial" w:hAnsi="Arial" w:cs="Arial"/>
                <w:sz w:val="22"/>
                <w:szCs w:val="22"/>
              </w:rPr>
              <w:t>was earning enough to pay expenses</w:t>
            </w:r>
            <w:r w:rsidR="006F42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54B9">
              <w:rPr>
                <w:rFonts w:ascii="Arial" w:hAnsi="Arial" w:cs="Arial"/>
                <w:sz w:val="22"/>
                <w:szCs w:val="22"/>
              </w:rPr>
              <w:t xml:space="preserve">with the help of the </w:t>
            </w:r>
            <w:r w:rsidRPr="00B91D63">
              <w:rPr>
                <w:rFonts w:ascii="Arial" w:hAnsi="Arial" w:cs="Arial"/>
                <w:sz w:val="22"/>
                <w:szCs w:val="22"/>
              </w:rPr>
              <w:t>children</w:t>
            </w:r>
            <w:r w:rsidR="006F42E8">
              <w:rPr>
                <w:rFonts w:ascii="Arial" w:hAnsi="Arial" w:cs="Arial"/>
                <w:sz w:val="22"/>
                <w:szCs w:val="22"/>
              </w:rPr>
              <w:t xml:space="preserve">’s father </w:t>
            </w:r>
            <w:r w:rsidR="004D204F">
              <w:rPr>
                <w:rFonts w:ascii="Arial" w:hAnsi="Arial" w:cs="Arial"/>
                <w:sz w:val="22"/>
                <w:szCs w:val="22"/>
              </w:rPr>
              <w:t xml:space="preserve">(through a private agreement) </w:t>
            </w:r>
            <w:r w:rsidR="004154B9">
              <w:rPr>
                <w:rFonts w:ascii="Arial" w:hAnsi="Arial" w:cs="Arial"/>
                <w:sz w:val="22"/>
                <w:szCs w:val="22"/>
              </w:rPr>
              <w:t xml:space="preserve">until recently when he 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stopped </w:t>
            </w:r>
            <w:r w:rsidR="006F42E8">
              <w:rPr>
                <w:rFonts w:ascii="Arial" w:hAnsi="Arial" w:cs="Arial"/>
                <w:sz w:val="22"/>
                <w:szCs w:val="22"/>
              </w:rPr>
              <w:t>helping pay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 their costs.</w:t>
            </w:r>
          </w:p>
          <w:p w14:paraId="66B2E962" w14:textId="77777777" w:rsidR="00B64022" w:rsidRDefault="00CC31AB" w:rsidP="00A167FD">
            <w:pPr>
              <w:pStyle w:val="BodyText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B91D63">
              <w:rPr>
                <w:rFonts w:ascii="Arial" w:hAnsi="Arial" w:cs="Arial"/>
                <w:sz w:val="22"/>
                <w:szCs w:val="22"/>
              </w:rPr>
              <w:t>They split up 2 years ago and he ha</w:t>
            </w:r>
            <w:r w:rsidR="004154B9">
              <w:rPr>
                <w:rFonts w:ascii="Arial" w:hAnsi="Arial" w:cs="Arial"/>
                <w:sz w:val="22"/>
                <w:szCs w:val="22"/>
              </w:rPr>
              <w:t>s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 not been making official child support payments</w:t>
            </w:r>
            <w:r w:rsidR="006F42E8">
              <w:rPr>
                <w:rFonts w:ascii="Arial" w:hAnsi="Arial" w:cs="Arial"/>
                <w:sz w:val="22"/>
                <w:szCs w:val="22"/>
              </w:rPr>
              <w:t>.  He has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 just </w:t>
            </w:r>
            <w:r w:rsidR="006F42E8">
              <w:rPr>
                <w:rFonts w:ascii="Arial" w:hAnsi="Arial" w:cs="Arial"/>
                <w:sz w:val="22"/>
                <w:szCs w:val="22"/>
              </w:rPr>
              <w:t xml:space="preserve">been </w:t>
            </w:r>
            <w:r w:rsidRPr="00B91D63">
              <w:rPr>
                <w:rFonts w:ascii="Arial" w:hAnsi="Arial" w:cs="Arial"/>
                <w:sz w:val="22"/>
                <w:szCs w:val="22"/>
              </w:rPr>
              <w:t>putting money into her account</w:t>
            </w:r>
            <w:r w:rsidR="006F42E8">
              <w:rPr>
                <w:rFonts w:ascii="Arial" w:hAnsi="Arial" w:cs="Arial"/>
                <w:sz w:val="22"/>
                <w:szCs w:val="22"/>
              </w:rPr>
              <w:t xml:space="preserve"> when he can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154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Now </w:t>
            </w:r>
            <w:r w:rsidR="006F42E8">
              <w:rPr>
                <w:rFonts w:ascii="Arial" w:hAnsi="Arial" w:cs="Arial"/>
                <w:sz w:val="22"/>
                <w:szCs w:val="22"/>
              </w:rPr>
              <w:t>Rosie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 is struggling to make ends meet.</w:t>
            </w:r>
          </w:p>
        </w:tc>
      </w:tr>
      <w:tr w:rsidR="00CC31AB" w14:paraId="0338DDF7" w14:textId="77777777" w:rsidTr="00BF66C9"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14:paraId="1C53DB4F" w14:textId="77777777" w:rsidR="00CC31AB" w:rsidRDefault="00573BEF" w:rsidP="00A167FD">
            <w:pPr>
              <w:pStyle w:val="BodyText"/>
              <w:spacing w:before="12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EEBE8DC" wp14:editId="3B513EED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241935</wp:posOffset>
                      </wp:positionV>
                      <wp:extent cx="180975" cy="200025"/>
                      <wp:effectExtent l="38100" t="38100" r="47625" b="4762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00025"/>
                              </a:xfrm>
                              <a:prstGeom prst="roundRect">
                                <a:avLst/>
                              </a:prstGeom>
                              <a:ln w="9525"/>
                              <a:effectLst>
                                <a:softEdge rad="12700"/>
                              </a:effectLst>
                              <a:scene3d>
                                <a:camera prst="perspectiveFront"/>
                                <a:lightRig rig="threePt" dir="t"/>
                              </a:scene3d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DDD2B9" id="Rounded Rectangle 20" o:spid="_x0000_s1026" style="position:absolute;margin-left:8.7pt;margin-top:19.05pt;width:14.25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" fillcolor="white [3201]" strokecolor="#4f81bd [3204]"/>
                  </w:pict>
                </mc:Fallback>
              </mc:AlternateContent>
            </w:r>
            <w:r w:rsidR="00CC31AB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78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58112191" w14:textId="77777777" w:rsidR="00B64022" w:rsidRDefault="00B64022" w:rsidP="00A167FD">
            <w:pPr>
              <w:pStyle w:val="BodyText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B91D63">
              <w:rPr>
                <w:rFonts w:ascii="Arial" w:hAnsi="Arial" w:cs="Arial"/>
                <w:sz w:val="22"/>
                <w:szCs w:val="22"/>
              </w:rPr>
              <w:t>Manu and Luke are married with two young children</w:t>
            </w:r>
            <w:r>
              <w:rPr>
                <w:rFonts w:ascii="Arial" w:hAnsi="Arial" w:cs="Arial"/>
                <w:sz w:val="22"/>
                <w:szCs w:val="22"/>
              </w:rPr>
              <w:t>.  They live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 in Dunedin</w:t>
            </w:r>
            <w:r>
              <w:rPr>
                <w:rFonts w:ascii="Arial" w:hAnsi="Arial" w:cs="Arial"/>
                <w:sz w:val="22"/>
                <w:szCs w:val="22"/>
              </w:rPr>
              <w:t xml:space="preserve"> and own their own home and two cars</w:t>
            </w:r>
            <w:r w:rsidRPr="00B91D63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 Luke works as an electrician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F45C39">
              <w:rPr>
                <w:rFonts w:ascii="Arial" w:hAnsi="Arial" w:cs="Arial"/>
                <w:sz w:val="22"/>
                <w:szCs w:val="22"/>
              </w:rPr>
              <w:t>has been offered a promotion but the position is in Wellington.</w:t>
            </w:r>
            <w:r>
              <w:rPr>
                <w:rFonts w:ascii="Arial" w:hAnsi="Arial" w:cs="Arial"/>
                <w:sz w:val="22"/>
                <w:szCs w:val="22"/>
              </w:rPr>
              <w:t xml:space="preserve">  The job comes with a 5-bedroom house rent-free.</w:t>
            </w:r>
          </w:p>
          <w:p w14:paraId="24419689" w14:textId="77777777" w:rsidR="00B64022" w:rsidRPr="00B91D63" w:rsidRDefault="00B64022" w:rsidP="00A167FD">
            <w:pPr>
              <w:pStyle w:val="BodyText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F45C39">
              <w:rPr>
                <w:rFonts w:ascii="Arial" w:hAnsi="Arial" w:cs="Arial"/>
                <w:sz w:val="22"/>
                <w:szCs w:val="22"/>
              </w:rPr>
              <w:t>Manu used to wor</w:t>
            </w:r>
            <w:r w:rsidRPr="00B91D63">
              <w:rPr>
                <w:rFonts w:ascii="Arial" w:hAnsi="Arial" w:cs="Arial"/>
                <w:sz w:val="22"/>
                <w:szCs w:val="22"/>
              </w:rPr>
              <w:t>k as a copy-editor at a publishing house but now she is a full-time mum to Damien</w:t>
            </w:r>
            <w:r>
              <w:rPr>
                <w:rFonts w:ascii="Arial" w:hAnsi="Arial" w:cs="Arial"/>
                <w:sz w:val="22"/>
                <w:szCs w:val="22"/>
              </w:rPr>
              <w:t xml:space="preserve"> who is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and </w:t>
            </w:r>
            <w:proofErr w:type="spellStart"/>
            <w:r w:rsidRPr="00B91D63">
              <w:rPr>
                <w:rFonts w:ascii="Arial" w:hAnsi="Arial" w:cs="Arial"/>
                <w:sz w:val="22"/>
                <w:szCs w:val="22"/>
              </w:rPr>
              <w:t>Mereana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who is </w:t>
            </w:r>
            <w:r>
              <w:rPr>
                <w:rFonts w:ascii="Arial" w:hAnsi="Arial" w:cs="Arial"/>
                <w:sz w:val="22"/>
                <w:szCs w:val="22"/>
              </w:rPr>
              <w:t>4 years old</w:t>
            </w:r>
            <w:r w:rsidRPr="00B91D63">
              <w:rPr>
                <w:rFonts w:ascii="Arial" w:hAnsi="Arial" w:cs="Arial"/>
                <w:sz w:val="22"/>
                <w:szCs w:val="22"/>
              </w:rPr>
              <w:t>. Manu’s family live close by.</w:t>
            </w:r>
          </w:p>
        </w:tc>
      </w:tr>
      <w:tr w:rsidR="00CC31AB" w14:paraId="76DA973C" w14:textId="77777777" w:rsidTr="00BF66C9"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</w:tcPr>
          <w:p w14:paraId="37A7F831" w14:textId="77777777" w:rsidR="00CC31AB" w:rsidRDefault="00573BEF" w:rsidP="00A167FD">
            <w:pPr>
              <w:pStyle w:val="BodyText"/>
              <w:spacing w:before="12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NZ" w:eastAsia="en-NZ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6E7DF71" wp14:editId="7873C79E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259715</wp:posOffset>
                      </wp:positionV>
                      <wp:extent cx="180975" cy="200025"/>
                      <wp:effectExtent l="38100" t="38100" r="47625" b="4762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00025"/>
                              </a:xfrm>
                              <a:prstGeom prst="roundRect">
                                <a:avLst/>
                              </a:prstGeom>
                              <a:ln w="9525"/>
                              <a:effectLst>
                                <a:softEdge rad="12700"/>
                              </a:effectLst>
                              <a:scene3d>
                                <a:camera prst="perspectiveFront"/>
                                <a:lightRig rig="threePt" dir="t"/>
                              </a:scene3d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E69730" id="Rounded Rectangle 22" o:spid="_x0000_s1026" style="position:absolute;margin-left:8.45pt;margin-top:20.45pt;width:14.2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" fillcolor="white [3201]" strokecolor="#4f81bd [3204]"/>
                  </w:pict>
                </mc:Fallback>
              </mc:AlternateContent>
            </w:r>
            <w:r w:rsidR="00B64022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78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41E930C4" w14:textId="77777777" w:rsidR="00F45C39" w:rsidRDefault="00CC31AB" w:rsidP="00A167FD">
            <w:pPr>
              <w:pStyle w:val="BodyText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B91D63">
              <w:rPr>
                <w:rFonts w:ascii="Arial" w:hAnsi="Arial" w:cs="Arial"/>
                <w:sz w:val="22"/>
                <w:szCs w:val="22"/>
              </w:rPr>
              <w:t>Julia and Katrina are in a civil union. They are both in their late twenties and are saving up to buy their first house in the next five yea</w:t>
            </w:r>
            <w:r w:rsidR="00EE69E6">
              <w:rPr>
                <w:rFonts w:ascii="Arial" w:hAnsi="Arial" w:cs="Arial"/>
                <w:sz w:val="22"/>
                <w:szCs w:val="22"/>
              </w:rPr>
              <w:t>rs.</w:t>
            </w:r>
          </w:p>
          <w:p w14:paraId="2A00AC31" w14:textId="77777777" w:rsidR="00B64022" w:rsidRPr="00B91D63" w:rsidRDefault="00CC31AB" w:rsidP="00A167FD">
            <w:pPr>
              <w:pStyle w:val="BodyText"/>
              <w:spacing w:before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B91D63">
              <w:rPr>
                <w:rFonts w:ascii="Arial" w:hAnsi="Arial" w:cs="Arial"/>
                <w:sz w:val="22"/>
                <w:szCs w:val="22"/>
              </w:rPr>
              <w:t>Ju</w:t>
            </w:r>
            <w:r w:rsidR="00B64022">
              <w:rPr>
                <w:rFonts w:ascii="Arial" w:hAnsi="Arial" w:cs="Arial"/>
                <w:sz w:val="22"/>
                <w:szCs w:val="22"/>
              </w:rPr>
              <w:t>lia is a nurse and Katrina works</w:t>
            </w:r>
            <w:r w:rsidRPr="00B91D6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4022">
              <w:rPr>
                <w:rFonts w:ascii="Arial" w:hAnsi="Arial" w:cs="Arial"/>
                <w:sz w:val="22"/>
                <w:szCs w:val="22"/>
              </w:rPr>
              <w:t>part-time as an administrator for a small family business.  Katrina is a qualified accounting technician.</w:t>
            </w:r>
            <w:r w:rsidR="00F45C39">
              <w:rPr>
                <w:rFonts w:ascii="Arial" w:hAnsi="Arial" w:cs="Arial"/>
                <w:sz w:val="22"/>
                <w:szCs w:val="22"/>
              </w:rPr>
              <w:t xml:space="preserve">  They </w:t>
            </w:r>
            <w:r w:rsidRPr="00B91D63">
              <w:rPr>
                <w:rFonts w:ascii="Arial" w:hAnsi="Arial" w:cs="Arial"/>
                <w:sz w:val="22"/>
                <w:szCs w:val="22"/>
              </w:rPr>
              <w:t>have $35,000 in savings.</w:t>
            </w:r>
          </w:p>
        </w:tc>
      </w:tr>
    </w:tbl>
    <w:p w14:paraId="3AE8C4EB" w14:textId="77777777" w:rsidR="00B91D63" w:rsidRPr="00B91D63" w:rsidRDefault="00B91D63" w:rsidP="00B91D63">
      <w:pPr>
        <w:pStyle w:val="BodyText"/>
        <w:ind w:right="29"/>
        <w:rPr>
          <w:rFonts w:ascii="Arial" w:hAnsi="Arial" w:cs="Arial"/>
          <w:sz w:val="22"/>
          <w:szCs w:val="22"/>
        </w:rPr>
      </w:pPr>
    </w:p>
    <w:p w14:paraId="0ED74969" w14:textId="77777777" w:rsidR="00B64022" w:rsidRDefault="00B6402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500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1514"/>
        <w:gridCol w:w="7986"/>
      </w:tblGrid>
      <w:tr w:rsidR="002C3D93" w:rsidRPr="00403A00" w14:paraId="1AA75116" w14:textId="77777777" w:rsidTr="004E413C">
        <w:trPr>
          <w:trHeight w:val="1015"/>
          <w:jc w:val="center"/>
        </w:trPr>
        <w:tc>
          <w:tcPr>
            <w:tcW w:w="1514" w:type="dxa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nil"/>
            </w:tcBorders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427F30B" w14:textId="77777777" w:rsidR="002C3D93" w:rsidRPr="00403A00" w:rsidRDefault="002C3D93" w:rsidP="004E413C">
            <w:pPr>
              <w:pStyle w:val="Date"/>
              <w:framePr w:wrap="auto" w:hAnchor="text" w:xAlign="left" w:yAlign="inline"/>
              <w:ind w:left="-168" w:hanging="67"/>
              <w:suppressOverlap w:val="0"/>
              <w:rPr>
                <w:rFonts w:ascii="Arial" w:hAnsi="Arial" w:cs="Arial"/>
              </w:rPr>
            </w:pPr>
            <w:r w:rsidRPr="00403A00">
              <w:rPr>
                <w:rFonts w:ascii="Arial" w:hAnsi="Arial" w:cs="Arial"/>
                <w:noProof/>
                <w:lang w:val="en-NZ" w:eastAsia="en-NZ"/>
                <w14:ligatures w14:val="none"/>
              </w:rPr>
              <w:lastRenderedPageBreak/>
              <w:drawing>
                <wp:anchor distT="0" distB="0" distL="114300" distR="114300" simplePos="0" relativeHeight="251658752" behindDoc="0" locked="0" layoutInCell="1" allowOverlap="1" wp14:anchorId="0CBDE2E0" wp14:editId="6BB56332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88900</wp:posOffset>
                  </wp:positionV>
                  <wp:extent cx="609600" cy="419100"/>
                  <wp:effectExtent l="133350" t="57150" r="95250" b="15240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artisticMarker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19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86" w:type="dxa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nil"/>
            </w:tcBorders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BA3EC26" w14:textId="2344B047" w:rsidR="002C3D93" w:rsidRPr="00D65933" w:rsidRDefault="002C3D93" w:rsidP="004E413C">
            <w:pPr>
              <w:rPr>
                <w:rFonts w:cs="Arial"/>
                <w:b/>
                <w:color w:val="FFFFFF" w:themeColor="background1"/>
                <w:sz w:val="36"/>
                <w:szCs w:val="36"/>
              </w:rPr>
            </w:pPr>
            <w:r w:rsidRPr="00403A00">
              <w:rPr>
                <w:rFonts w:cs="Arial"/>
                <w:b/>
                <w:color w:val="FFFFFF" w:themeColor="background1"/>
                <w:sz w:val="36"/>
                <w:szCs w:val="36"/>
              </w:rPr>
              <w:t>T</w:t>
            </w: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>asks</w:t>
            </w:r>
          </w:p>
        </w:tc>
      </w:tr>
    </w:tbl>
    <w:p w14:paraId="1FDE8652" w14:textId="16F4B776" w:rsidR="002C3D93" w:rsidRPr="002720C1" w:rsidRDefault="002C3D93" w:rsidP="002C3D93">
      <w:pPr>
        <w:tabs>
          <w:tab w:val="left" w:pos="1134"/>
        </w:tabs>
        <w:autoSpaceDE w:val="0"/>
        <w:autoSpaceDN w:val="0"/>
        <w:adjustRightInd w:val="0"/>
        <w:rPr>
          <w:rFonts w:cs="Arial"/>
          <w:sz w:val="22"/>
          <w:szCs w:val="22"/>
          <w:lang w:val="en-GB" w:eastAsia="en-GB"/>
        </w:rPr>
      </w:pPr>
    </w:p>
    <w:p w14:paraId="5396BAE0" w14:textId="452EEB21" w:rsidR="00857FF2" w:rsidRDefault="000F6242" w:rsidP="000F6242">
      <w:pPr>
        <w:pStyle w:val="ListParagraph"/>
        <w:numPr>
          <w:ilvl w:val="0"/>
          <w:numId w:val="20"/>
        </w:numPr>
        <w:spacing w:line="360" w:lineRule="auto"/>
        <w:ind w:left="567" w:hanging="567"/>
        <w:rPr>
          <w:rFonts w:cs="Arial"/>
          <w:sz w:val="22"/>
          <w:szCs w:val="22"/>
          <w:lang w:val="en-GB" w:eastAsia="en-GB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8AB5B5E" wp14:editId="2BA07077">
                <wp:simplePos x="0" y="0"/>
                <wp:positionH relativeFrom="margin">
                  <wp:posOffset>3175635</wp:posOffset>
                </wp:positionH>
                <wp:positionV relativeFrom="paragraph">
                  <wp:posOffset>19685</wp:posOffset>
                </wp:positionV>
                <wp:extent cx="3133725" cy="2105025"/>
                <wp:effectExtent l="114300" t="133350" r="28575" b="85725"/>
                <wp:wrapThrough wrapText="bothSides">
                  <wp:wrapPolygon edited="0">
                    <wp:start x="525" y="-1368"/>
                    <wp:lineTo x="0" y="4887"/>
                    <wp:lineTo x="-788" y="17984"/>
                    <wp:lineTo x="5778" y="20525"/>
                    <wp:lineTo x="16545" y="21893"/>
                    <wp:lineTo x="16676" y="22284"/>
                    <wp:lineTo x="20747" y="22284"/>
                    <wp:lineTo x="21009" y="14270"/>
                    <wp:lineTo x="21666" y="3519"/>
                    <wp:lineTo x="20484" y="2150"/>
                    <wp:lineTo x="18908" y="1759"/>
                    <wp:lineTo x="19040" y="0"/>
                    <wp:lineTo x="11030" y="-1368"/>
                    <wp:lineTo x="1707" y="-1368"/>
                    <wp:lineTo x="525" y="-1368"/>
                  </wp:wrapPolygon>
                </wp:wrapThrough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3725" cy="2105025"/>
                          <a:chOff x="1002306" y="1462213"/>
                          <a:chExt cx="2182981" cy="150169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1057">
                            <a:off x="1002306" y="1462213"/>
                            <a:ext cx="1826585" cy="1431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 rot="250496">
                            <a:off x="1173486" y="1616368"/>
                            <a:ext cx="2011801" cy="1347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DFEDFD" w14:textId="77777777" w:rsidR="002D58E1" w:rsidRPr="00101CA3" w:rsidRDefault="00101CA3" w:rsidP="00101CA3">
                              <w:pPr>
                                <w:rPr>
                                  <w:rFonts w:ascii="Comic Sans MS" w:hAnsi="Comic Sans MS" w:cs="Arial"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101CA3">
                                <w:rPr>
                                  <w:rFonts w:ascii="Comic Sans MS" w:hAnsi="Comic Sans MS" w:cs="Arial"/>
                                  <w:i/>
                                  <w:sz w:val="22"/>
                                  <w:szCs w:val="22"/>
                                </w:rPr>
                                <w:t>Impacts may include:</w:t>
                              </w:r>
                            </w:p>
                            <w:p w14:paraId="57B9B171" w14:textId="77777777" w:rsidR="00101CA3" w:rsidRPr="007B1710" w:rsidRDefault="00101CA3" w:rsidP="007B1710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 w:rsidRPr="007B1710"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Lifestyle</w:t>
                              </w:r>
                            </w:p>
                            <w:p w14:paraId="09D90E2D" w14:textId="77777777" w:rsidR="00101CA3" w:rsidRPr="007B1710" w:rsidRDefault="00101CA3" w:rsidP="007B1710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T</w:t>
                              </w:r>
                              <w:r w:rsidRPr="007B1710"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axes</w:t>
                              </w:r>
                            </w:p>
                            <w:p w14:paraId="67018AD2" w14:textId="38107606" w:rsidR="00101CA3" w:rsidRDefault="00101CA3" w:rsidP="007B1710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I</w:t>
                              </w:r>
                              <w:r w:rsidRPr="007B1710"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ncome tax rate</w:t>
                              </w:r>
                              <w:r w:rsidR="00857FF2"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s</w:t>
                              </w:r>
                              <w:r w:rsidRPr="007B1710"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 xml:space="preserve"> for </w:t>
                              </w:r>
                            </w:p>
                            <w:p w14:paraId="41377627" w14:textId="77777777" w:rsidR="00101CA3" w:rsidRDefault="00101CA3" w:rsidP="007B1710">
                              <w:pPr>
                                <w:pStyle w:val="ListParagraph"/>
                                <w:ind w:left="360"/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i</w:t>
                              </w:r>
                              <w:r w:rsidRPr="00101CA3"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ndividuals</w:t>
                              </w:r>
                            </w:p>
                            <w:p w14:paraId="07BC842C" w14:textId="77777777" w:rsidR="00101CA3" w:rsidRDefault="00101CA3" w:rsidP="007B1710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Government entitlements</w:t>
                              </w:r>
                            </w:p>
                            <w:p w14:paraId="662742D4" w14:textId="77777777" w:rsidR="00101CA3" w:rsidRDefault="00101CA3" w:rsidP="007B1710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Childcare costs</w:t>
                              </w:r>
                            </w:p>
                            <w:p w14:paraId="0B3BBDB9" w14:textId="77777777" w:rsidR="00101CA3" w:rsidRPr="007B1710" w:rsidRDefault="00101CA3" w:rsidP="007B1710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22"/>
                                  <w:szCs w:val="22"/>
                                </w:rPr>
                                <w:t>Child support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AB5B5E" id="Group 6" o:spid="_x0000_s1026" style="position:absolute;left:0;text-align:left;margin-left:250.05pt;margin-top:1.55pt;width:246.75pt;height:165.75pt;z-index:-251656704;mso-position-horizontal-relative:margin;mso-width-relative:margin;mso-height-relative:margin" coordorigin="10023,14622" coordsize="21829,15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">
                <v:shape id="Picture 7" o:spid="_x0000_s1027" type="#_x0000_t75" style="position:absolute;left:10023;top:14622;width:18265;height:14317;rotation:39437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1734;top:16163;width:20118;height:13476;rotation:27360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" filled="f" stroked="f" strokeweight=".5pt">
                  <v:textbox>
                    <w:txbxContent>
                      <w:p w14:paraId="06DFEDFD" w14:textId="77777777" w:rsidR="002D58E1" w:rsidRPr="00101CA3" w:rsidRDefault="00101CA3" w:rsidP="00101CA3">
                        <w:pPr>
                          <w:rPr>
                            <w:rFonts w:ascii="Comic Sans MS" w:hAnsi="Comic Sans MS" w:cs="Arial"/>
                            <w:i/>
                            <w:sz w:val="22"/>
                            <w:szCs w:val="22"/>
                          </w:rPr>
                        </w:pPr>
                        <w:r w:rsidRPr="00101CA3">
                          <w:rPr>
                            <w:rFonts w:ascii="Comic Sans MS" w:hAnsi="Comic Sans MS" w:cs="Arial"/>
                            <w:i/>
                            <w:sz w:val="22"/>
                            <w:szCs w:val="22"/>
                          </w:rPr>
                          <w:t>Impacts may include:</w:t>
                        </w:r>
                      </w:p>
                      <w:p w14:paraId="57B9B171" w14:textId="77777777" w:rsidR="00101CA3" w:rsidRPr="007B1710" w:rsidRDefault="00101CA3" w:rsidP="007B1710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B171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Lifestyle</w:t>
                        </w:r>
                      </w:p>
                      <w:p w14:paraId="09D90E2D" w14:textId="77777777" w:rsidR="00101CA3" w:rsidRPr="007B1710" w:rsidRDefault="00101CA3" w:rsidP="007B1710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T</w:t>
                        </w:r>
                        <w:r w:rsidRPr="007B171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axes</w:t>
                        </w:r>
                      </w:p>
                      <w:p w14:paraId="67018AD2" w14:textId="38107606" w:rsidR="00101CA3" w:rsidRDefault="00101CA3" w:rsidP="007B1710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I</w:t>
                        </w:r>
                        <w:r w:rsidRPr="007B171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ncome tax rate</w:t>
                        </w:r>
                        <w:r w:rsidR="00857FF2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</w:t>
                        </w:r>
                        <w:r w:rsidRPr="007B171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for </w:t>
                        </w:r>
                      </w:p>
                      <w:p w14:paraId="41377627" w14:textId="77777777" w:rsidR="00101CA3" w:rsidRDefault="00101CA3" w:rsidP="007B1710">
                        <w:pPr>
                          <w:pStyle w:val="ListParagraph"/>
                          <w:ind w:left="360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i</w:t>
                        </w:r>
                        <w:r w:rsidRPr="00101CA3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ndividuals</w:t>
                        </w:r>
                      </w:p>
                      <w:p w14:paraId="07BC842C" w14:textId="77777777" w:rsidR="00101CA3" w:rsidRDefault="00101CA3" w:rsidP="007B1710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Government entitlements</w:t>
                        </w:r>
                      </w:p>
                      <w:p w14:paraId="662742D4" w14:textId="77777777" w:rsidR="00101CA3" w:rsidRDefault="00101CA3" w:rsidP="007B1710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Childcare costs</w:t>
                        </w:r>
                      </w:p>
                      <w:p w14:paraId="0B3BBDB9" w14:textId="77777777" w:rsidR="00101CA3" w:rsidRPr="007B1710" w:rsidRDefault="00101CA3" w:rsidP="007B1710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Child support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 w:rsidR="00F102FC">
        <w:rPr>
          <w:rFonts w:cs="Arial"/>
          <w:sz w:val="22"/>
          <w:szCs w:val="22"/>
          <w:lang w:val="en-GB" w:eastAsia="en-GB"/>
        </w:rPr>
        <w:t xml:space="preserve">Evaluate </w:t>
      </w:r>
      <w:r w:rsidR="00784BE3">
        <w:rPr>
          <w:rFonts w:cs="Arial"/>
          <w:sz w:val="22"/>
          <w:szCs w:val="22"/>
          <w:lang w:val="en-GB" w:eastAsia="en-GB"/>
        </w:rPr>
        <w:t xml:space="preserve">the following </w:t>
      </w:r>
      <w:r w:rsidR="00101CA3">
        <w:rPr>
          <w:rFonts w:cs="Arial"/>
          <w:sz w:val="22"/>
          <w:szCs w:val="22"/>
          <w:lang w:val="en-GB" w:eastAsia="en-GB"/>
        </w:rPr>
        <w:t>seven</w:t>
      </w:r>
      <w:r w:rsidR="00101CA3" w:rsidRPr="002720C1">
        <w:rPr>
          <w:rFonts w:cs="Arial"/>
          <w:sz w:val="22"/>
          <w:szCs w:val="22"/>
          <w:lang w:val="en-GB" w:eastAsia="en-GB"/>
        </w:rPr>
        <w:t xml:space="preserve"> </w:t>
      </w:r>
      <w:r w:rsidR="002720C1" w:rsidRPr="002720C1">
        <w:rPr>
          <w:rFonts w:cs="Arial"/>
          <w:sz w:val="22"/>
          <w:szCs w:val="22"/>
          <w:lang w:val="en-GB" w:eastAsia="en-GB"/>
        </w:rPr>
        <w:t>(</w:t>
      </w:r>
      <w:r w:rsidR="00101CA3">
        <w:rPr>
          <w:rFonts w:cs="Arial"/>
          <w:sz w:val="22"/>
          <w:szCs w:val="22"/>
          <w:lang w:val="en-GB" w:eastAsia="en-GB"/>
        </w:rPr>
        <w:t>7</w:t>
      </w:r>
      <w:r w:rsidR="002720C1" w:rsidRPr="002720C1">
        <w:rPr>
          <w:rFonts w:cs="Arial"/>
          <w:sz w:val="22"/>
          <w:szCs w:val="22"/>
          <w:lang w:val="en-GB" w:eastAsia="en-GB"/>
        </w:rPr>
        <w:t xml:space="preserve">) possible options </w:t>
      </w:r>
      <w:r w:rsidR="00095521">
        <w:rPr>
          <w:rFonts w:cs="Arial"/>
          <w:sz w:val="22"/>
          <w:szCs w:val="22"/>
          <w:lang w:val="en-GB" w:eastAsia="en-GB"/>
        </w:rPr>
        <w:t>to increase the personal income</w:t>
      </w:r>
      <w:r w:rsidR="00095521" w:rsidRPr="002720C1">
        <w:rPr>
          <w:rFonts w:cs="Arial"/>
          <w:sz w:val="22"/>
          <w:szCs w:val="22"/>
          <w:lang w:val="en-GB" w:eastAsia="en-GB"/>
        </w:rPr>
        <w:t xml:space="preserve"> </w:t>
      </w:r>
      <w:r w:rsidR="002720C1" w:rsidRPr="002720C1">
        <w:rPr>
          <w:rFonts w:cs="Arial"/>
          <w:sz w:val="22"/>
          <w:szCs w:val="22"/>
          <w:lang w:val="en-GB" w:eastAsia="en-GB"/>
        </w:rPr>
        <w:t>for the person</w:t>
      </w:r>
      <w:r w:rsidR="007722F1">
        <w:rPr>
          <w:rFonts w:cs="Arial"/>
          <w:sz w:val="22"/>
          <w:szCs w:val="22"/>
          <w:lang w:val="en-GB" w:eastAsia="en-GB"/>
        </w:rPr>
        <w:t>,</w:t>
      </w:r>
      <w:r w:rsidR="00185EBA">
        <w:rPr>
          <w:rFonts w:cs="Arial"/>
          <w:sz w:val="22"/>
          <w:szCs w:val="22"/>
          <w:lang w:val="en-GB" w:eastAsia="en-GB"/>
        </w:rPr>
        <w:t xml:space="preserve"> or </w:t>
      </w:r>
      <w:r w:rsidR="002720C1" w:rsidRPr="002720C1">
        <w:rPr>
          <w:rFonts w:cs="Arial"/>
          <w:sz w:val="22"/>
          <w:szCs w:val="22"/>
          <w:lang w:val="en-GB" w:eastAsia="en-GB"/>
        </w:rPr>
        <w:t>people</w:t>
      </w:r>
      <w:r w:rsidR="007722F1">
        <w:rPr>
          <w:rFonts w:cs="Arial"/>
          <w:sz w:val="22"/>
          <w:szCs w:val="22"/>
          <w:lang w:val="en-GB" w:eastAsia="en-GB"/>
        </w:rPr>
        <w:t>,</w:t>
      </w:r>
      <w:r w:rsidR="002720C1" w:rsidRPr="002720C1">
        <w:rPr>
          <w:rFonts w:cs="Arial"/>
          <w:sz w:val="22"/>
          <w:szCs w:val="22"/>
          <w:lang w:val="en-GB" w:eastAsia="en-GB"/>
        </w:rPr>
        <w:t xml:space="preserve"> in </w:t>
      </w:r>
      <w:r w:rsidR="002D58E1">
        <w:rPr>
          <w:rFonts w:cs="Arial"/>
          <w:sz w:val="22"/>
          <w:szCs w:val="22"/>
          <w:lang w:val="en-GB" w:eastAsia="en-GB"/>
        </w:rPr>
        <w:t>your</w:t>
      </w:r>
      <w:r w:rsidR="002720C1" w:rsidRPr="002720C1">
        <w:rPr>
          <w:rFonts w:cs="Arial"/>
          <w:sz w:val="22"/>
          <w:szCs w:val="22"/>
          <w:lang w:val="en-GB" w:eastAsia="en-GB"/>
        </w:rPr>
        <w:t xml:space="preserve"> </w:t>
      </w:r>
      <w:r w:rsidR="002D58E1">
        <w:rPr>
          <w:rFonts w:cs="Arial"/>
          <w:sz w:val="22"/>
          <w:szCs w:val="22"/>
          <w:lang w:val="en-GB" w:eastAsia="en-GB"/>
        </w:rPr>
        <w:t xml:space="preserve">selected </w:t>
      </w:r>
      <w:r w:rsidR="002720C1" w:rsidRPr="002720C1">
        <w:rPr>
          <w:rFonts w:cs="Arial"/>
          <w:sz w:val="22"/>
          <w:szCs w:val="22"/>
          <w:lang w:val="en-GB" w:eastAsia="en-GB"/>
        </w:rPr>
        <w:t>scenario</w:t>
      </w:r>
      <w:r w:rsidR="00F102FC">
        <w:rPr>
          <w:rFonts w:cs="Arial"/>
          <w:sz w:val="22"/>
          <w:szCs w:val="22"/>
          <w:lang w:val="en-GB" w:eastAsia="en-GB"/>
        </w:rPr>
        <w:t>.</w:t>
      </w:r>
      <w:r w:rsidR="007B1710">
        <w:rPr>
          <w:rFonts w:cs="Arial"/>
          <w:sz w:val="22"/>
          <w:szCs w:val="22"/>
          <w:lang w:val="en-GB" w:eastAsia="en-GB"/>
        </w:rPr>
        <w:t xml:space="preserve"> Include at least one positive and one negative impact</w:t>
      </w:r>
      <w:r w:rsidR="00857FF2">
        <w:rPr>
          <w:rFonts w:cs="Arial"/>
          <w:sz w:val="22"/>
          <w:szCs w:val="22"/>
          <w:lang w:val="en-GB" w:eastAsia="en-GB"/>
        </w:rPr>
        <w:t xml:space="preserve"> on personal income</w:t>
      </w:r>
      <w:r w:rsidR="00B806A8">
        <w:rPr>
          <w:rFonts w:cs="Arial"/>
          <w:sz w:val="22"/>
          <w:szCs w:val="22"/>
          <w:lang w:val="en-GB" w:eastAsia="en-GB"/>
        </w:rPr>
        <w:t xml:space="preserve"> for each option</w:t>
      </w:r>
      <w:r w:rsidR="007B1710">
        <w:rPr>
          <w:rFonts w:cs="Arial"/>
          <w:sz w:val="22"/>
          <w:szCs w:val="22"/>
          <w:lang w:val="en-GB" w:eastAsia="en-GB"/>
        </w:rPr>
        <w:t>.</w:t>
      </w:r>
    </w:p>
    <w:p w14:paraId="30371C9B" w14:textId="553553EF" w:rsidR="00857FF2" w:rsidRDefault="00857FF2" w:rsidP="00C07A9C">
      <w:pPr>
        <w:spacing w:line="360" w:lineRule="auto"/>
        <w:rPr>
          <w:rFonts w:cs="Arial"/>
          <w:sz w:val="22"/>
          <w:szCs w:val="22"/>
          <w:lang w:val="en-GB" w:eastAsia="en-GB"/>
        </w:rPr>
      </w:pPr>
    </w:p>
    <w:p w14:paraId="329B209F" w14:textId="4F9A0FAE" w:rsidR="00857FF2" w:rsidRDefault="00857FF2" w:rsidP="00C07A9C">
      <w:pPr>
        <w:spacing w:line="360" w:lineRule="auto"/>
        <w:ind w:left="567"/>
        <w:rPr>
          <w:rFonts w:cs="Arial"/>
          <w:sz w:val="22"/>
          <w:szCs w:val="22"/>
          <w:lang w:val="en-GB" w:eastAsia="en-GB"/>
        </w:rPr>
      </w:pPr>
      <w:r>
        <w:rPr>
          <w:rFonts w:cs="Arial"/>
          <w:sz w:val="22"/>
          <w:szCs w:val="22"/>
          <w:lang w:val="en-GB" w:eastAsia="en-GB"/>
        </w:rPr>
        <w:t>Options for increasing personal income include:</w:t>
      </w:r>
    </w:p>
    <w:p w14:paraId="14BCB5DE" w14:textId="6B70D944" w:rsidR="000676F5" w:rsidRDefault="000676F5" w:rsidP="000F6242">
      <w:pPr>
        <w:pStyle w:val="ListParagraph"/>
        <w:numPr>
          <w:ilvl w:val="0"/>
          <w:numId w:val="29"/>
        </w:numPr>
        <w:spacing w:line="360" w:lineRule="auto"/>
        <w:ind w:left="924" w:hanging="357"/>
        <w:contextualSpacing w:val="0"/>
        <w:rPr>
          <w:rFonts w:cs="Arial"/>
          <w:sz w:val="22"/>
          <w:szCs w:val="22"/>
          <w:lang w:val="en-GB" w:eastAsia="en-GB"/>
        </w:rPr>
      </w:pPr>
      <w:r>
        <w:rPr>
          <w:rFonts w:cs="Arial"/>
          <w:sz w:val="22"/>
          <w:szCs w:val="22"/>
          <w:lang w:val="en-GB" w:eastAsia="en-GB"/>
        </w:rPr>
        <w:t>promotion</w:t>
      </w:r>
    </w:p>
    <w:p w14:paraId="5238E332" w14:textId="74A87CC0" w:rsidR="000676F5" w:rsidRDefault="000676F5" w:rsidP="000F6242">
      <w:pPr>
        <w:pStyle w:val="ListParagraph"/>
        <w:numPr>
          <w:ilvl w:val="0"/>
          <w:numId w:val="29"/>
        </w:numPr>
        <w:spacing w:line="360" w:lineRule="auto"/>
        <w:ind w:left="924" w:hanging="357"/>
        <w:contextualSpacing w:val="0"/>
        <w:rPr>
          <w:rFonts w:cs="Arial"/>
          <w:sz w:val="22"/>
          <w:szCs w:val="22"/>
          <w:lang w:val="en-GB" w:eastAsia="en-GB"/>
        </w:rPr>
      </w:pPr>
      <w:r>
        <w:rPr>
          <w:rFonts w:cs="Arial"/>
          <w:sz w:val="22"/>
          <w:szCs w:val="22"/>
          <w:lang w:val="en-GB" w:eastAsia="en-GB"/>
        </w:rPr>
        <w:t>secondary income</w:t>
      </w:r>
    </w:p>
    <w:p w14:paraId="634BF951" w14:textId="2DB060F5" w:rsidR="000676F5" w:rsidRDefault="000676F5" w:rsidP="000F6242">
      <w:pPr>
        <w:pStyle w:val="ListParagraph"/>
        <w:numPr>
          <w:ilvl w:val="0"/>
          <w:numId w:val="29"/>
        </w:numPr>
        <w:spacing w:line="360" w:lineRule="auto"/>
        <w:ind w:left="924" w:hanging="357"/>
        <w:contextualSpacing w:val="0"/>
        <w:rPr>
          <w:rFonts w:cs="Arial"/>
          <w:sz w:val="22"/>
          <w:szCs w:val="22"/>
          <w:lang w:val="en-GB" w:eastAsia="en-GB"/>
        </w:rPr>
      </w:pPr>
      <w:r>
        <w:rPr>
          <w:rFonts w:cs="Arial"/>
          <w:sz w:val="22"/>
          <w:szCs w:val="22"/>
          <w:lang w:val="en-GB" w:eastAsia="en-GB"/>
        </w:rPr>
        <w:t>pay increase</w:t>
      </w:r>
    </w:p>
    <w:p w14:paraId="62847364" w14:textId="0208BF68" w:rsidR="000676F5" w:rsidRDefault="000676F5" w:rsidP="000F6242">
      <w:pPr>
        <w:pStyle w:val="ListParagraph"/>
        <w:numPr>
          <w:ilvl w:val="0"/>
          <w:numId w:val="29"/>
        </w:numPr>
        <w:spacing w:line="360" w:lineRule="auto"/>
        <w:ind w:left="924" w:hanging="357"/>
        <w:contextualSpacing w:val="0"/>
        <w:rPr>
          <w:rFonts w:cs="Arial"/>
          <w:sz w:val="22"/>
          <w:szCs w:val="22"/>
          <w:lang w:val="en-GB" w:eastAsia="en-GB"/>
        </w:rPr>
      </w:pPr>
      <w:r>
        <w:rPr>
          <w:rFonts w:cs="Arial"/>
          <w:sz w:val="22"/>
          <w:szCs w:val="22"/>
          <w:lang w:val="en-GB" w:eastAsia="en-GB"/>
        </w:rPr>
        <w:t>increased working hours</w:t>
      </w:r>
    </w:p>
    <w:p w14:paraId="534B1245" w14:textId="34456679" w:rsidR="000676F5" w:rsidRDefault="000676F5" w:rsidP="000F6242">
      <w:pPr>
        <w:pStyle w:val="ListParagraph"/>
        <w:numPr>
          <w:ilvl w:val="0"/>
          <w:numId w:val="29"/>
        </w:numPr>
        <w:spacing w:line="360" w:lineRule="auto"/>
        <w:ind w:left="924" w:hanging="357"/>
        <w:contextualSpacing w:val="0"/>
        <w:rPr>
          <w:rFonts w:cs="Arial"/>
          <w:sz w:val="22"/>
          <w:szCs w:val="22"/>
          <w:lang w:val="en-GB" w:eastAsia="en-GB"/>
        </w:rPr>
      </w:pPr>
      <w:r>
        <w:rPr>
          <w:rFonts w:cs="Arial"/>
          <w:sz w:val="22"/>
          <w:szCs w:val="22"/>
          <w:lang w:val="en-GB" w:eastAsia="en-GB"/>
        </w:rPr>
        <w:t>contract work</w:t>
      </w:r>
    </w:p>
    <w:p w14:paraId="24A3A032" w14:textId="6ECD308A" w:rsidR="000676F5" w:rsidRDefault="000676F5" w:rsidP="000F6242">
      <w:pPr>
        <w:pStyle w:val="ListParagraph"/>
        <w:numPr>
          <w:ilvl w:val="0"/>
          <w:numId w:val="29"/>
        </w:numPr>
        <w:spacing w:line="360" w:lineRule="auto"/>
        <w:ind w:left="924" w:hanging="357"/>
        <w:contextualSpacing w:val="0"/>
        <w:rPr>
          <w:rFonts w:cs="Arial"/>
          <w:sz w:val="22"/>
          <w:szCs w:val="22"/>
          <w:lang w:val="en-GB" w:eastAsia="en-GB"/>
        </w:rPr>
      </w:pPr>
      <w:r>
        <w:rPr>
          <w:rFonts w:cs="Arial"/>
          <w:sz w:val="22"/>
          <w:szCs w:val="22"/>
          <w:lang w:val="en-GB" w:eastAsia="en-GB"/>
        </w:rPr>
        <w:t>boarders</w:t>
      </w:r>
    </w:p>
    <w:p w14:paraId="6579054C" w14:textId="17DDCD09" w:rsidR="000676F5" w:rsidRPr="00C07A9C" w:rsidRDefault="000676F5" w:rsidP="000F6242">
      <w:pPr>
        <w:pStyle w:val="ListParagraph"/>
        <w:numPr>
          <w:ilvl w:val="0"/>
          <w:numId w:val="29"/>
        </w:numPr>
        <w:spacing w:line="360" w:lineRule="auto"/>
        <w:ind w:left="924" w:hanging="357"/>
        <w:contextualSpacing w:val="0"/>
        <w:rPr>
          <w:rFonts w:cs="Arial"/>
          <w:sz w:val="22"/>
          <w:szCs w:val="22"/>
          <w:lang w:val="en-GB" w:eastAsia="en-GB"/>
        </w:rPr>
      </w:pPr>
      <w:r>
        <w:rPr>
          <w:rFonts w:cs="Arial"/>
          <w:sz w:val="22"/>
          <w:szCs w:val="22"/>
          <w:lang w:val="en-GB" w:eastAsia="en-GB"/>
        </w:rPr>
        <w:t>unearned income</w:t>
      </w:r>
      <w:r w:rsidR="00B806A8">
        <w:rPr>
          <w:rFonts w:cs="Arial"/>
          <w:sz w:val="22"/>
          <w:szCs w:val="22"/>
          <w:lang w:val="en-GB" w:eastAsia="en-GB"/>
        </w:rPr>
        <w:t xml:space="preserve"> (not a salary or wage)</w:t>
      </w:r>
      <w:r w:rsidR="00C07A9C">
        <w:rPr>
          <w:rFonts w:cs="Arial"/>
          <w:sz w:val="22"/>
          <w:szCs w:val="22"/>
          <w:lang w:val="en-GB" w:eastAsia="en-GB"/>
        </w:rPr>
        <w:t>,</w:t>
      </w:r>
      <w:r>
        <w:rPr>
          <w:rFonts w:cs="Arial"/>
          <w:sz w:val="22"/>
          <w:szCs w:val="22"/>
          <w:lang w:val="en-GB" w:eastAsia="en-GB"/>
        </w:rPr>
        <w:t xml:space="preserve"> </w:t>
      </w:r>
      <w:r w:rsidR="00B806A8">
        <w:rPr>
          <w:rFonts w:cs="Arial"/>
          <w:sz w:val="22"/>
          <w:szCs w:val="22"/>
          <w:lang w:val="en-GB" w:eastAsia="en-GB"/>
        </w:rPr>
        <w:t xml:space="preserve">which may </w:t>
      </w:r>
      <w:r w:rsidR="00C07A9C">
        <w:rPr>
          <w:rFonts w:cs="Arial"/>
          <w:sz w:val="22"/>
          <w:szCs w:val="22"/>
          <w:lang w:val="en-GB" w:eastAsia="en-GB"/>
        </w:rPr>
        <w:t>includ</w:t>
      </w:r>
      <w:r w:rsidR="00B806A8">
        <w:rPr>
          <w:rFonts w:cs="Arial"/>
          <w:sz w:val="22"/>
          <w:szCs w:val="22"/>
          <w:lang w:val="en-GB" w:eastAsia="en-GB"/>
        </w:rPr>
        <w:t>e</w:t>
      </w:r>
      <w:r>
        <w:rPr>
          <w:rFonts w:cs="Arial"/>
          <w:sz w:val="22"/>
          <w:szCs w:val="22"/>
          <w:lang w:val="en-GB" w:eastAsia="en-GB"/>
        </w:rPr>
        <w:t xml:space="preserve"> government benefits, interest, dividends, capital gains from investments, rent from land or property ownership and any other form of income that does not derive from work.</w:t>
      </w:r>
    </w:p>
    <w:p w14:paraId="46D4CEE6" w14:textId="77777777" w:rsidR="00C07A9C" w:rsidRDefault="00C07A9C" w:rsidP="008734E0">
      <w:pPr>
        <w:rPr>
          <w:rFonts w:cs="Arial"/>
          <w:sz w:val="22"/>
          <w:szCs w:val="22"/>
          <w:lang w:val="en-GB" w:eastAsia="en-GB"/>
        </w:rPr>
      </w:pPr>
    </w:p>
    <w:tbl>
      <w:tblPr>
        <w:tblStyle w:val="MediumList1-Accent1"/>
        <w:tblW w:w="9356" w:type="dxa"/>
        <w:tblInd w:w="25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6"/>
      </w:tblGrid>
      <w:tr w:rsidR="002C1A72" w:rsidRPr="00D65933" w14:paraId="26A8BBD5" w14:textId="77777777" w:rsidTr="00EE6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286E3309" w14:textId="77777777" w:rsidR="002C1A72" w:rsidRPr="00D65933" w:rsidRDefault="002C1A72" w:rsidP="00FF541A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eastAsia="Times New Roman" w:cs="Arial"/>
                <w:bCs w:val="0"/>
                <w:color w:val="808080" w:themeColor="background1" w:themeShade="80"/>
                <w:spacing w:val="60"/>
                <w:sz w:val="22"/>
              </w:rPr>
              <w:t>Option 1</w:t>
            </w:r>
            <w:r w:rsidR="00101CA3">
              <w:rPr>
                <w:rFonts w:eastAsia="Times New Roman" w:cs="Arial"/>
                <w:bCs w:val="0"/>
                <w:color w:val="808080" w:themeColor="background1" w:themeShade="80"/>
                <w:spacing w:val="60"/>
                <w:sz w:val="22"/>
              </w:rPr>
              <w:t xml:space="preserve"> - Promotion</w:t>
            </w:r>
          </w:p>
        </w:tc>
      </w:tr>
      <w:tr w:rsidR="002C1A72" w:rsidRPr="003E2BB9" w14:paraId="10ECDC59" w14:textId="77777777" w:rsidTr="00EE6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323AB2DF" w14:textId="308E2C5E" w:rsidR="002C1A72" w:rsidRPr="003E2BB9" w:rsidRDefault="00101CA3" w:rsidP="00CC2DE4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Positive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2C1A72" w:rsidRPr="00D65933" w14:paraId="1CE8DD0C" w14:textId="77777777" w:rsidTr="00EA2A85">
        <w:trPr>
          <w:trHeight w:val="2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69CDF2CF" w14:textId="77777777" w:rsidR="002C1A72" w:rsidRPr="00D65933" w:rsidRDefault="002C1A72" w:rsidP="00EE69E6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2C1A72" w:rsidRPr="003E2BB9" w14:paraId="18ED3889" w14:textId="77777777" w:rsidTr="00EE6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2C74D3C7" w14:textId="5189B841" w:rsidR="002C1A72" w:rsidRPr="003E2BB9" w:rsidRDefault="00101CA3" w:rsidP="00CC2DE4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Negative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2C1A72" w:rsidRPr="00D65933" w14:paraId="63441562" w14:textId="77777777" w:rsidTr="00EA2A85">
        <w:trPr>
          <w:trHeight w:val="2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</w:tcPr>
          <w:p w14:paraId="5F9E9EEF" w14:textId="77777777" w:rsidR="002C1A72" w:rsidRPr="00D65933" w:rsidRDefault="002C1A72" w:rsidP="00EE69E6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6ABD3376" w14:textId="77777777" w:rsidR="00EA2A85" w:rsidRDefault="00EA2A85" w:rsidP="00CC31AB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tbl>
      <w:tblPr>
        <w:tblStyle w:val="MediumList1-Accent1"/>
        <w:tblW w:w="9356" w:type="dxa"/>
        <w:tblInd w:w="25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6"/>
      </w:tblGrid>
      <w:tr w:rsidR="00EA2A85" w:rsidRPr="00D65933" w14:paraId="096F4FBD" w14:textId="77777777" w:rsidTr="00731A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776C1BB1" w14:textId="77777777" w:rsidR="00EA2A85" w:rsidRPr="00D65933" w:rsidRDefault="00EA2A85" w:rsidP="00EA2A85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eastAsia="Times New Roman" w:cs="Arial"/>
                <w:bCs w:val="0"/>
                <w:color w:val="808080" w:themeColor="background1" w:themeShade="80"/>
                <w:spacing w:val="60"/>
                <w:sz w:val="22"/>
              </w:rPr>
              <w:t>Option 2 – Secondary Income</w:t>
            </w:r>
          </w:p>
        </w:tc>
      </w:tr>
      <w:tr w:rsidR="00EA2A85" w:rsidRPr="003E2BB9" w14:paraId="1575D252" w14:textId="77777777" w:rsidTr="00731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0E52B1A5" w14:textId="4FC0902E" w:rsidR="00EA2A85" w:rsidRPr="003E2BB9" w:rsidRDefault="00EA2A85" w:rsidP="00731A58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Positive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EA2A85" w:rsidRPr="00D65933" w14:paraId="3077DD02" w14:textId="77777777" w:rsidTr="00EA2A85">
        <w:trPr>
          <w:trHeight w:val="2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64126349" w14:textId="77777777" w:rsidR="00EA2A85" w:rsidRPr="00D65933" w:rsidRDefault="00EA2A85" w:rsidP="00731A58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EA2A85" w:rsidRPr="003E2BB9" w14:paraId="50BEEBC3" w14:textId="77777777" w:rsidTr="00731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01666860" w14:textId="1B86D76C" w:rsidR="00EA2A85" w:rsidRPr="003E2BB9" w:rsidRDefault="00EA2A85" w:rsidP="00731A58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Negative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EA2A85" w:rsidRPr="00D65933" w14:paraId="683BA96E" w14:textId="77777777" w:rsidTr="00731A58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</w:tcPr>
          <w:p w14:paraId="47677D38" w14:textId="77777777" w:rsidR="00EA2A85" w:rsidRPr="00D65933" w:rsidRDefault="00EA2A85" w:rsidP="00731A58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53DFC3DE" w14:textId="77777777" w:rsidR="00C15F7E" w:rsidRDefault="00C15F7E" w:rsidP="00CC31AB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tbl>
      <w:tblPr>
        <w:tblStyle w:val="MediumList1-Accent1"/>
        <w:tblW w:w="9356" w:type="dxa"/>
        <w:tblInd w:w="25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6"/>
      </w:tblGrid>
      <w:tr w:rsidR="00EA2A85" w:rsidRPr="00D65933" w14:paraId="5CA29D9A" w14:textId="77777777" w:rsidTr="00731A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4A69EC7F" w14:textId="77777777" w:rsidR="00EA2A85" w:rsidRPr="00D65933" w:rsidRDefault="00EA2A85" w:rsidP="00EA2A85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eastAsia="Times New Roman" w:cs="Arial"/>
                <w:bCs w:val="0"/>
                <w:color w:val="808080" w:themeColor="background1" w:themeShade="80"/>
                <w:spacing w:val="60"/>
                <w:sz w:val="22"/>
              </w:rPr>
              <w:t>Option 3 – Pay Increase</w:t>
            </w:r>
          </w:p>
        </w:tc>
      </w:tr>
      <w:tr w:rsidR="00EA2A85" w:rsidRPr="003E2BB9" w14:paraId="384A16B6" w14:textId="77777777" w:rsidTr="00731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6584F223" w14:textId="46210D8A" w:rsidR="00EA2A85" w:rsidRPr="003E2BB9" w:rsidRDefault="00EA2A85" w:rsidP="00731A58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Positive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EA2A85" w:rsidRPr="00D65933" w14:paraId="39C2A8F5" w14:textId="77777777" w:rsidTr="00731A58">
        <w:trPr>
          <w:trHeight w:val="2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0D561079" w14:textId="77777777" w:rsidR="00EA2A85" w:rsidRPr="00D65933" w:rsidRDefault="00EA2A85" w:rsidP="00731A58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EA2A85" w:rsidRPr="003E2BB9" w14:paraId="3B89D4E3" w14:textId="77777777" w:rsidTr="00731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7BD87EEA" w14:textId="1783BE53" w:rsidR="00EA2A85" w:rsidRPr="003E2BB9" w:rsidRDefault="00EA2A85" w:rsidP="000F6242">
            <w:pPr>
              <w:keepNext/>
              <w:keepLines/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lastRenderedPageBreak/>
              <w:t>Negative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EA2A85" w:rsidRPr="00D65933" w14:paraId="1DB491AA" w14:textId="77777777" w:rsidTr="00731A58">
        <w:trPr>
          <w:trHeight w:val="2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</w:tcPr>
          <w:p w14:paraId="31B8E84D" w14:textId="77777777" w:rsidR="00EA2A85" w:rsidRPr="00D65933" w:rsidRDefault="00EA2A85" w:rsidP="00731A58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75B9A758" w14:textId="77777777" w:rsidR="00EA2A85" w:rsidRDefault="00EA2A85" w:rsidP="00EA2A85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tbl>
      <w:tblPr>
        <w:tblStyle w:val="MediumList1-Accent1"/>
        <w:tblW w:w="9356" w:type="dxa"/>
        <w:tblInd w:w="25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6"/>
      </w:tblGrid>
      <w:tr w:rsidR="00EA2A85" w:rsidRPr="00D65933" w14:paraId="6AAFA7CE" w14:textId="77777777" w:rsidTr="00731A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6E55BFE5" w14:textId="77777777" w:rsidR="00EA2A85" w:rsidRPr="00D65933" w:rsidRDefault="00EA2A85" w:rsidP="00EA2A85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eastAsia="Times New Roman" w:cs="Arial"/>
                <w:bCs w:val="0"/>
                <w:color w:val="808080" w:themeColor="background1" w:themeShade="80"/>
                <w:spacing w:val="60"/>
                <w:sz w:val="22"/>
              </w:rPr>
              <w:t>Option 4 – Increased Working Hours</w:t>
            </w:r>
          </w:p>
        </w:tc>
      </w:tr>
      <w:tr w:rsidR="00EA2A85" w:rsidRPr="003E2BB9" w14:paraId="0420236B" w14:textId="77777777" w:rsidTr="00731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6FC56E2A" w14:textId="2C84BC43" w:rsidR="00EA2A85" w:rsidRPr="003E2BB9" w:rsidRDefault="00EA2A85" w:rsidP="00731A58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Positive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EA2A85" w:rsidRPr="00D65933" w14:paraId="4C3FF21B" w14:textId="77777777" w:rsidTr="00731A58">
        <w:trPr>
          <w:trHeight w:val="2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5FFB718C" w14:textId="77777777" w:rsidR="00EA2A85" w:rsidRPr="00D65933" w:rsidRDefault="00EA2A85" w:rsidP="00731A58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EA2A85" w:rsidRPr="003E2BB9" w14:paraId="17677F7A" w14:textId="77777777" w:rsidTr="00731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4C37E560" w14:textId="0D34FDEC" w:rsidR="00EA2A85" w:rsidRPr="003E2BB9" w:rsidRDefault="00EA2A85" w:rsidP="00731A58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Negative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EA2A85" w:rsidRPr="00D65933" w14:paraId="17C2D4A6" w14:textId="77777777" w:rsidTr="00731A58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</w:tcPr>
          <w:p w14:paraId="78921880" w14:textId="77777777" w:rsidR="00EA2A85" w:rsidRPr="00D65933" w:rsidRDefault="00EA2A85" w:rsidP="00731A58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28649862" w14:textId="77777777" w:rsidR="00EA2A85" w:rsidRDefault="00EA2A85" w:rsidP="00EA2A85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tbl>
      <w:tblPr>
        <w:tblStyle w:val="MediumList1-Accent1"/>
        <w:tblW w:w="9356" w:type="dxa"/>
        <w:tblInd w:w="25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6"/>
      </w:tblGrid>
      <w:tr w:rsidR="00EA2A85" w:rsidRPr="00D65933" w14:paraId="6949B007" w14:textId="77777777" w:rsidTr="00731A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3636A44B" w14:textId="77777777" w:rsidR="00EA2A85" w:rsidRPr="00D65933" w:rsidRDefault="00EA2A85" w:rsidP="00EA2A85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eastAsia="Times New Roman" w:cs="Arial"/>
                <w:bCs w:val="0"/>
                <w:color w:val="808080" w:themeColor="background1" w:themeShade="80"/>
                <w:spacing w:val="60"/>
                <w:sz w:val="22"/>
              </w:rPr>
              <w:t>Option 5 – Contract Work</w:t>
            </w:r>
          </w:p>
        </w:tc>
      </w:tr>
      <w:tr w:rsidR="00EA2A85" w:rsidRPr="003E2BB9" w14:paraId="658C6BEE" w14:textId="77777777" w:rsidTr="00731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4AF2F421" w14:textId="618E1798" w:rsidR="00EA2A85" w:rsidRPr="003E2BB9" w:rsidRDefault="00EA2A85" w:rsidP="00731A58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Positive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EA2A85" w:rsidRPr="00D65933" w14:paraId="6C865C03" w14:textId="77777777" w:rsidTr="00731A58">
        <w:trPr>
          <w:trHeight w:val="2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57157069" w14:textId="77777777" w:rsidR="00EA2A85" w:rsidRPr="00D65933" w:rsidRDefault="00EA2A85" w:rsidP="00731A58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EA2A85" w:rsidRPr="003E2BB9" w14:paraId="74CE2796" w14:textId="77777777" w:rsidTr="00731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7984C032" w14:textId="6B65C69E" w:rsidR="00EA2A85" w:rsidRPr="003E2BB9" w:rsidRDefault="00EA2A85" w:rsidP="00731A58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lastRenderedPageBreak/>
              <w:t>Negative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EA2A85" w:rsidRPr="00D65933" w14:paraId="3A560BDD" w14:textId="77777777" w:rsidTr="00731A58">
        <w:trPr>
          <w:trHeight w:val="2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</w:tcPr>
          <w:p w14:paraId="23D19536" w14:textId="77777777" w:rsidR="00EA2A85" w:rsidRPr="00D65933" w:rsidRDefault="00EA2A85" w:rsidP="00731A58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5520055C" w14:textId="77777777" w:rsidR="00EA2A85" w:rsidRDefault="00EA2A85" w:rsidP="00EA2A85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tbl>
      <w:tblPr>
        <w:tblStyle w:val="MediumList1-Accent1"/>
        <w:tblW w:w="9356" w:type="dxa"/>
        <w:tblInd w:w="25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6"/>
      </w:tblGrid>
      <w:tr w:rsidR="00EA2A85" w:rsidRPr="00D65933" w14:paraId="1BDC6AC0" w14:textId="77777777" w:rsidTr="00731A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487A6E0B" w14:textId="77777777" w:rsidR="00EA2A85" w:rsidRPr="00D65933" w:rsidRDefault="00EA2A85" w:rsidP="00EA2A85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eastAsia="Times New Roman" w:cs="Arial"/>
                <w:bCs w:val="0"/>
                <w:color w:val="808080" w:themeColor="background1" w:themeShade="80"/>
                <w:spacing w:val="60"/>
                <w:sz w:val="22"/>
              </w:rPr>
              <w:t>Option 6 – Boarders</w:t>
            </w:r>
          </w:p>
        </w:tc>
      </w:tr>
      <w:tr w:rsidR="00EA2A85" w:rsidRPr="003E2BB9" w14:paraId="50E0D814" w14:textId="77777777" w:rsidTr="00731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71F7F78D" w14:textId="15306341" w:rsidR="00EA2A85" w:rsidRPr="003E2BB9" w:rsidRDefault="00EA2A85" w:rsidP="00731A58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Positive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EA2A85" w:rsidRPr="00D65933" w14:paraId="737FF9AA" w14:textId="77777777" w:rsidTr="00731A58">
        <w:trPr>
          <w:trHeight w:val="2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5CCE5AD8" w14:textId="77777777" w:rsidR="00EA2A85" w:rsidRPr="00D65933" w:rsidRDefault="00EA2A85" w:rsidP="00731A58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EA2A85" w:rsidRPr="003E2BB9" w14:paraId="1F93A390" w14:textId="77777777" w:rsidTr="00731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0F99EFDD" w14:textId="7F293680" w:rsidR="00EA2A85" w:rsidRPr="003E2BB9" w:rsidRDefault="00EA2A85" w:rsidP="00731A58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Negative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EA2A85" w:rsidRPr="00D65933" w14:paraId="797B42BA" w14:textId="77777777" w:rsidTr="00731A58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</w:tcPr>
          <w:p w14:paraId="7DF6A094" w14:textId="77777777" w:rsidR="00EA2A85" w:rsidRPr="00D65933" w:rsidRDefault="00EA2A85" w:rsidP="00731A58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08BBC83E" w14:textId="77777777" w:rsidR="00EA2A85" w:rsidRDefault="00EA2A85" w:rsidP="00EA2A85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tbl>
      <w:tblPr>
        <w:tblStyle w:val="MediumList1-Accent1"/>
        <w:tblW w:w="9356" w:type="dxa"/>
        <w:tblInd w:w="25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6"/>
      </w:tblGrid>
      <w:tr w:rsidR="00EA2A85" w:rsidRPr="00D65933" w14:paraId="6D79CCCA" w14:textId="77777777" w:rsidTr="00731A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26FDB0F1" w14:textId="77777777" w:rsidR="00EA2A85" w:rsidRPr="00D65933" w:rsidRDefault="00EA2A85" w:rsidP="00EA2A85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eastAsia="Times New Roman" w:cs="Arial"/>
                <w:bCs w:val="0"/>
                <w:color w:val="808080" w:themeColor="background1" w:themeShade="80"/>
                <w:spacing w:val="60"/>
                <w:sz w:val="22"/>
              </w:rPr>
              <w:t>Option 7 – Unearned income</w:t>
            </w:r>
          </w:p>
        </w:tc>
      </w:tr>
      <w:tr w:rsidR="00EA2A85" w:rsidRPr="003E2BB9" w14:paraId="76573747" w14:textId="77777777" w:rsidTr="00731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74B246E8" w14:textId="491FBB92" w:rsidR="00EA2A85" w:rsidRPr="003E2BB9" w:rsidRDefault="00EA2A85" w:rsidP="00731A58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Positive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EA2A85" w:rsidRPr="00D65933" w14:paraId="48B2152E" w14:textId="77777777" w:rsidTr="00731A58">
        <w:trPr>
          <w:trHeight w:val="2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0AF08885" w14:textId="77777777" w:rsidR="00EA2A85" w:rsidRPr="00D65933" w:rsidRDefault="00EA2A85" w:rsidP="00731A58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  <w:tr w:rsidR="00EA2A85" w:rsidRPr="003E2BB9" w14:paraId="1A1CFBA5" w14:textId="77777777" w:rsidTr="00731A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72E36EC2" w14:textId="7B35A4D6" w:rsidR="00EA2A85" w:rsidRPr="003E2BB9" w:rsidRDefault="00EA2A85" w:rsidP="00731A58">
            <w:pPr>
              <w:spacing w:before="120" w:after="120"/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</w:pPr>
            <w:r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lastRenderedPageBreak/>
              <w:t>Negative Impact</w:t>
            </w:r>
            <w:r w:rsidR="00857FF2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 xml:space="preserve"> on personal income</w:t>
            </w:r>
          </w:p>
        </w:tc>
      </w:tr>
      <w:tr w:rsidR="00EA2A85" w:rsidRPr="00D65933" w14:paraId="3201BA63" w14:textId="77777777" w:rsidTr="00731A58">
        <w:trPr>
          <w:trHeight w:val="2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</w:tcPr>
          <w:p w14:paraId="64EEA375" w14:textId="77777777" w:rsidR="00EA2A85" w:rsidRPr="00D65933" w:rsidRDefault="00EA2A85" w:rsidP="00731A58">
            <w:pPr>
              <w:spacing w:before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</w:p>
        </w:tc>
      </w:tr>
    </w:tbl>
    <w:p w14:paraId="420023BD" w14:textId="77777777" w:rsidR="002C1A72" w:rsidRPr="00B91D63" w:rsidRDefault="002C1A72" w:rsidP="00CC31AB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14:paraId="1A67E945" w14:textId="392673AA" w:rsidR="007B1710" w:rsidRDefault="002810C4" w:rsidP="000F6242">
      <w:pPr>
        <w:pStyle w:val="BodyText"/>
        <w:numPr>
          <w:ilvl w:val="0"/>
          <w:numId w:val="20"/>
        </w:numPr>
        <w:spacing w:after="0" w:line="360" w:lineRule="auto"/>
        <w:ind w:left="567" w:hanging="567"/>
        <w:rPr>
          <w:rFonts w:ascii="Arial" w:hAnsi="Arial" w:cs="Arial"/>
          <w:sz w:val="22"/>
          <w:szCs w:val="22"/>
        </w:rPr>
      </w:pPr>
      <w:r w:rsidRPr="004B2E79">
        <w:rPr>
          <w:rFonts w:ascii="Arial" w:hAnsi="Arial" w:cs="Arial"/>
          <w:sz w:val="22"/>
          <w:szCs w:val="22"/>
        </w:rPr>
        <w:t xml:space="preserve">Compare </w:t>
      </w:r>
      <w:r w:rsidR="003C2D31" w:rsidRPr="004B2E79">
        <w:rPr>
          <w:rFonts w:ascii="Arial" w:hAnsi="Arial" w:cs="Arial"/>
          <w:sz w:val="22"/>
          <w:szCs w:val="22"/>
        </w:rPr>
        <w:t>two</w:t>
      </w:r>
      <w:r w:rsidR="008644B4" w:rsidRPr="004B2E79">
        <w:rPr>
          <w:rFonts w:ascii="Arial" w:hAnsi="Arial" w:cs="Arial"/>
          <w:sz w:val="22"/>
          <w:szCs w:val="22"/>
        </w:rPr>
        <w:t xml:space="preserve"> (</w:t>
      </w:r>
      <w:r w:rsidR="003C2D31" w:rsidRPr="004B2E79">
        <w:rPr>
          <w:rFonts w:ascii="Arial" w:hAnsi="Arial" w:cs="Arial"/>
          <w:sz w:val="22"/>
          <w:szCs w:val="22"/>
        </w:rPr>
        <w:t>2</w:t>
      </w:r>
      <w:r w:rsidR="008644B4" w:rsidRPr="004B2E79">
        <w:rPr>
          <w:rFonts w:ascii="Arial" w:hAnsi="Arial" w:cs="Arial"/>
          <w:sz w:val="22"/>
          <w:szCs w:val="22"/>
        </w:rPr>
        <w:t xml:space="preserve">) </w:t>
      </w:r>
      <w:r w:rsidR="003C2D31" w:rsidRPr="004B2E79">
        <w:rPr>
          <w:rFonts w:ascii="Arial" w:hAnsi="Arial" w:cs="Arial"/>
          <w:sz w:val="22"/>
          <w:szCs w:val="22"/>
        </w:rPr>
        <w:t xml:space="preserve">of the </w:t>
      </w:r>
      <w:r w:rsidR="007B1710">
        <w:rPr>
          <w:rFonts w:ascii="Arial" w:hAnsi="Arial" w:cs="Arial"/>
          <w:sz w:val="22"/>
          <w:szCs w:val="22"/>
        </w:rPr>
        <w:t xml:space="preserve">most financially beneficial options </w:t>
      </w:r>
      <w:r w:rsidR="00C07A9C">
        <w:rPr>
          <w:rFonts w:ascii="Arial" w:hAnsi="Arial" w:cs="Arial"/>
          <w:sz w:val="22"/>
          <w:szCs w:val="22"/>
        </w:rPr>
        <w:t xml:space="preserve">for the scenario </w:t>
      </w:r>
      <w:r w:rsidR="007B1710">
        <w:rPr>
          <w:rFonts w:ascii="Arial" w:hAnsi="Arial" w:cs="Arial"/>
          <w:sz w:val="22"/>
          <w:szCs w:val="22"/>
        </w:rPr>
        <w:t>you described in question one with each other</w:t>
      </w:r>
      <w:r w:rsidR="008644B4" w:rsidRPr="009F6187">
        <w:rPr>
          <w:rFonts w:ascii="Arial" w:hAnsi="Arial" w:cs="Arial"/>
          <w:sz w:val="22"/>
          <w:szCs w:val="22"/>
        </w:rPr>
        <w:t>.</w:t>
      </w:r>
    </w:p>
    <w:p w14:paraId="1F6CCD37" w14:textId="77777777" w:rsidR="002810C4" w:rsidRPr="004B2E79" w:rsidRDefault="002810C4" w:rsidP="007B1710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521"/>
      </w:tblGrid>
      <w:tr w:rsidR="003C2D31" w14:paraId="74FB6314" w14:textId="77777777" w:rsidTr="007B1710">
        <w:trPr>
          <w:trHeight w:val="1105"/>
        </w:trPr>
        <w:tc>
          <w:tcPr>
            <w:tcW w:w="9639" w:type="dxa"/>
            <w:vAlign w:val="center"/>
          </w:tcPr>
          <w:p w14:paraId="2C0985F5" w14:textId="77777777" w:rsidR="008B1C21" w:rsidRDefault="008B1C21" w:rsidP="007B1710"/>
          <w:p w14:paraId="0464CCB8" w14:textId="77777777" w:rsidR="003C2D31" w:rsidRDefault="003C2D31" w:rsidP="007B1710">
            <w:r>
              <w:t>Option 1:</w:t>
            </w:r>
          </w:p>
          <w:p w14:paraId="2A0E519D" w14:textId="77777777" w:rsidR="003C2D31" w:rsidRDefault="003C2D31" w:rsidP="007B1710"/>
          <w:p w14:paraId="025DB24E" w14:textId="77777777" w:rsidR="008B1C21" w:rsidRDefault="008B1C21" w:rsidP="007B1710"/>
          <w:p w14:paraId="5F8E0BA3" w14:textId="77777777" w:rsidR="003C2D31" w:rsidRDefault="003C2D31" w:rsidP="007B1710">
            <w:r>
              <w:t>Option 2:</w:t>
            </w:r>
          </w:p>
          <w:p w14:paraId="676159FC" w14:textId="77777777" w:rsidR="008B1C21" w:rsidRDefault="008B1C21" w:rsidP="007B1710"/>
          <w:p w14:paraId="1CC60D5D" w14:textId="77777777" w:rsidR="008B1C21" w:rsidRDefault="008B1C21" w:rsidP="007B1710"/>
        </w:tc>
      </w:tr>
      <w:tr w:rsidR="003C2D31" w14:paraId="1A52189B" w14:textId="77777777" w:rsidTr="007B1710">
        <w:trPr>
          <w:trHeight w:val="567"/>
        </w:trPr>
        <w:tc>
          <w:tcPr>
            <w:tcW w:w="9639" w:type="dxa"/>
            <w:vAlign w:val="center"/>
          </w:tcPr>
          <w:p w14:paraId="6B14DC3E" w14:textId="77777777" w:rsidR="003C2D31" w:rsidRDefault="003C2D31" w:rsidP="007B1710">
            <w:r>
              <w:t>Comparison:</w:t>
            </w:r>
          </w:p>
        </w:tc>
      </w:tr>
      <w:tr w:rsidR="003C2D31" w14:paraId="609D4765" w14:textId="77777777" w:rsidTr="007E385B">
        <w:trPr>
          <w:trHeight w:val="2140"/>
        </w:trPr>
        <w:tc>
          <w:tcPr>
            <w:tcW w:w="9639" w:type="dxa"/>
          </w:tcPr>
          <w:p w14:paraId="5A86C34E" w14:textId="77777777" w:rsidR="003C2D31" w:rsidRDefault="003C2D31" w:rsidP="002810C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7EFF6EBC" w14:textId="77777777" w:rsidR="004B2E79" w:rsidRDefault="004B2E79" w:rsidP="002810C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848159D" w14:textId="77777777" w:rsidR="004B2E79" w:rsidRDefault="004B2E79" w:rsidP="002810C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7071F07D" w14:textId="77777777" w:rsidR="004B2E79" w:rsidRDefault="004B2E79" w:rsidP="002810C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5E23DE0D" w14:textId="77777777" w:rsidR="004B2E79" w:rsidRDefault="004B2E79" w:rsidP="002810C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10A6F44" w14:textId="77777777" w:rsidR="004B2E79" w:rsidRDefault="004B2E79" w:rsidP="002810C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85B55AD" w14:textId="77777777" w:rsidR="004B2E79" w:rsidRDefault="004B2E79" w:rsidP="002810C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52F29CBF" w14:textId="77777777" w:rsidR="004B2E79" w:rsidRDefault="004B2E79" w:rsidP="002810C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40742F7E" w14:textId="77777777" w:rsidR="007B1710" w:rsidRDefault="007B1710" w:rsidP="002810C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444EC206" w14:textId="77777777" w:rsidR="00EA2A85" w:rsidRDefault="00EA2A85" w:rsidP="002810C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4AFA1483" w14:textId="77777777" w:rsidR="00FB02B9" w:rsidRDefault="00FB02B9" w:rsidP="002810C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A4CD53D" w14:textId="77777777" w:rsidR="009A2801" w:rsidRDefault="009A2801" w:rsidP="002810C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C8DD6A" w14:textId="77777777" w:rsidR="009A2801" w:rsidRDefault="009A2801" w:rsidP="009A2801">
      <w:pPr>
        <w:pStyle w:val="BodyText"/>
        <w:spacing w:after="0"/>
        <w:ind w:left="360"/>
        <w:rPr>
          <w:rFonts w:ascii="Arial" w:hAnsi="Arial" w:cs="Arial"/>
          <w:sz w:val="22"/>
          <w:szCs w:val="22"/>
        </w:rPr>
      </w:pPr>
    </w:p>
    <w:p w14:paraId="10E2D851" w14:textId="77777777" w:rsidR="008B1C21" w:rsidRDefault="008B1C21">
      <w:pPr>
        <w:rPr>
          <w:rFonts w:cs="Arial"/>
          <w:sz w:val="22"/>
          <w:szCs w:val="22"/>
          <w:lang w:val="en-GB" w:eastAsia="en-GB"/>
        </w:rPr>
      </w:pPr>
      <w:r>
        <w:rPr>
          <w:rFonts w:cs="Arial"/>
          <w:sz w:val="22"/>
          <w:szCs w:val="22"/>
        </w:rPr>
        <w:br w:type="page"/>
      </w:r>
    </w:p>
    <w:p w14:paraId="0A1EDC78" w14:textId="36E2A17F" w:rsidR="00EA2A85" w:rsidRDefault="00EA2A85" w:rsidP="000F6242">
      <w:pPr>
        <w:pStyle w:val="BodyText"/>
        <w:numPr>
          <w:ilvl w:val="0"/>
          <w:numId w:val="20"/>
        </w:numPr>
        <w:spacing w:after="0"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Compare </w:t>
      </w:r>
      <w:r w:rsidR="00C07A9C">
        <w:rPr>
          <w:rFonts w:ascii="Arial" w:hAnsi="Arial" w:cs="Arial"/>
          <w:sz w:val="22"/>
          <w:szCs w:val="22"/>
        </w:rPr>
        <w:t xml:space="preserve">the two chosen options and include </w:t>
      </w:r>
      <w:r w:rsidR="006B2F35">
        <w:rPr>
          <w:rFonts w:ascii="Arial" w:hAnsi="Arial" w:cs="Arial"/>
          <w:sz w:val="22"/>
          <w:szCs w:val="22"/>
        </w:rPr>
        <w:t>two short</w:t>
      </w:r>
      <w:r w:rsidR="00C07A9C">
        <w:rPr>
          <w:rFonts w:ascii="Arial" w:hAnsi="Arial" w:cs="Arial"/>
          <w:sz w:val="22"/>
          <w:szCs w:val="22"/>
        </w:rPr>
        <w:t>-term</w:t>
      </w:r>
      <w:r w:rsidR="006B2F35">
        <w:rPr>
          <w:rFonts w:ascii="Arial" w:hAnsi="Arial" w:cs="Arial"/>
          <w:sz w:val="22"/>
          <w:szCs w:val="22"/>
        </w:rPr>
        <w:t xml:space="preserve"> and two long-term impacts on the personal income of </w:t>
      </w:r>
      <w:r w:rsidR="006B2F35" w:rsidRPr="008623D4">
        <w:rPr>
          <w:rFonts w:ascii="Arial" w:hAnsi="Arial" w:cs="Arial"/>
          <w:sz w:val="22"/>
          <w:szCs w:val="22"/>
        </w:rPr>
        <w:t>the person</w:t>
      </w:r>
      <w:r w:rsidR="00065674">
        <w:rPr>
          <w:rFonts w:ascii="Arial" w:hAnsi="Arial" w:cs="Arial"/>
          <w:sz w:val="22"/>
          <w:szCs w:val="22"/>
        </w:rPr>
        <w:t>,</w:t>
      </w:r>
      <w:r w:rsidR="006B2F35" w:rsidRPr="008623D4">
        <w:rPr>
          <w:rFonts w:ascii="Arial" w:hAnsi="Arial" w:cs="Arial"/>
          <w:sz w:val="22"/>
          <w:szCs w:val="22"/>
        </w:rPr>
        <w:t xml:space="preserve"> or persons</w:t>
      </w:r>
      <w:r w:rsidR="00065674">
        <w:rPr>
          <w:rFonts w:ascii="Arial" w:hAnsi="Arial" w:cs="Arial"/>
          <w:sz w:val="22"/>
          <w:szCs w:val="22"/>
        </w:rPr>
        <w:t>,</w:t>
      </w:r>
      <w:r w:rsidR="006B2F35" w:rsidRPr="008623D4">
        <w:rPr>
          <w:rFonts w:ascii="Arial" w:hAnsi="Arial" w:cs="Arial"/>
          <w:sz w:val="22"/>
          <w:szCs w:val="22"/>
        </w:rPr>
        <w:t xml:space="preserve"> in the scenario</w:t>
      </w:r>
      <w:r w:rsidR="00893E08">
        <w:rPr>
          <w:rFonts w:ascii="Arial" w:hAnsi="Arial" w:cs="Arial"/>
          <w:sz w:val="22"/>
          <w:szCs w:val="22"/>
        </w:rPr>
        <w:t>.</w:t>
      </w:r>
    </w:p>
    <w:p w14:paraId="5CFC9479" w14:textId="77777777" w:rsidR="006B2F35" w:rsidRPr="007B1710" w:rsidRDefault="006B2F35" w:rsidP="00EA2A85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521"/>
      </w:tblGrid>
      <w:tr w:rsidR="006B2F35" w14:paraId="7AE031A0" w14:textId="77777777" w:rsidTr="008623D4">
        <w:trPr>
          <w:trHeight w:val="521"/>
        </w:trPr>
        <w:tc>
          <w:tcPr>
            <w:tcW w:w="9639" w:type="dxa"/>
            <w:vAlign w:val="center"/>
          </w:tcPr>
          <w:p w14:paraId="60D8DE97" w14:textId="77777777" w:rsidR="006B2F35" w:rsidRDefault="006B2F35" w:rsidP="008623D4">
            <w:r>
              <w:t>Short-term impacts:</w:t>
            </w:r>
          </w:p>
        </w:tc>
      </w:tr>
      <w:tr w:rsidR="006B2F35" w14:paraId="2D12658C" w14:textId="77777777" w:rsidTr="008623D4">
        <w:trPr>
          <w:trHeight w:val="2140"/>
        </w:trPr>
        <w:tc>
          <w:tcPr>
            <w:tcW w:w="9639" w:type="dxa"/>
          </w:tcPr>
          <w:p w14:paraId="05DCC11D" w14:textId="77777777" w:rsidR="006B2F35" w:rsidRDefault="006B2F3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0E91DED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A2DBCE8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7B4BF6A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C200E27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44CBB8AF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5678F0D8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78BC79C3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7198323C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76CC267F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0EDDC56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02A8F02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4BBD094E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E1ADD6A" w14:textId="77777777" w:rsidR="00EA2A85" w:rsidRDefault="00EA2A85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57ACEA72" w14:textId="77777777" w:rsidR="009A2801" w:rsidRDefault="009A2801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FAB076F" w14:textId="77777777" w:rsidR="009A2801" w:rsidRDefault="009A2801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7F48F600" w14:textId="77777777" w:rsidR="008B1C21" w:rsidRDefault="008B1C21" w:rsidP="008623D4">
            <w:pPr>
              <w:pStyle w:val="Body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F35" w14:paraId="4C9050DB" w14:textId="77777777" w:rsidTr="008623D4">
        <w:trPr>
          <w:trHeight w:val="530"/>
        </w:trPr>
        <w:tc>
          <w:tcPr>
            <w:tcW w:w="9639" w:type="dxa"/>
            <w:vAlign w:val="center"/>
          </w:tcPr>
          <w:p w14:paraId="35CE75F7" w14:textId="77777777" w:rsidR="006B2F35" w:rsidRPr="003C2D31" w:rsidRDefault="006B2F35" w:rsidP="008623D4">
            <w:pPr>
              <w:rPr>
                <w:szCs w:val="22"/>
              </w:rPr>
            </w:pPr>
            <w:r>
              <w:t>Long-term</w:t>
            </w:r>
            <w:r w:rsidRPr="003C2D31">
              <w:t xml:space="preserve"> impacts:</w:t>
            </w:r>
          </w:p>
        </w:tc>
      </w:tr>
      <w:tr w:rsidR="006B2F35" w14:paraId="33F543FE" w14:textId="77777777" w:rsidTr="008623D4">
        <w:trPr>
          <w:trHeight w:val="2140"/>
        </w:trPr>
        <w:tc>
          <w:tcPr>
            <w:tcW w:w="9639" w:type="dxa"/>
          </w:tcPr>
          <w:p w14:paraId="577AD060" w14:textId="77777777" w:rsidR="006B2F35" w:rsidRDefault="006B2F35" w:rsidP="008623D4"/>
          <w:p w14:paraId="1D98E585" w14:textId="77777777" w:rsidR="00EA2A85" w:rsidRDefault="00EA2A85" w:rsidP="008623D4"/>
          <w:p w14:paraId="0DA9CF59" w14:textId="77777777" w:rsidR="00EA2A85" w:rsidRDefault="00EA2A85" w:rsidP="008623D4"/>
          <w:p w14:paraId="46844D5E" w14:textId="77777777" w:rsidR="00EA2A85" w:rsidRDefault="00EA2A85" w:rsidP="008623D4"/>
          <w:p w14:paraId="5C98E64A" w14:textId="77777777" w:rsidR="00EA2A85" w:rsidRDefault="00EA2A85" w:rsidP="008623D4"/>
          <w:p w14:paraId="70C7883C" w14:textId="77777777" w:rsidR="00EA2A85" w:rsidRDefault="00EA2A85" w:rsidP="008623D4"/>
          <w:p w14:paraId="31C26075" w14:textId="77777777" w:rsidR="00EA2A85" w:rsidRDefault="00EA2A85" w:rsidP="008623D4"/>
          <w:p w14:paraId="08FB2952" w14:textId="77777777" w:rsidR="00EA2A85" w:rsidRDefault="00EA2A85" w:rsidP="008623D4"/>
          <w:p w14:paraId="266CE6D6" w14:textId="77777777" w:rsidR="00EA2A85" w:rsidRDefault="00EA2A85" w:rsidP="008623D4"/>
          <w:p w14:paraId="3AE0747D" w14:textId="77777777" w:rsidR="00EA2A85" w:rsidRDefault="00EA2A85" w:rsidP="008623D4"/>
          <w:p w14:paraId="4FE1A398" w14:textId="77777777" w:rsidR="00EA2A85" w:rsidRDefault="00EA2A85" w:rsidP="008623D4"/>
          <w:p w14:paraId="1E4DE34D" w14:textId="77777777" w:rsidR="00EA2A85" w:rsidRDefault="00EA2A85" w:rsidP="008623D4"/>
          <w:p w14:paraId="2D15B5B9" w14:textId="77777777" w:rsidR="00EA2A85" w:rsidRDefault="00EA2A85" w:rsidP="008623D4"/>
          <w:p w14:paraId="34E94F40" w14:textId="77777777" w:rsidR="00EA2A85" w:rsidRDefault="00EA2A85" w:rsidP="008623D4"/>
          <w:p w14:paraId="75922A4E" w14:textId="77777777" w:rsidR="00EA2A85" w:rsidRDefault="00EA2A85" w:rsidP="008623D4"/>
          <w:p w14:paraId="036DED4C" w14:textId="77777777" w:rsidR="00EA2A85" w:rsidRDefault="00EA2A85" w:rsidP="008623D4"/>
          <w:p w14:paraId="2B3532EF" w14:textId="77777777" w:rsidR="00EA2A85" w:rsidRDefault="00EA2A85" w:rsidP="008623D4"/>
          <w:p w14:paraId="32EFC8C0" w14:textId="77777777" w:rsidR="008B1C21" w:rsidRDefault="008B1C21" w:rsidP="008623D4"/>
        </w:tc>
      </w:tr>
    </w:tbl>
    <w:p w14:paraId="633E43BC" w14:textId="77777777" w:rsidR="007E385B" w:rsidRDefault="007E385B" w:rsidP="002810C4">
      <w:pPr>
        <w:pStyle w:val="Body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6B962AE" w14:textId="2F5A4D38" w:rsidR="006373F7" w:rsidRDefault="00215E55" w:rsidP="000F6242">
      <w:pPr>
        <w:pStyle w:val="BodyText"/>
        <w:numPr>
          <w:ilvl w:val="0"/>
          <w:numId w:val="20"/>
        </w:numPr>
        <w:spacing w:after="0"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noProof/>
          <w:lang w:val="en-NZ" w:eastAsia="en-NZ"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47CA919E" wp14:editId="41414014">
                <wp:simplePos x="0" y="0"/>
                <wp:positionH relativeFrom="margin">
                  <wp:posOffset>4109085</wp:posOffset>
                </wp:positionH>
                <wp:positionV relativeFrom="margin">
                  <wp:posOffset>-196215</wp:posOffset>
                </wp:positionV>
                <wp:extent cx="1985645" cy="1381125"/>
                <wp:effectExtent l="76200" t="114300" r="71755" b="85725"/>
                <wp:wrapTight wrapText="bothSides">
                  <wp:wrapPolygon edited="0">
                    <wp:start x="414" y="-1788"/>
                    <wp:lineTo x="-414" y="8044"/>
                    <wp:lineTo x="-829" y="18174"/>
                    <wp:lineTo x="16785" y="22345"/>
                    <wp:lineTo x="18443" y="22643"/>
                    <wp:lineTo x="18650" y="22643"/>
                    <wp:lineTo x="21137" y="22643"/>
                    <wp:lineTo x="21344" y="17578"/>
                    <wp:lineTo x="22173" y="8044"/>
                    <wp:lineTo x="22173" y="-298"/>
                    <wp:lineTo x="16993" y="-1490"/>
                    <wp:lineTo x="3108" y="-1788"/>
                    <wp:lineTo x="414" y="-1788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5645" cy="1381125"/>
                          <a:chOff x="1554836" y="-5911486"/>
                          <a:chExt cx="1299090" cy="1714716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61057">
                            <a:off x="1554836" y="-5911486"/>
                            <a:ext cx="1299090" cy="1693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 rot="250496">
                            <a:off x="1667289" y="-5627948"/>
                            <a:ext cx="1067312" cy="14311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31C207" w14:textId="77777777" w:rsidR="006373F7" w:rsidRPr="002E6F75" w:rsidRDefault="006373F7" w:rsidP="006373F7">
                              <w:pPr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 w:cs="Arial"/>
                                  <w:i/>
                                  <w:sz w:val="22"/>
                                  <w:szCs w:val="22"/>
                                </w:rPr>
                                <w:t xml:space="preserve">Justify your choice by explaining </w:t>
                              </w:r>
                              <w:r w:rsidR="00784BE3">
                                <w:rPr>
                                  <w:rFonts w:ascii="Comic Sans MS" w:hAnsi="Comic Sans MS" w:cs="Arial"/>
                                  <w:i/>
                                  <w:sz w:val="22"/>
                                  <w:szCs w:val="22"/>
                                </w:rPr>
                                <w:t xml:space="preserve">and giving reasons </w:t>
                              </w:r>
                              <w:r>
                                <w:rPr>
                                  <w:rFonts w:ascii="Comic Sans MS" w:hAnsi="Comic Sans MS" w:cs="Arial"/>
                                  <w:i/>
                                  <w:sz w:val="22"/>
                                  <w:szCs w:val="22"/>
                                </w:rPr>
                                <w:t>why it is better than the other possible option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A919E" id="Group 19" o:spid="_x0000_s1029" style="position:absolute;left:0;text-align:left;margin-left:323.55pt;margin-top:-15.45pt;width:156.35pt;height:108.75pt;z-index:-251654656;mso-position-horizontal-relative:margin;mso-position-vertical-relative:margin;mso-width-relative:margin;mso-height-relative:margin" coordorigin="15548,-59114" coordsize="12990,17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">
                <v:shape id="Picture 21" o:spid="_x0000_s1030" type="#_x0000_t75" style="position:absolute;left:15548;top:-59114;width:12991;height:16931;rotation:39437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">
                  <v:imagedata r:id="rId21" o:title=""/>
                </v:shape>
                <v:shape id="Text Box 23" o:spid="_x0000_s1031" type="#_x0000_t202" style="position:absolute;left:16672;top:-56279;width:10674;height:14312;rotation:27360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" filled="f" stroked="f" strokeweight=".5pt">
                  <v:textbox>
                    <w:txbxContent>
                      <w:p w14:paraId="6931C207" w14:textId="77777777" w:rsidR="006373F7" w:rsidRPr="002E6F75" w:rsidRDefault="006373F7" w:rsidP="006373F7">
                        <w:pPr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 w:cs="Arial"/>
                            <w:i/>
                            <w:sz w:val="22"/>
                            <w:szCs w:val="22"/>
                          </w:rPr>
                          <w:t xml:space="preserve">Justify your choice by explaining </w:t>
                        </w:r>
                        <w:r w:rsidR="00784BE3">
                          <w:rPr>
                            <w:rFonts w:ascii="Comic Sans MS" w:hAnsi="Comic Sans MS" w:cs="Arial"/>
                            <w:i/>
                            <w:sz w:val="22"/>
                            <w:szCs w:val="22"/>
                          </w:rPr>
                          <w:t xml:space="preserve">and giving reasons </w:t>
                        </w:r>
                        <w:r>
                          <w:rPr>
                            <w:rFonts w:ascii="Comic Sans MS" w:hAnsi="Comic Sans MS" w:cs="Arial"/>
                            <w:i/>
                            <w:sz w:val="22"/>
                            <w:szCs w:val="22"/>
                          </w:rPr>
                          <w:t>why it is better than the other possible option</w:t>
                        </w:r>
                      </w:p>
                    </w:txbxContent>
                  </v:textbox>
                </v:shape>
                <w10:wrap type="tight" anchorx="margin" anchory="margin"/>
              </v:group>
            </w:pict>
          </mc:Fallback>
        </mc:AlternateContent>
      </w:r>
      <w:r w:rsidR="006373F7" w:rsidRPr="00B91D63">
        <w:rPr>
          <w:rFonts w:ascii="Arial" w:hAnsi="Arial" w:cs="Arial"/>
          <w:sz w:val="22"/>
          <w:szCs w:val="22"/>
        </w:rPr>
        <w:t xml:space="preserve">Recommend </w:t>
      </w:r>
      <w:r w:rsidR="00C07A9C">
        <w:rPr>
          <w:rFonts w:ascii="Arial" w:hAnsi="Arial" w:cs="Arial"/>
          <w:sz w:val="22"/>
          <w:szCs w:val="22"/>
        </w:rPr>
        <w:t>the most</w:t>
      </w:r>
      <w:r w:rsidR="006373F7">
        <w:rPr>
          <w:rFonts w:ascii="Arial" w:hAnsi="Arial" w:cs="Arial"/>
          <w:sz w:val="22"/>
          <w:szCs w:val="22"/>
        </w:rPr>
        <w:t xml:space="preserve"> financially beneficial</w:t>
      </w:r>
      <w:r w:rsidR="006373F7" w:rsidRPr="00B91D63">
        <w:rPr>
          <w:rFonts w:ascii="Arial" w:hAnsi="Arial" w:cs="Arial"/>
          <w:sz w:val="22"/>
          <w:szCs w:val="22"/>
        </w:rPr>
        <w:t xml:space="preserve"> option</w:t>
      </w:r>
      <w:r w:rsidR="006373F7">
        <w:rPr>
          <w:rFonts w:ascii="Arial" w:hAnsi="Arial" w:cs="Arial"/>
          <w:sz w:val="22"/>
          <w:szCs w:val="22"/>
        </w:rPr>
        <w:t>, and justify why it</w:t>
      </w:r>
      <w:r w:rsidR="006373F7" w:rsidRPr="00B91D63">
        <w:rPr>
          <w:rFonts w:ascii="Arial" w:hAnsi="Arial" w:cs="Arial"/>
          <w:sz w:val="22"/>
          <w:szCs w:val="22"/>
        </w:rPr>
        <w:t xml:space="preserve"> is </w:t>
      </w:r>
      <w:r w:rsidR="006373F7">
        <w:rPr>
          <w:rFonts w:ascii="Arial" w:hAnsi="Arial" w:cs="Arial"/>
          <w:sz w:val="22"/>
          <w:szCs w:val="22"/>
        </w:rPr>
        <w:t>financially beneficial</w:t>
      </w:r>
      <w:r w:rsidR="006373F7" w:rsidRPr="00B91D63">
        <w:rPr>
          <w:rFonts w:ascii="Arial" w:hAnsi="Arial" w:cs="Arial"/>
          <w:sz w:val="22"/>
          <w:szCs w:val="22"/>
        </w:rPr>
        <w:t xml:space="preserve"> for the person</w:t>
      </w:r>
      <w:r w:rsidR="00065674">
        <w:rPr>
          <w:rFonts w:ascii="Arial" w:hAnsi="Arial" w:cs="Arial"/>
          <w:sz w:val="22"/>
          <w:szCs w:val="22"/>
        </w:rPr>
        <w:t>,</w:t>
      </w:r>
      <w:r w:rsidR="006373F7" w:rsidRPr="00B91D63">
        <w:rPr>
          <w:rFonts w:ascii="Arial" w:hAnsi="Arial" w:cs="Arial"/>
          <w:sz w:val="22"/>
          <w:szCs w:val="22"/>
        </w:rPr>
        <w:t xml:space="preserve"> or </w:t>
      </w:r>
      <w:r w:rsidR="00065674" w:rsidRPr="00B91D63">
        <w:rPr>
          <w:rFonts w:ascii="Arial" w:hAnsi="Arial" w:cs="Arial"/>
          <w:sz w:val="22"/>
          <w:szCs w:val="22"/>
        </w:rPr>
        <w:t>pe</w:t>
      </w:r>
      <w:r w:rsidR="00065674">
        <w:rPr>
          <w:rFonts w:ascii="Arial" w:hAnsi="Arial" w:cs="Arial"/>
          <w:sz w:val="22"/>
          <w:szCs w:val="22"/>
        </w:rPr>
        <w:t>rsons,</w:t>
      </w:r>
      <w:r w:rsidR="006373F7">
        <w:rPr>
          <w:rFonts w:ascii="Arial" w:hAnsi="Arial" w:cs="Arial"/>
          <w:sz w:val="22"/>
          <w:szCs w:val="22"/>
        </w:rPr>
        <w:t xml:space="preserve"> in</w:t>
      </w:r>
      <w:r w:rsidR="006373F7" w:rsidRPr="00B91D63">
        <w:rPr>
          <w:rFonts w:ascii="Arial" w:hAnsi="Arial" w:cs="Arial"/>
          <w:sz w:val="22"/>
          <w:szCs w:val="22"/>
        </w:rPr>
        <w:t xml:space="preserve"> your scenario</w:t>
      </w:r>
      <w:r w:rsidR="006373F7">
        <w:rPr>
          <w:rFonts w:ascii="Arial" w:hAnsi="Arial" w:cs="Arial"/>
          <w:sz w:val="22"/>
          <w:szCs w:val="22"/>
        </w:rPr>
        <w:t>.</w:t>
      </w:r>
    </w:p>
    <w:p w14:paraId="710B8FD0" w14:textId="77777777" w:rsidR="006373F7" w:rsidRDefault="006373F7" w:rsidP="006373F7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14:paraId="63992043" w14:textId="77777777" w:rsidR="007B1710" w:rsidRDefault="007B1710" w:rsidP="006373F7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14:paraId="0477945E" w14:textId="77777777" w:rsidR="007B1710" w:rsidRDefault="007B1710" w:rsidP="006373F7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tbl>
      <w:tblPr>
        <w:tblStyle w:val="MediumList1-Accent1"/>
        <w:tblW w:w="9356" w:type="dxa"/>
        <w:tblInd w:w="250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356"/>
      </w:tblGrid>
      <w:tr w:rsidR="002C1A72" w:rsidRPr="00D65933" w14:paraId="23FCA360" w14:textId="77777777" w:rsidTr="007E38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none" w:sz="0" w:space="0" w:color="auto"/>
              <w:bottom w:val="none" w:sz="0" w:space="0" w:color="auto"/>
            </w:tcBorders>
            <w:shd w:val="clear" w:color="auto" w:fill="DBE5F1" w:themeFill="accent1" w:themeFillTint="33"/>
          </w:tcPr>
          <w:p w14:paraId="7A838E72" w14:textId="77777777" w:rsidR="002C1A72" w:rsidRPr="00D65933" w:rsidRDefault="002C1A72" w:rsidP="006479A2">
            <w:pPr>
              <w:spacing w:before="120" w:after="120"/>
              <w:rPr>
                <w:rFonts w:cs="Arial"/>
                <w:b w:val="0"/>
                <w:bCs w:val="0"/>
                <w:color w:val="595959" w:themeColor="text1" w:themeTint="A6"/>
                <w:sz w:val="22"/>
              </w:rPr>
            </w:pPr>
            <w:r>
              <w:rPr>
                <w:rFonts w:eastAsia="Times New Roman" w:cs="Arial"/>
                <w:bCs w:val="0"/>
                <w:color w:val="808080" w:themeColor="background1" w:themeShade="80"/>
                <w:spacing w:val="60"/>
                <w:sz w:val="22"/>
              </w:rPr>
              <w:t>Best o</w:t>
            </w:r>
            <w:r w:rsidRPr="003C43A0">
              <w:rPr>
                <w:rFonts w:eastAsia="Times New Roman" w:cs="Arial"/>
                <w:bCs w:val="0"/>
                <w:color w:val="808080" w:themeColor="background1" w:themeShade="80"/>
                <w:spacing w:val="60"/>
                <w:sz w:val="22"/>
              </w:rPr>
              <w:t>ption</w:t>
            </w:r>
          </w:p>
        </w:tc>
      </w:tr>
      <w:tr w:rsidR="006479A2" w:rsidRPr="00EE69E6" w14:paraId="608E51D3" w14:textId="77777777" w:rsidTr="007E3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2E146C5F" w14:textId="77777777" w:rsidR="006479A2" w:rsidRPr="00EE69E6" w:rsidRDefault="006479A2" w:rsidP="006479A2">
            <w:pPr>
              <w:spacing w:before="120" w:after="120"/>
              <w:rPr>
                <w:rFonts w:cs="Arial"/>
                <w:b w:val="0"/>
                <w:color w:val="808080" w:themeColor="background1" w:themeShade="80"/>
                <w:spacing w:val="60"/>
                <w:sz w:val="22"/>
              </w:rPr>
            </w:pPr>
            <w:r w:rsidRPr="00EE69E6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Recommendation</w:t>
            </w:r>
          </w:p>
        </w:tc>
      </w:tr>
      <w:tr w:rsidR="002C1A72" w:rsidRPr="00EE69E6" w14:paraId="7181DC97" w14:textId="77777777" w:rsidTr="007B1710">
        <w:trPr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4EE5F946" w14:textId="77777777" w:rsidR="002C1A72" w:rsidRDefault="002C1A72" w:rsidP="006479A2">
            <w:pPr>
              <w:spacing w:before="120" w:after="120"/>
              <w:rPr>
                <w:rFonts w:eastAsia="Times New Roman" w:cs="Arial"/>
                <w:b w:val="0"/>
                <w:bCs w:val="0"/>
                <w:color w:val="auto"/>
                <w:spacing w:val="60"/>
                <w:sz w:val="22"/>
              </w:rPr>
            </w:pPr>
          </w:p>
          <w:p w14:paraId="6798C24D" w14:textId="77777777" w:rsidR="009A2801" w:rsidRDefault="009A2801" w:rsidP="006479A2">
            <w:pPr>
              <w:spacing w:before="120" w:after="120"/>
              <w:rPr>
                <w:rFonts w:eastAsia="Times New Roman" w:cs="Arial"/>
                <w:b w:val="0"/>
                <w:bCs w:val="0"/>
                <w:color w:val="auto"/>
                <w:spacing w:val="60"/>
                <w:sz w:val="22"/>
              </w:rPr>
            </w:pPr>
          </w:p>
          <w:p w14:paraId="6A62F5F0" w14:textId="77777777" w:rsidR="009A2801" w:rsidRPr="00EE69E6" w:rsidRDefault="009A2801" w:rsidP="006479A2">
            <w:pPr>
              <w:spacing w:before="120" w:after="120"/>
              <w:rPr>
                <w:rFonts w:eastAsia="Times New Roman" w:cs="Arial"/>
                <w:b w:val="0"/>
                <w:bCs w:val="0"/>
                <w:color w:val="auto"/>
                <w:spacing w:val="60"/>
                <w:sz w:val="22"/>
              </w:rPr>
            </w:pPr>
          </w:p>
        </w:tc>
      </w:tr>
      <w:tr w:rsidR="008A2417" w:rsidRPr="00EE69E6" w14:paraId="5FD2F207" w14:textId="77777777" w:rsidTr="007E38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1DF875FB" w14:textId="77777777" w:rsidR="008A2417" w:rsidRPr="00EE69E6" w:rsidRDefault="006479A2" w:rsidP="006479A2">
            <w:pPr>
              <w:spacing w:before="120" w:after="120"/>
              <w:rPr>
                <w:rFonts w:cs="Arial"/>
                <w:b w:val="0"/>
                <w:bCs w:val="0"/>
                <w:spacing w:val="60"/>
                <w:sz w:val="22"/>
              </w:rPr>
            </w:pPr>
            <w:r w:rsidRPr="00EE69E6">
              <w:rPr>
                <w:rFonts w:eastAsia="Times New Roman" w:cs="Arial"/>
                <w:b w:val="0"/>
                <w:bCs w:val="0"/>
                <w:color w:val="808080" w:themeColor="background1" w:themeShade="80"/>
                <w:spacing w:val="60"/>
                <w:sz w:val="22"/>
              </w:rPr>
              <w:t>Justification</w:t>
            </w:r>
          </w:p>
        </w:tc>
      </w:tr>
      <w:tr w:rsidR="006479A2" w:rsidRPr="00EE69E6" w14:paraId="72801E34" w14:textId="77777777" w:rsidTr="007E385B">
        <w:trPr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shd w:val="clear" w:color="auto" w:fill="auto"/>
          </w:tcPr>
          <w:p w14:paraId="3A9BDA33" w14:textId="77777777" w:rsidR="006479A2" w:rsidRDefault="006479A2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080EA056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3429B37F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3ED7E814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7BEF120A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1D94147A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54E25620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0A0EE03F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77BD8376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3C693702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2B702C5B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096276BA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217184FB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1B0748A2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017A3237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47E526C5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3D0D35A6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3ECFFDB1" w14:textId="77777777" w:rsidR="009A2801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  <w:p w14:paraId="4C4447B7" w14:textId="77777777" w:rsidR="009A2801" w:rsidRPr="00EE69E6" w:rsidRDefault="009A2801" w:rsidP="00CC2DE4">
            <w:pPr>
              <w:spacing w:before="120" w:after="120"/>
              <w:rPr>
                <w:rFonts w:cs="Arial"/>
                <w:b w:val="0"/>
                <w:spacing w:val="60"/>
                <w:sz w:val="22"/>
              </w:rPr>
            </w:pPr>
          </w:p>
        </w:tc>
      </w:tr>
    </w:tbl>
    <w:p w14:paraId="3813B238" w14:textId="77777777" w:rsidR="006B2F35" w:rsidRPr="00B91D63" w:rsidRDefault="006B2F35" w:rsidP="00B91D63">
      <w:pPr>
        <w:rPr>
          <w:rFonts w:cs="Arial"/>
          <w:sz w:val="22"/>
          <w:szCs w:val="22"/>
        </w:rPr>
      </w:pPr>
    </w:p>
    <w:sectPr w:rsidR="006B2F35" w:rsidRPr="00B91D63" w:rsidSect="00FF541A">
      <w:headerReference w:type="default" r:id="rId22"/>
      <w:footerReference w:type="default" r:id="rId23"/>
      <w:pgSz w:w="11907" w:h="16840" w:code="9"/>
      <w:pgMar w:top="1418" w:right="1134" w:bottom="993" w:left="1134" w:header="567" w:footer="283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BE0FC" w14:textId="77777777" w:rsidR="00E828FF" w:rsidRDefault="00E828FF" w:rsidP="00180618">
      <w:r>
        <w:separator/>
      </w:r>
    </w:p>
  </w:endnote>
  <w:endnote w:type="continuationSeparator" w:id="0">
    <w:p w14:paraId="59CD8257" w14:textId="77777777" w:rsidR="00E828FF" w:rsidRDefault="00E828FF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7"/>
      <w:gridCol w:w="2216"/>
      <w:gridCol w:w="4126"/>
    </w:tblGrid>
    <w:tr w:rsidR="00BB17A7" w14:paraId="48501F7C" w14:textId="77777777" w:rsidTr="00261DF9">
      <w:tc>
        <w:tcPr>
          <w:tcW w:w="3369" w:type="dxa"/>
          <w:tcBorders>
            <w:top w:val="single" w:sz="12" w:space="0" w:color="BFBFBF" w:themeColor="background1" w:themeShade="BF"/>
          </w:tcBorders>
        </w:tcPr>
        <w:p w14:paraId="3980B1B6" w14:textId="77777777" w:rsidR="00BB17A7" w:rsidRPr="00DB292E" w:rsidRDefault="00CC31AB">
          <w:pPr>
            <w:pStyle w:val="Footer"/>
            <w:rPr>
              <w:sz w:val="20"/>
            </w:rPr>
          </w:pPr>
          <w:r>
            <w:rPr>
              <w:sz w:val="20"/>
            </w:rPr>
            <w:t>28098</w:t>
          </w:r>
          <w:r w:rsidR="00BB17A7" w:rsidRPr="00DB292E">
            <w:rPr>
              <w:sz w:val="20"/>
            </w:rPr>
            <w:t xml:space="preserve"> version </w:t>
          </w:r>
          <w:r w:rsidR="00223D54">
            <w:rPr>
              <w:sz w:val="20"/>
            </w:rPr>
            <w:t>3</w:t>
          </w:r>
        </w:p>
      </w:tc>
      <w:tc>
        <w:tcPr>
          <w:tcW w:w="2268" w:type="dxa"/>
          <w:tcBorders>
            <w:top w:val="single" w:sz="12" w:space="0" w:color="BFBFBF" w:themeColor="background1" w:themeShade="BF"/>
          </w:tcBorders>
        </w:tcPr>
        <w:p w14:paraId="192E695D" w14:textId="77777777" w:rsidR="00BB17A7" w:rsidRPr="00375781" w:rsidRDefault="00BB17A7" w:rsidP="00C976D9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 w:themeColor="background1" w:themeShade="BF"/>
          </w:tcBorders>
        </w:tcPr>
        <w:p w14:paraId="248CCAE3" w14:textId="2DA2EF4F" w:rsidR="00BB17A7" w:rsidRDefault="00BB17A7" w:rsidP="00DB292E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375781">
            <w:rPr>
              <w:sz w:val="20"/>
            </w:rPr>
            <w:t xml:space="preserve">Page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page </w:instrText>
          </w:r>
          <w:r w:rsidRPr="00375781">
            <w:rPr>
              <w:sz w:val="20"/>
            </w:rPr>
            <w:fldChar w:fldCharType="separate"/>
          </w:r>
          <w:r w:rsidR="0060176D">
            <w:rPr>
              <w:noProof/>
              <w:sz w:val="20"/>
            </w:rPr>
            <w:t>1</w:t>
          </w:r>
          <w:r w:rsidRPr="00375781">
            <w:rPr>
              <w:sz w:val="20"/>
            </w:rPr>
            <w:fldChar w:fldCharType="end"/>
          </w:r>
          <w:r w:rsidRPr="00375781">
            <w:rPr>
              <w:sz w:val="20"/>
            </w:rPr>
            <w:t xml:space="preserve"> of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numpages </w:instrText>
          </w:r>
          <w:r w:rsidRPr="00375781">
            <w:rPr>
              <w:sz w:val="20"/>
            </w:rPr>
            <w:fldChar w:fldCharType="separate"/>
          </w:r>
          <w:r w:rsidR="0060176D">
            <w:rPr>
              <w:noProof/>
              <w:sz w:val="20"/>
            </w:rPr>
            <w:t>10</w:t>
          </w:r>
          <w:r w:rsidRPr="00375781">
            <w:rPr>
              <w:sz w:val="20"/>
            </w:rPr>
            <w:fldChar w:fldCharType="end"/>
          </w:r>
        </w:p>
      </w:tc>
    </w:tr>
    <w:tr w:rsidR="00BB17A7" w14:paraId="1D47B4C3" w14:textId="77777777" w:rsidTr="00261DF9">
      <w:tc>
        <w:tcPr>
          <w:tcW w:w="3369" w:type="dxa"/>
        </w:tcPr>
        <w:p w14:paraId="44D4BAA7" w14:textId="77777777" w:rsidR="00BB17A7" w:rsidRPr="00DB292E" w:rsidRDefault="00BB17A7">
          <w:pPr>
            <w:pStyle w:val="Footer"/>
            <w:rPr>
              <w:sz w:val="20"/>
            </w:rPr>
          </w:pPr>
          <w:r>
            <w:rPr>
              <w:sz w:val="20"/>
            </w:rPr>
            <w:t>Student</w:t>
          </w:r>
          <w:r w:rsidRPr="00DB292E">
            <w:rPr>
              <w:sz w:val="20"/>
            </w:rPr>
            <w:t xml:space="preserve"> guidelines</w:t>
          </w:r>
        </w:p>
      </w:tc>
      <w:tc>
        <w:tcPr>
          <w:tcW w:w="2268" w:type="dxa"/>
        </w:tcPr>
        <w:p w14:paraId="30097402" w14:textId="27DC59AD" w:rsidR="00BB17A7" w:rsidRDefault="000F6242" w:rsidP="00C976D9">
          <w:pPr>
            <w:pStyle w:val="Footer"/>
            <w:rPr>
              <w:sz w:val="18"/>
            </w:rPr>
          </w:pPr>
          <w:r>
            <w:rPr>
              <w:sz w:val="18"/>
            </w:rPr>
            <w:t>July 2017</w:t>
          </w:r>
        </w:p>
      </w:tc>
      <w:tc>
        <w:tcPr>
          <w:tcW w:w="4218" w:type="dxa"/>
        </w:tcPr>
        <w:p w14:paraId="75B4344F" w14:textId="5F495311" w:rsidR="00BB17A7" w:rsidRDefault="00BB17A7" w:rsidP="00DB292E">
          <w:pPr>
            <w:pStyle w:val="Footer"/>
            <w:jc w:val="right"/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SYMBOL 211 \f "Symbol"</w:instrTex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 New Zealand Qualifications Authority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date \@ "yyyy"</w:instrText>
          </w:r>
          <w:r>
            <w:rPr>
              <w:sz w:val="18"/>
            </w:rPr>
            <w:fldChar w:fldCharType="separate"/>
          </w:r>
          <w:r w:rsidR="000F6242">
            <w:rPr>
              <w:noProof/>
              <w:sz w:val="18"/>
            </w:rPr>
            <w:t>2017</w:t>
          </w:r>
          <w:r>
            <w:rPr>
              <w:sz w:val="18"/>
            </w:rPr>
            <w:fldChar w:fldCharType="end"/>
          </w:r>
        </w:p>
      </w:tc>
    </w:tr>
  </w:tbl>
  <w:p w14:paraId="62EE4C45" w14:textId="77777777" w:rsidR="00BB17A7" w:rsidRPr="00261DF9" w:rsidRDefault="00BB17A7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7"/>
      <w:gridCol w:w="2216"/>
      <w:gridCol w:w="4126"/>
    </w:tblGrid>
    <w:tr w:rsidR="00893E08" w14:paraId="55182092" w14:textId="77777777" w:rsidTr="00261DF9">
      <w:tc>
        <w:tcPr>
          <w:tcW w:w="3369" w:type="dxa"/>
          <w:tcBorders>
            <w:top w:val="single" w:sz="12" w:space="0" w:color="BFBFBF" w:themeColor="background1" w:themeShade="BF"/>
          </w:tcBorders>
        </w:tcPr>
        <w:p w14:paraId="2BE9E9C6" w14:textId="77777777" w:rsidR="00893E08" w:rsidRPr="00DB292E" w:rsidRDefault="00893E08">
          <w:pPr>
            <w:pStyle w:val="Footer"/>
            <w:rPr>
              <w:sz w:val="20"/>
            </w:rPr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68480" behindDoc="1" locked="0" layoutInCell="1" allowOverlap="1" wp14:anchorId="475AE457" wp14:editId="04F6B08E">
                <wp:simplePos x="0" y="0"/>
                <wp:positionH relativeFrom="margin">
                  <wp:posOffset>-567690</wp:posOffset>
                </wp:positionH>
                <wp:positionV relativeFrom="margin">
                  <wp:posOffset>-799465</wp:posOffset>
                </wp:positionV>
                <wp:extent cx="7277100" cy="1057275"/>
                <wp:effectExtent l="0" t="0" r="0" b="9525"/>
                <wp:wrapNone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235"/>
                        <a:stretch/>
                      </pic:blipFill>
                      <pic:spPr bwMode="auto">
                        <a:xfrm>
                          <a:off x="0" y="0"/>
                          <a:ext cx="727710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sz w:val="20"/>
            </w:rPr>
            <w:t>28098</w:t>
          </w:r>
          <w:r w:rsidRPr="00DB292E">
            <w:rPr>
              <w:sz w:val="20"/>
            </w:rPr>
            <w:t xml:space="preserve"> version </w:t>
          </w:r>
          <w:r>
            <w:rPr>
              <w:sz w:val="20"/>
            </w:rPr>
            <w:t>3</w:t>
          </w:r>
        </w:p>
      </w:tc>
      <w:tc>
        <w:tcPr>
          <w:tcW w:w="2268" w:type="dxa"/>
          <w:tcBorders>
            <w:top w:val="single" w:sz="12" w:space="0" w:color="BFBFBF" w:themeColor="background1" w:themeShade="BF"/>
          </w:tcBorders>
        </w:tcPr>
        <w:p w14:paraId="47BA18F0" w14:textId="77777777" w:rsidR="00893E08" w:rsidRPr="00375781" w:rsidRDefault="00893E08" w:rsidP="00C976D9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 w:themeColor="background1" w:themeShade="BF"/>
          </w:tcBorders>
        </w:tcPr>
        <w:p w14:paraId="495B7804" w14:textId="0299398D" w:rsidR="00893E08" w:rsidRDefault="00893E08" w:rsidP="00DB292E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375781">
            <w:rPr>
              <w:sz w:val="20"/>
            </w:rPr>
            <w:t xml:space="preserve">Page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page </w:instrText>
          </w:r>
          <w:r w:rsidRPr="00375781">
            <w:rPr>
              <w:sz w:val="20"/>
            </w:rPr>
            <w:fldChar w:fldCharType="separate"/>
          </w:r>
          <w:r w:rsidR="0060176D">
            <w:rPr>
              <w:noProof/>
              <w:sz w:val="20"/>
            </w:rPr>
            <w:t>10</w:t>
          </w:r>
          <w:r w:rsidRPr="00375781">
            <w:rPr>
              <w:sz w:val="20"/>
            </w:rPr>
            <w:fldChar w:fldCharType="end"/>
          </w:r>
          <w:r w:rsidRPr="00375781">
            <w:rPr>
              <w:sz w:val="20"/>
            </w:rPr>
            <w:t xml:space="preserve"> of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numpages </w:instrText>
          </w:r>
          <w:r w:rsidRPr="00375781">
            <w:rPr>
              <w:sz w:val="20"/>
            </w:rPr>
            <w:fldChar w:fldCharType="separate"/>
          </w:r>
          <w:r w:rsidR="0060176D">
            <w:rPr>
              <w:noProof/>
              <w:sz w:val="20"/>
            </w:rPr>
            <w:t>10</w:t>
          </w:r>
          <w:r w:rsidRPr="00375781">
            <w:rPr>
              <w:sz w:val="20"/>
            </w:rPr>
            <w:fldChar w:fldCharType="end"/>
          </w:r>
        </w:p>
      </w:tc>
    </w:tr>
    <w:tr w:rsidR="00893E08" w14:paraId="36CFA0B9" w14:textId="77777777" w:rsidTr="00261DF9">
      <w:tc>
        <w:tcPr>
          <w:tcW w:w="3369" w:type="dxa"/>
        </w:tcPr>
        <w:p w14:paraId="19A66931" w14:textId="77777777" w:rsidR="00893E08" w:rsidRPr="00DB292E" w:rsidRDefault="00893E08">
          <w:pPr>
            <w:pStyle w:val="Footer"/>
            <w:rPr>
              <w:sz w:val="20"/>
            </w:rPr>
          </w:pPr>
          <w:r>
            <w:rPr>
              <w:sz w:val="20"/>
            </w:rPr>
            <w:t>Student</w:t>
          </w:r>
          <w:r w:rsidRPr="00DB292E">
            <w:rPr>
              <w:sz w:val="20"/>
            </w:rPr>
            <w:t xml:space="preserve"> guidelines</w:t>
          </w:r>
        </w:p>
      </w:tc>
      <w:tc>
        <w:tcPr>
          <w:tcW w:w="2268" w:type="dxa"/>
        </w:tcPr>
        <w:p w14:paraId="201E42B6" w14:textId="7F5F683B" w:rsidR="00893E08" w:rsidRDefault="000F6242" w:rsidP="00C976D9">
          <w:pPr>
            <w:pStyle w:val="Footer"/>
            <w:rPr>
              <w:sz w:val="18"/>
            </w:rPr>
          </w:pPr>
          <w:r>
            <w:rPr>
              <w:sz w:val="18"/>
            </w:rPr>
            <w:t>July 2017</w:t>
          </w:r>
        </w:p>
      </w:tc>
      <w:tc>
        <w:tcPr>
          <w:tcW w:w="4218" w:type="dxa"/>
        </w:tcPr>
        <w:p w14:paraId="43F205A7" w14:textId="0A638003" w:rsidR="00893E08" w:rsidRDefault="00893E08" w:rsidP="00DB292E">
          <w:pPr>
            <w:pStyle w:val="Footer"/>
            <w:jc w:val="right"/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SYMBOL 211 \f "Symbol"</w:instrTex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 New Zealand Qualifications Authority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date \@ "yyyy"</w:instrText>
          </w:r>
          <w:r>
            <w:rPr>
              <w:sz w:val="18"/>
            </w:rPr>
            <w:fldChar w:fldCharType="separate"/>
          </w:r>
          <w:r w:rsidR="000F6242">
            <w:rPr>
              <w:noProof/>
              <w:sz w:val="18"/>
            </w:rPr>
            <w:t>2017</w:t>
          </w:r>
          <w:r>
            <w:rPr>
              <w:sz w:val="18"/>
            </w:rPr>
            <w:fldChar w:fldCharType="end"/>
          </w:r>
        </w:p>
      </w:tc>
    </w:tr>
  </w:tbl>
  <w:p w14:paraId="5655B6DE" w14:textId="77777777" w:rsidR="00893E08" w:rsidRPr="00261DF9" w:rsidRDefault="00893E08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7373F" w14:textId="77777777" w:rsidR="00E828FF" w:rsidRDefault="00E828FF" w:rsidP="00180618">
      <w:r>
        <w:separator/>
      </w:r>
    </w:p>
  </w:footnote>
  <w:footnote w:type="continuationSeparator" w:id="0">
    <w:p w14:paraId="19948840" w14:textId="77777777" w:rsidR="00E828FF" w:rsidRDefault="00E828FF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7441A" w14:textId="77777777" w:rsidR="00893E08" w:rsidRDefault="00893E08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44D3152D" wp14:editId="72F52B58">
              <wp:simplePos x="0" y="0"/>
              <wp:positionH relativeFrom="column">
                <wp:posOffset>-653415</wp:posOffset>
              </wp:positionH>
              <wp:positionV relativeFrom="paragraph">
                <wp:posOffset>-312420</wp:posOffset>
              </wp:positionV>
              <wp:extent cx="7313930" cy="10344150"/>
              <wp:effectExtent l="0" t="0" r="1270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344150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14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FEC919" id="Group 13" o:spid="_x0000_s1026" style="position:absolute;margin-left:-51.45pt;margin-top:-24.6pt;width:575.9pt;height:814.5pt;z-index:-251645952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7;top:360;width:11518;height:16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">
                <v:imagedata r:id="rId3" o:title=""/>
              </v:shape>
              <v:shape id="Picture 3" o:spid="_x0000_s1028" type="#_x0000_t75" style="position:absolute;left:8607;top:735;width:23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21360" w14:textId="77777777" w:rsidR="00893E08" w:rsidRDefault="00893E08">
    <w:pPr>
      <w:pStyle w:val="Header"/>
    </w:pPr>
    <w:r>
      <w:rPr>
        <w:noProof/>
        <w:lang w:eastAsia="en-NZ"/>
      </w:rPr>
      <w:drawing>
        <wp:anchor distT="0" distB="0" distL="114300" distR="114300" simplePos="0" relativeHeight="251666432" behindDoc="1" locked="0" layoutInCell="1" allowOverlap="1" wp14:anchorId="64B6DB57" wp14:editId="56098C5E">
          <wp:simplePos x="0" y="0"/>
          <wp:positionH relativeFrom="margin">
            <wp:posOffset>-586740</wp:posOffset>
          </wp:positionH>
          <wp:positionV relativeFrom="margin">
            <wp:posOffset>-900430</wp:posOffset>
          </wp:positionV>
          <wp:extent cx="7277100" cy="10668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/>
                </pic:blipFill>
                <pic:spPr bwMode="auto">
                  <a:xfrm>
                    <a:off x="0" y="0"/>
                    <a:ext cx="72771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5E02"/>
    <w:multiLevelType w:val="hybridMultilevel"/>
    <w:tmpl w:val="82D6B720"/>
    <w:lvl w:ilvl="0" w:tplc="F756558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545F6B"/>
    <w:multiLevelType w:val="hybridMultilevel"/>
    <w:tmpl w:val="A5CE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1572"/>
    <w:multiLevelType w:val="hybridMultilevel"/>
    <w:tmpl w:val="C442C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4477A"/>
    <w:multiLevelType w:val="hybridMultilevel"/>
    <w:tmpl w:val="9FC85A3A"/>
    <w:lvl w:ilvl="0" w:tplc="F756558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B36891"/>
    <w:multiLevelType w:val="hybridMultilevel"/>
    <w:tmpl w:val="C2D61DF4"/>
    <w:lvl w:ilvl="0" w:tplc="C5DC3C40">
      <w:numFmt w:val="bullet"/>
      <w:lvlText w:val="–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9975B7"/>
    <w:multiLevelType w:val="hybridMultilevel"/>
    <w:tmpl w:val="8186767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9A5B5A"/>
    <w:multiLevelType w:val="hybridMultilevel"/>
    <w:tmpl w:val="27FC5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C4A500E"/>
    <w:multiLevelType w:val="hybridMultilevel"/>
    <w:tmpl w:val="885CA8E0"/>
    <w:lvl w:ilvl="0" w:tplc="EA3206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E147F"/>
    <w:multiLevelType w:val="hybridMultilevel"/>
    <w:tmpl w:val="E68C1840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3C513D"/>
    <w:multiLevelType w:val="hybridMultilevel"/>
    <w:tmpl w:val="C54449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06826"/>
    <w:multiLevelType w:val="hybridMultilevel"/>
    <w:tmpl w:val="8C62257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ECF405B"/>
    <w:multiLevelType w:val="hybridMultilevel"/>
    <w:tmpl w:val="107CA578"/>
    <w:lvl w:ilvl="0" w:tplc="EA3206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AEC71CD"/>
    <w:multiLevelType w:val="hybridMultilevel"/>
    <w:tmpl w:val="1FD21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9416E6A"/>
    <w:multiLevelType w:val="hybridMultilevel"/>
    <w:tmpl w:val="4D087C9E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36AB6"/>
    <w:multiLevelType w:val="hybridMultilevel"/>
    <w:tmpl w:val="3C223F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C3A3B"/>
    <w:multiLevelType w:val="hybridMultilevel"/>
    <w:tmpl w:val="56AED3D0"/>
    <w:lvl w:ilvl="0" w:tplc="F7565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717C0"/>
    <w:multiLevelType w:val="hybridMultilevel"/>
    <w:tmpl w:val="CBEEFD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6" w15:restartNumberingAfterBreak="0">
    <w:nsid w:val="75BD36A1"/>
    <w:multiLevelType w:val="hybridMultilevel"/>
    <w:tmpl w:val="05644D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337626"/>
    <w:multiLevelType w:val="hybridMultilevel"/>
    <w:tmpl w:val="DCD45B6E"/>
    <w:lvl w:ilvl="0" w:tplc="F7565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25A4B"/>
    <w:multiLevelType w:val="hybridMultilevel"/>
    <w:tmpl w:val="90DCBFB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2"/>
  </w:num>
  <w:num w:numId="4">
    <w:abstractNumId w:val="6"/>
  </w:num>
  <w:num w:numId="5">
    <w:abstractNumId w:val="18"/>
  </w:num>
  <w:num w:numId="6">
    <w:abstractNumId w:val="7"/>
  </w:num>
  <w:num w:numId="7">
    <w:abstractNumId w:val="15"/>
  </w:num>
  <w:num w:numId="8">
    <w:abstractNumId w:val="16"/>
  </w:num>
  <w:num w:numId="9">
    <w:abstractNumId w:val="19"/>
  </w:num>
  <w:num w:numId="10">
    <w:abstractNumId w:val="25"/>
  </w:num>
  <w:num w:numId="11">
    <w:abstractNumId w:val="12"/>
  </w:num>
  <w:num w:numId="12">
    <w:abstractNumId w:val="13"/>
  </w:num>
  <w:num w:numId="13">
    <w:abstractNumId w:val="2"/>
  </w:num>
  <w:num w:numId="14">
    <w:abstractNumId w:val="1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4"/>
  </w:num>
  <w:num w:numId="18">
    <w:abstractNumId w:val="21"/>
  </w:num>
  <w:num w:numId="19">
    <w:abstractNumId w:val="20"/>
  </w:num>
  <w:num w:numId="20">
    <w:abstractNumId w:val="14"/>
  </w:num>
  <w:num w:numId="21">
    <w:abstractNumId w:val="28"/>
  </w:num>
  <w:num w:numId="22">
    <w:abstractNumId w:val="23"/>
  </w:num>
  <w:num w:numId="23">
    <w:abstractNumId w:val="0"/>
  </w:num>
  <w:num w:numId="24">
    <w:abstractNumId w:val="27"/>
  </w:num>
  <w:num w:numId="25">
    <w:abstractNumId w:val="3"/>
  </w:num>
  <w:num w:numId="26">
    <w:abstractNumId w:val="10"/>
  </w:num>
  <w:num w:numId="27">
    <w:abstractNumId w:val="17"/>
  </w:num>
  <w:num w:numId="28">
    <w:abstractNumId w:val="11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18"/>
    <w:rsid w:val="00000FE4"/>
    <w:rsid w:val="0000213E"/>
    <w:rsid w:val="000042FA"/>
    <w:rsid w:val="000046BD"/>
    <w:rsid w:val="000135D3"/>
    <w:rsid w:val="000137C9"/>
    <w:rsid w:val="00014A71"/>
    <w:rsid w:val="000154E9"/>
    <w:rsid w:val="000156F7"/>
    <w:rsid w:val="00020241"/>
    <w:rsid w:val="00021339"/>
    <w:rsid w:val="00022B80"/>
    <w:rsid w:val="00026742"/>
    <w:rsid w:val="00027A3B"/>
    <w:rsid w:val="000307D4"/>
    <w:rsid w:val="00030ACC"/>
    <w:rsid w:val="00040CED"/>
    <w:rsid w:val="000412E0"/>
    <w:rsid w:val="000447E4"/>
    <w:rsid w:val="00045586"/>
    <w:rsid w:val="000456AB"/>
    <w:rsid w:val="00052CDF"/>
    <w:rsid w:val="00053E82"/>
    <w:rsid w:val="00056479"/>
    <w:rsid w:val="00062EF1"/>
    <w:rsid w:val="0006398E"/>
    <w:rsid w:val="0006424A"/>
    <w:rsid w:val="000649AA"/>
    <w:rsid w:val="00065674"/>
    <w:rsid w:val="000676F5"/>
    <w:rsid w:val="000826AD"/>
    <w:rsid w:val="00084AD0"/>
    <w:rsid w:val="00091410"/>
    <w:rsid w:val="000930C0"/>
    <w:rsid w:val="000945EE"/>
    <w:rsid w:val="000950E5"/>
    <w:rsid w:val="00095521"/>
    <w:rsid w:val="000A582B"/>
    <w:rsid w:val="000B22E9"/>
    <w:rsid w:val="000B4434"/>
    <w:rsid w:val="000C0DE1"/>
    <w:rsid w:val="000C250C"/>
    <w:rsid w:val="000C46BF"/>
    <w:rsid w:val="000C729C"/>
    <w:rsid w:val="000C7634"/>
    <w:rsid w:val="000D0AC5"/>
    <w:rsid w:val="000D1248"/>
    <w:rsid w:val="000E0B4A"/>
    <w:rsid w:val="000E138C"/>
    <w:rsid w:val="000E4157"/>
    <w:rsid w:val="000E7A4A"/>
    <w:rsid w:val="000F6242"/>
    <w:rsid w:val="000F7FF4"/>
    <w:rsid w:val="00101CA3"/>
    <w:rsid w:val="00101DA4"/>
    <w:rsid w:val="001039D1"/>
    <w:rsid w:val="001042D4"/>
    <w:rsid w:val="00107782"/>
    <w:rsid w:val="00120E19"/>
    <w:rsid w:val="00123FB7"/>
    <w:rsid w:val="001247F5"/>
    <w:rsid w:val="00131B00"/>
    <w:rsid w:val="00137501"/>
    <w:rsid w:val="00142956"/>
    <w:rsid w:val="00157337"/>
    <w:rsid w:val="00157C92"/>
    <w:rsid w:val="00163D1B"/>
    <w:rsid w:val="00174D2A"/>
    <w:rsid w:val="0018031C"/>
    <w:rsid w:val="00180618"/>
    <w:rsid w:val="001842BA"/>
    <w:rsid w:val="00185EBA"/>
    <w:rsid w:val="0019374A"/>
    <w:rsid w:val="00194B40"/>
    <w:rsid w:val="001A31BA"/>
    <w:rsid w:val="001A5FA1"/>
    <w:rsid w:val="001B1D15"/>
    <w:rsid w:val="001C14C5"/>
    <w:rsid w:val="001C3E80"/>
    <w:rsid w:val="001C47F3"/>
    <w:rsid w:val="001C6F3D"/>
    <w:rsid w:val="001D23FF"/>
    <w:rsid w:val="001D6066"/>
    <w:rsid w:val="001E420D"/>
    <w:rsid w:val="001E432C"/>
    <w:rsid w:val="001E5481"/>
    <w:rsid w:val="001E730A"/>
    <w:rsid w:val="001F2CBB"/>
    <w:rsid w:val="0020119D"/>
    <w:rsid w:val="00201EAD"/>
    <w:rsid w:val="00202B05"/>
    <w:rsid w:val="002051CD"/>
    <w:rsid w:val="00206A17"/>
    <w:rsid w:val="00215E55"/>
    <w:rsid w:val="00222380"/>
    <w:rsid w:val="00223D54"/>
    <w:rsid w:val="00225BB8"/>
    <w:rsid w:val="002342A1"/>
    <w:rsid w:val="00234D01"/>
    <w:rsid w:val="002415FD"/>
    <w:rsid w:val="00252B6B"/>
    <w:rsid w:val="00254A5A"/>
    <w:rsid w:val="0025615B"/>
    <w:rsid w:val="00257C5B"/>
    <w:rsid w:val="00261DF9"/>
    <w:rsid w:val="00265351"/>
    <w:rsid w:val="00267FB9"/>
    <w:rsid w:val="002720C1"/>
    <w:rsid w:val="002733CA"/>
    <w:rsid w:val="0027402D"/>
    <w:rsid w:val="00275547"/>
    <w:rsid w:val="002810C4"/>
    <w:rsid w:val="00281AE0"/>
    <w:rsid w:val="00287EBE"/>
    <w:rsid w:val="00294A54"/>
    <w:rsid w:val="002B1F7F"/>
    <w:rsid w:val="002B256D"/>
    <w:rsid w:val="002C0D4A"/>
    <w:rsid w:val="002C1A72"/>
    <w:rsid w:val="002C31D4"/>
    <w:rsid w:val="002C3D93"/>
    <w:rsid w:val="002C4371"/>
    <w:rsid w:val="002C437C"/>
    <w:rsid w:val="002C6B47"/>
    <w:rsid w:val="002C6E95"/>
    <w:rsid w:val="002C7E6B"/>
    <w:rsid w:val="002C7FD7"/>
    <w:rsid w:val="002D58E1"/>
    <w:rsid w:val="002D7306"/>
    <w:rsid w:val="002D7A59"/>
    <w:rsid w:val="002E093A"/>
    <w:rsid w:val="002E23B1"/>
    <w:rsid w:val="002E30E6"/>
    <w:rsid w:val="002E6051"/>
    <w:rsid w:val="002E6979"/>
    <w:rsid w:val="002F117A"/>
    <w:rsid w:val="002F1398"/>
    <w:rsid w:val="002F5073"/>
    <w:rsid w:val="002F7448"/>
    <w:rsid w:val="00301532"/>
    <w:rsid w:val="00302978"/>
    <w:rsid w:val="00304DDB"/>
    <w:rsid w:val="0030607F"/>
    <w:rsid w:val="00310C2D"/>
    <w:rsid w:val="00312DB1"/>
    <w:rsid w:val="00313BBD"/>
    <w:rsid w:val="00314F14"/>
    <w:rsid w:val="00315FFA"/>
    <w:rsid w:val="00320561"/>
    <w:rsid w:val="00322FF9"/>
    <w:rsid w:val="00340F99"/>
    <w:rsid w:val="00341329"/>
    <w:rsid w:val="00341B15"/>
    <w:rsid w:val="003503F7"/>
    <w:rsid w:val="003519FA"/>
    <w:rsid w:val="00356449"/>
    <w:rsid w:val="00360156"/>
    <w:rsid w:val="003663E9"/>
    <w:rsid w:val="00382EA9"/>
    <w:rsid w:val="00391CC0"/>
    <w:rsid w:val="0039630F"/>
    <w:rsid w:val="003A0B0F"/>
    <w:rsid w:val="003A2F95"/>
    <w:rsid w:val="003A3505"/>
    <w:rsid w:val="003A6955"/>
    <w:rsid w:val="003B07E2"/>
    <w:rsid w:val="003C2D31"/>
    <w:rsid w:val="003C5175"/>
    <w:rsid w:val="003D0907"/>
    <w:rsid w:val="003D6F3E"/>
    <w:rsid w:val="003E07A0"/>
    <w:rsid w:val="003E13C0"/>
    <w:rsid w:val="003E33E2"/>
    <w:rsid w:val="003E72C5"/>
    <w:rsid w:val="003F35A2"/>
    <w:rsid w:val="003F3DA0"/>
    <w:rsid w:val="003F4CE6"/>
    <w:rsid w:val="003F60AC"/>
    <w:rsid w:val="004011A4"/>
    <w:rsid w:val="004049B6"/>
    <w:rsid w:val="004129AE"/>
    <w:rsid w:val="004132D4"/>
    <w:rsid w:val="004154B9"/>
    <w:rsid w:val="0041711F"/>
    <w:rsid w:val="00420F23"/>
    <w:rsid w:val="00425334"/>
    <w:rsid w:val="00427B3A"/>
    <w:rsid w:val="00431383"/>
    <w:rsid w:val="004330FE"/>
    <w:rsid w:val="0043324B"/>
    <w:rsid w:val="004335A6"/>
    <w:rsid w:val="00434FBB"/>
    <w:rsid w:val="00441253"/>
    <w:rsid w:val="00445262"/>
    <w:rsid w:val="004525FD"/>
    <w:rsid w:val="0045298D"/>
    <w:rsid w:val="00452EB3"/>
    <w:rsid w:val="00460CFA"/>
    <w:rsid w:val="00462323"/>
    <w:rsid w:val="004654BF"/>
    <w:rsid w:val="00470080"/>
    <w:rsid w:val="0047163A"/>
    <w:rsid w:val="00471E4A"/>
    <w:rsid w:val="00472B1B"/>
    <w:rsid w:val="00472F5C"/>
    <w:rsid w:val="00477099"/>
    <w:rsid w:val="00482B23"/>
    <w:rsid w:val="00483963"/>
    <w:rsid w:val="004839D7"/>
    <w:rsid w:val="00483E79"/>
    <w:rsid w:val="00486DA3"/>
    <w:rsid w:val="004872C2"/>
    <w:rsid w:val="00490AC6"/>
    <w:rsid w:val="00491ACC"/>
    <w:rsid w:val="00495DDD"/>
    <w:rsid w:val="00497078"/>
    <w:rsid w:val="004A2E1F"/>
    <w:rsid w:val="004A3A0C"/>
    <w:rsid w:val="004B2E79"/>
    <w:rsid w:val="004C5904"/>
    <w:rsid w:val="004C652E"/>
    <w:rsid w:val="004D204F"/>
    <w:rsid w:val="004D44DE"/>
    <w:rsid w:val="004E4433"/>
    <w:rsid w:val="004E5CA8"/>
    <w:rsid w:val="004F509A"/>
    <w:rsid w:val="00507E8E"/>
    <w:rsid w:val="0051267F"/>
    <w:rsid w:val="00520C57"/>
    <w:rsid w:val="00527A1F"/>
    <w:rsid w:val="00527C77"/>
    <w:rsid w:val="005372BC"/>
    <w:rsid w:val="00542592"/>
    <w:rsid w:val="0054298D"/>
    <w:rsid w:val="00552B69"/>
    <w:rsid w:val="00553F25"/>
    <w:rsid w:val="00556BFF"/>
    <w:rsid w:val="00557486"/>
    <w:rsid w:val="0056694E"/>
    <w:rsid w:val="00566A7C"/>
    <w:rsid w:val="00573BEF"/>
    <w:rsid w:val="00582C30"/>
    <w:rsid w:val="00582F47"/>
    <w:rsid w:val="0058324C"/>
    <w:rsid w:val="005A0974"/>
    <w:rsid w:val="005A345B"/>
    <w:rsid w:val="005A3B23"/>
    <w:rsid w:val="005A4423"/>
    <w:rsid w:val="005B24F6"/>
    <w:rsid w:val="005B26F7"/>
    <w:rsid w:val="005C0060"/>
    <w:rsid w:val="005C1F9A"/>
    <w:rsid w:val="005C3428"/>
    <w:rsid w:val="005C42D4"/>
    <w:rsid w:val="005C5D38"/>
    <w:rsid w:val="005D1A6A"/>
    <w:rsid w:val="005D59BB"/>
    <w:rsid w:val="005E5F27"/>
    <w:rsid w:val="005F502E"/>
    <w:rsid w:val="005F5E0B"/>
    <w:rsid w:val="0060176D"/>
    <w:rsid w:val="00620A65"/>
    <w:rsid w:val="00620C27"/>
    <w:rsid w:val="00621F35"/>
    <w:rsid w:val="0062565E"/>
    <w:rsid w:val="00631E3C"/>
    <w:rsid w:val="00635C99"/>
    <w:rsid w:val="006373F7"/>
    <w:rsid w:val="006412C0"/>
    <w:rsid w:val="006424C1"/>
    <w:rsid w:val="006431B6"/>
    <w:rsid w:val="00647682"/>
    <w:rsid w:val="006479A2"/>
    <w:rsid w:val="00656612"/>
    <w:rsid w:val="00660A0A"/>
    <w:rsid w:val="006646C2"/>
    <w:rsid w:val="00665893"/>
    <w:rsid w:val="00667D5E"/>
    <w:rsid w:val="0067051A"/>
    <w:rsid w:val="00671A6E"/>
    <w:rsid w:val="006748EF"/>
    <w:rsid w:val="00675BA9"/>
    <w:rsid w:val="00681E9E"/>
    <w:rsid w:val="00682294"/>
    <w:rsid w:val="00684358"/>
    <w:rsid w:val="00687086"/>
    <w:rsid w:val="00687512"/>
    <w:rsid w:val="00690092"/>
    <w:rsid w:val="00694A63"/>
    <w:rsid w:val="006A0E42"/>
    <w:rsid w:val="006A2F02"/>
    <w:rsid w:val="006B000C"/>
    <w:rsid w:val="006B24C3"/>
    <w:rsid w:val="006B2F35"/>
    <w:rsid w:val="006B3B98"/>
    <w:rsid w:val="006B3BEA"/>
    <w:rsid w:val="006B4785"/>
    <w:rsid w:val="006C068B"/>
    <w:rsid w:val="006C46B1"/>
    <w:rsid w:val="006C635F"/>
    <w:rsid w:val="006D7554"/>
    <w:rsid w:val="006E42E5"/>
    <w:rsid w:val="006E495A"/>
    <w:rsid w:val="006E6E00"/>
    <w:rsid w:val="006F42E8"/>
    <w:rsid w:val="006F5391"/>
    <w:rsid w:val="00701862"/>
    <w:rsid w:val="00707DA7"/>
    <w:rsid w:val="007160B7"/>
    <w:rsid w:val="00716509"/>
    <w:rsid w:val="00716608"/>
    <w:rsid w:val="00721D73"/>
    <w:rsid w:val="00731C58"/>
    <w:rsid w:val="0073375B"/>
    <w:rsid w:val="00735DBB"/>
    <w:rsid w:val="007366B6"/>
    <w:rsid w:val="007425D5"/>
    <w:rsid w:val="00745A63"/>
    <w:rsid w:val="00750ED2"/>
    <w:rsid w:val="00753F00"/>
    <w:rsid w:val="007603DF"/>
    <w:rsid w:val="007632EC"/>
    <w:rsid w:val="007635E6"/>
    <w:rsid w:val="00763619"/>
    <w:rsid w:val="0076527C"/>
    <w:rsid w:val="00765EC0"/>
    <w:rsid w:val="00770D50"/>
    <w:rsid w:val="007722F1"/>
    <w:rsid w:val="00774BA4"/>
    <w:rsid w:val="00784BE3"/>
    <w:rsid w:val="007958AA"/>
    <w:rsid w:val="007A0004"/>
    <w:rsid w:val="007A453E"/>
    <w:rsid w:val="007B1710"/>
    <w:rsid w:val="007B3AAD"/>
    <w:rsid w:val="007B5E03"/>
    <w:rsid w:val="007B755A"/>
    <w:rsid w:val="007C3C4D"/>
    <w:rsid w:val="007C7C33"/>
    <w:rsid w:val="007D075D"/>
    <w:rsid w:val="007D1ECD"/>
    <w:rsid w:val="007D2BA6"/>
    <w:rsid w:val="007D3D1D"/>
    <w:rsid w:val="007E385B"/>
    <w:rsid w:val="007E6A5B"/>
    <w:rsid w:val="007F2F3A"/>
    <w:rsid w:val="007F44B6"/>
    <w:rsid w:val="007F61E6"/>
    <w:rsid w:val="00803F4B"/>
    <w:rsid w:val="008050E6"/>
    <w:rsid w:val="00810FF5"/>
    <w:rsid w:val="0081131E"/>
    <w:rsid w:val="008148F1"/>
    <w:rsid w:val="008154B6"/>
    <w:rsid w:val="00820A1B"/>
    <w:rsid w:val="00820B0B"/>
    <w:rsid w:val="00822420"/>
    <w:rsid w:val="00830CDB"/>
    <w:rsid w:val="00845A6A"/>
    <w:rsid w:val="00847867"/>
    <w:rsid w:val="00847D03"/>
    <w:rsid w:val="00853897"/>
    <w:rsid w:val="00855081"/>
    <w:rsid w:val="008574AA"/>
    <w:rsid w:val="00857FF2"/>
    <w:rsid w:val="0086073C"/>
    <w:rsid w:val="00862056"/>
    <w:rsid w:val="00863F9E"/>
    <w:rsid w:val="008644B4"/>
    <w:rsid w:val="00864ADF"/>
    <w:rsid w:val="00864E2A"/>
    <w:rsid w:val="0086551B"/>
    <w:rsid w:val="00866D00"/>
    <w:rsid w:val="008734E0"/>
    <w:rsid w:val="00880B2C"/>
    <w:rsid w:val="008841EB"/>
    <w:rsid w:val="0089309D"/>
    <w:rsid w:val="00893E08"/>
    <w:rsid w:val="00894D85"/>
    <w:rsid w:val="008A20A1"/>
    <w:rsid w:val="008A2417"/>
    <w:rsid w:val="008B1C21"/>
    <w:rsid w:val="008B2E9B"/>
    <w:rsid w:val="008C085E"/>
    <w:rsid w:val="008C27EE"/>
    <w:rsid w:val="008C637D"/>
    <w:rsid w:val="008D48C3"/>
    <w:rsid w:val="008D4955"/>
    <w:rsid w:val="008D6479"/>
    <w:rsid w:val="008D656C"/>
    <w:rsid w:val="008E1E81"/>
    <w:rsid w:val="008E5A65"/>
    <w:rsid w:val="008F0328"/>
    <w:rsid w:val="008F0967"/>
    <w:rsid w:val="008F512D"/>
    <w:rsid w:val="00903FE5"/>
    <w:rsid w:val="00906AF4"/>
    <w:rsid w:val="009140E9"/>
    <w:rsid w:val="00914A07"/>
    <w:rsid w:val="009160C8"/>
    <w:rsid w:val="00924F14"/>
    <w:rsid w:val="00935334"/>
    <w:rsid w:val="0093632E"/>
    <w:rsid w:val="00945819"/>
    <w:rsid w:val="009470DA"/>
    <w:rsid w:val="00947AFF"/>
    <w:rsid w:val="009521B0"/>
    <w:rsid w:val="00954330"/>
    <w:rsid w:val="00955C12"/>
    <w:rsid w:val="0095658E"/>
    <w:rsid w:val="009565D7"/>
    <w:rsid w:val="00957E34"/>
    <w:rsid w:val="00961196"/>
    <w:rsid w:val="009625AB"/>
    <w:rsid w:val="00963C3E"/>
    <w:rsid w:val="00965BB9"/>
    <w:rsid w:val="00966101"/>
    <w:rsid w:val="00974F44"/>
    <w:rsid w:val="00975EC0"/>
    <w:rsid w:val="00980502"/>
    <w:rsid w:val="00981492"/>
    <w:rsid w:val="009826C5"/>
    <w:rsid w:val="00987973"/>
    <w:rsid w:val="00990AE2"/>
    <w:rsid w:val="0099453E"/>
    <w:rsid w:val="009957AB"/>
    <w:rsid w:val="009A0236"/>
    <w:rsid w:val="009A2801"/>
    <w:rsid w:val="009A5669"/>
    <w:rsid w:val="009B2E12"/>
    <w:rsid w:val="009C0CCF"/>
    <w:rsid w:val="009C2126"/>
    <w:rsid w:val="009C217B"/>
    <w:rsid w:val="009C3F6A"/>
    <w:rsid w:val="009D0D53"/>
    <w:rsid w:val="009D3C04"/>
    <w:rsid w:val="009D63A5"/>
    <w:rsid w:val="009E0BBA"/>
    <w:rsid w:val="009F5A7C"/>
    <w:rsid w:val="009F6187"/>
    <w:rsid w:val="009F6729"/>
    <w:rsid w:val="009F7DD1"/>
    <w:rsid w:val="00A050ED"/>
    <w:rsid w:val="00A10D39"/>
    <w:rsid w:val="00A1271C"/>
    <w:rsid w:val="00A13185"/>
    <w:rsid w:val="00A15A72"/>
    <w:rsid w:val="00A167FD"/>
    <w:rsid w:val="00A16D1C"/>
    <w:rsid w:val="00A17467"/>
    <w:rsid w:val="00A231D9"/>
    <w:rsid w:val="00A23C86"/>
    <w:rsid w:val="00A255B6"/>
    <w:rsid w:val="00A26029"/>
    <w:rsid w:val="00A26F72"/>
    <w:rsid w:val="00A32BC7"/>
    <w:rsid w:val="00A40560"/>
    <w:rsid w:val="00A53802"/>
    <w:rsid w:val="00A6166E"/>
    <w:rsid w:val="00A62F75"/>
    <w:rsid w:val="00A720ED"/>
    <w:rsid w:val="00A750A7"/>
    <w:rsid w:val="00A75100"/>
    <w:rsid w:val="00A75F31"/>
    <w:rsid w:val="00A76F52"/>
    <w:rsid w:val="00A77A18"/>
    <w:rsid w:val="00A83B41"/>
    <w:rsid w:val="00A856E7"/>
    <w:rsid w:val="00A877F7"/>
    <w:rsid w:val="00A944CE"/>
    <w:rsid w:val="00A94EDF"/>
    <w:rsid w:val="00A97E06"/>
    <w:rsid w:val="00AA7999"/>
    <w:rsid w:val="00AB1E44"/>
    <w:rsid w:val="00AB360A"/>
    <w:rsid w:val="00AB3A8D"/>
    <w:rsid w:val="00AB45E0"/>
    <w:rsid w:val="00AB6A07"/>
    <w:rsid w:val="00AC2D10"/>
    <w:rsid w:val="00AD2007"/>
    <w:rsid w:val="00AD54C0"/>
    <w:rsid w:val="00AD622E"/>
    <w:rsid w:val="00AE7515"/>
    <w:rsid w:val="00AF1100"/>
    <w:rsid w:val="00AF32B4"/>
    <w:rsid w:val="00AF4309"/>
    <w:rsid w:val="00AF6D4F"/>
    <w:rsid w:val="00B024A3"/>
    <w:rsid w:val="00B0769D"/>
    <w:rsid w:val="00B130DF"/>
    <w:rsid w:val="00B14F5E"/>
    <w:rsid w:val="00B14FFB"/>
    <w:rsid w:val="00B154F7"/>
    <w:rsid w:val="00B164AA"/>
    <w:rsid w:val="00B167A8"/>
    <w:rsid w:val="00B20DF1"/>
    <w:rsid w:val="00B2301D"/>
    <w:rsid w:val="00B249F0"/>
    <w:rsid w:val="00B30087"/>
    <w:rsid w:val="00B306A2"/>
    <w:rsid w:val="00B32CFF"/>
    <w:rsid w:val="00B401F3"/>
    <w:rsid w:val="00B40B5D"/>
    <w:rsid w:val="00B40D78"/>
    <w:rsid w:val="00B41D40"/>
    <w:rsid w:val="00B43DAA"/>
    <w:rsid w:val="00B456C7"/>
    <w:rsid w:val="00B628A5"/>
    <w:rsid w:val="00B64022"/>
    <w:rsid w:val="00B64C43"/>
    <w:rsid w:val="00B72D8F"/>
    <w:rsid w:val="00B7313B"/>
    <w:rsid w:val="00B731BD"/>
    <w:rsid w:val="00B7527D"/>
    <w:rsid w:val="00B806A8"/>
    <w:rsid w:val="00B85A3B"/>
    <w:rsid w:val="00B91D63"/>
    <w:rsid w:val="00B9560F"/>
    <w:rsid w:val="00B97A65"/>
    <w:rsid w:val="00B97DD9"/>
    <w:rsid w:val="00BA14F2"/>
    <w:rsid w:val="00BB17A7"/>
    <w:rsid w:val="00BB21D2"/>
    <w:rsid w:val="00BB2524"/>
    <w:rsid w:val="00BB434A"/>
    <w:rsid w:val="00BB44F5"/>
    <w:rsid w:val="00BB6A2E"/>
    <w:rsid w:val="00BC0509"/>
    <w:rsid w:val="00BC1487"/>
    <w:rsid w:val="00BC1910"/>
    <w:rsid w:val="00BC5CD4"/>
    <w:rsid w:val="00BC6EB1"/>
    <w:rsid w:val="00BD1B51"/>
    <w:rsid w:val="00BD2492"/>
    <w:rsid w:val="00BD38BD"/>
    <w:rsid w:val="00BE3BA1"/>
    <w:rsid w:val="00BE47B6"/>
    <w:rsid w:val="00BF06A6"/>
    <w:rsid w:val="00BF21F8"/>
    <w:rsid w:val="00BF2EC2"/>
    <w:rsid w:val="00BF57BF"/>
    <w:rsid w:val="00BF66C9"/>
    <w:rsid w:val="00BF7F27"/>
    <w:rsid w:val="00C03605"/>
    <w:rsid w:val="00C05A1C"/>
    <w:rsid w:val="00C05F5A"/>
    <w:rsid w:val="00C077F4"/>
    <w:rsid w:val="00C07A9C"/>
    <w:rsid w:val="00C11F6A"/>
    <w:rsid w:val="00C14647"/>
    <w:rsid w:val="00C15F7E"/>
    <w:rsid w:val="00C23996"/>
    <w:rsid w:val="00C24591"/>
    <w:rsid w:val="00C24754"/>
    <w:rsid w:val="00C26893"/>
    <w:rsid w:val="00C303E1"/>
    <w:rsid w:val="00C31E35"/>
    <w:rsid w:val="00C433A8"/>
    <w:rsid w:val="00C46AF2"/>
    <w:rsid w:val="00C507B8"/>
    <w:rsid w:val="00C51025"/>
    <w:rsid w:val="00C52A2E"/>
    <w:rsid w:val="00C54816"/>
    <w:rsid w:val="00C54AF4"/>
    <w:rsid w:val="00C55C42"/>
    <w:rsid w:val="00C65D1C"/>
    <w:rsid w:val="00C665E6"/>
    <w:rsid w:val="00C66E05"/>
    <w:rsid w:val="00C7231F"/>
    <w:rsid w:val="00C73183"/>
    <w:rsid w:val="00C908A4"/>
    <w:rsid w:val="00C93128"/>
    <w:rsid w:val="00C93808"/>
    <w:rsid w:val="00C976D9"/>
    <w:rsid w:val="00CA7076"/>
    <w:rsid w:val="00CB1227"/>
    <w:rsid w:val="00CB605D"/>
    <w:rsid w:val="00CC12C0"/>
    <w:rsid w:val="00CC1DE1"/>
    <w:rsid w:val="00CC31AB"/>
    <w:rsid w:val="00CC54BC"/>
    <w:rsid w:val="00CC61E5"/>
    <w:rsid w:val="00CC6EEE"/>
    <w:rsid w:val="00CD00F8"/>
    <w:rsid w:val="00CD1511"/>
    <w:rsid w:val="00CD2B08"/>
    <w:rsid w:val="00CD5263"/>
    <w:rsid w:val="00CE3253"/>
    <w:rsid w:val="00CF1831"/>
    <w:rsid w:val="00CF2CD2"/>
    <w:rsid w:val="00CF55A5"/>
    <w:rsid w:val="00CF7198"/>
    <w:rsid w:val="00D01A85"/>
    <w:rsid w:val="00D078DF"/>
    <w:rsid w:val="00D12831"/>
    <w:rsid w:val="00D1481A"/>
    <w:rsid w:val="00D167E6"/>
    <w:rsid w:val="00D25103"/>
    <w:rsid w:val="00D30AB2"/>
    <w:rsid w:val="00D32AFF"/>
    <w:rsid w:val="00D33CFC"/>
    <w:rsid w:val="00D356E2"/>
    <w:rsid w:val="00D37295"/>
    <w:rsid w:val="00D4004C"/>
    <w:rsid w:val="00D40DEF"/>
    <w:rsid w:val="00D43147"/>
    <w:rsid w:val="00D43FC0"/>
    <w:rsid w:val="00D46E7D"/>
    <w:rsid w:val="00D508B6"/>
    <w:rsid w:val="00D50B2A"/>
    <w:rsid w:val="00D53217"/>
    <w:rsid w:val="00D55B71"/>
    <w:rsid w:val="00D60A9C"/>
    <w:rsid w:val="00D61633"/>
    <w:rsid w:val="00D6349F"/>
    <w:rsid w:val="00D64B33"/>
    <w:rsid w:val="00D70DF9"/>
    <w:rsid w:val="00D70F6B"/>
    <w:rsid w:val="00D72410"/>
    <w:rsid w:val="00D74391"/>
    <w:rsid w:val="00D759FA"/>
    <w:rsid w:val="00D764E9"/>
    <w:rsid w:val="00D82461"/>
    <w:rsid w:val="00D82811"/>
    <w:rsid w:val="00D93F06"/>
    <w:rsid w:val="00D95BD6"/>
    <w:rsid w:val="00D95D7E"/>
    <w:rsid w:val="00D96A9C"/>
    <w:rsid w:val="00D96FD4"/>
    <w:rsid w:val="00DA100E"/>
    <w:rsid w:val="00DA3E99"/>
    <w:rsid w:val="00DA6607"/>
    <w:rsid w:val="00DB2753"/>
    <w:rsid w:val="00DB292E"/>
    <w:rsid w:val="00DB2DD1"/>
    <w:rsid w:val="00DB3F03"/>
    <w:rsid w:val="00DB4DF6"/>
    <w:rsid w:val="00DC0669"/>
    <w:rsid w:val="00DC0797"/>
    <w:rsid w:val="00DC118F"/>
    <w:rsid w:val="00DC3438"/>
    <w:rsid w:val="00DC389D"/>
    <w:rsid w:val="00DC4AEF"/>
    <w:rsid w:val="00DC69E7"/>
    <w:rsid w:val="00DE0A00"/>
    <w:rsid w:val="00DE443E"/>
    <w:rsid w:val="00DE4A53"/>
    <w:rsid w:val="00DF09AB"/>
    <w:rsid w:val="00DF25BE"/>
    <w:rsid w:val="00E06040"/>
    <w:rsid w:val="00E0606A"/>
    <w:rsid w:val="00E1303E"/>
    <w:rsid w:val="00E22E45"/>
    <w:rsid w:val="00E23B38"/>
    <w:rsid w:val="00E36DDD"/>
    <w:rsid w:val="00E44E37"/>
    <w:rsid w:val="00E5091F"/>
    <w:rsid w:val="00E53B1E"/>
    <w:rsid w:val="00E5572E"/>
    <w:rsid w:val="00E63E59"/>
    <w:rsid w:val="00E6545E"/>
    <w:rsid w:val="00E67F18"/>
    <w:rsid w:val="00E752AF"/>
    <w:rsid w:val="00E76C19"/>
    <w:rsid w:val="00E828FF"/>
    <w:rsid w:val="00E903EB"/>
    <w:rsid w:val="00E918D6"/>
    <w:rsid w:val="00E91CB9"/>
    <w:rsid w:val="00E947C9"/>
    <w:rsid w:val="00EA2A85"/>
    <w:rsid w:val="00EA76FE"/>
    <w:rsid w:val="00EB35DC"/>
    <w:rsid w:val="00EB6640"/>
    <w:rsid w:val="00EC4C08"/>
    <w:rsid w:val="00EC5839"/>
    <w:rsid w:val="00ED10BB"/>
    <w:rsid w:val="00ED2035"/>
    <w:rsid w:val="00ED653F"/>
    <w:rsid w:val="00ED67AF"/>
    <w:rsid w:val="00ED79CE"/>
    <w:rsid w:val="00EE124C"/>
    <w:rsid w:val="00EE5D79"/>
    <w:rsid w:val="00EE65C7"/>
    <w:rsid w:val="00EE69E6"/>
    <w:rsid w:val="00EF2FF7"/>
    <w:rsid w:val="00EF50A3"/>
    <w:rsid w:val="00EF7E66"/>
    <w:rsid w:val="00F01002"/>
    <w:rsid w:val="00F018EA"/>
    <w:rsid w:val="00F053EA"/>
    <w:rsid w:val="00F102FC"/>
    <w:rsid w:val="00F10F0C"/>
    <w:rsid w:val="00F14071"/>
    <w:rsid w:val="00F1434D"/>
    <w:rsid w:val="00F159CA"/>
    <w:rsid w:val="00F22E52"/>
    <w:rsid w:val="00F236E5"/>
    <w:rsid w:val="00F23819"/>
    <w:rsid w:val="00F27278"/>
    <w:rsid w:val="00F27F00"/>
    <w:rsid w:val="00F3303F"/>
    <w:rsid w:val="00F36A37"/>
    <w:rsid w:val="00F446BB"/>
    <w:rsid w:val="00F45C39"/>
    <w:rsid w:val="00F46077"/>
    <w:rsid w:val="00F531DE"/>
    <w:rsid w:val="00F53DAC"/>
    <w:rsid w:val="00F549D1"/>
    <w:rsid w:val="00F61A1C"/>
    <w:rsid w:val="00F65DCE"/>
    <w:rsid w:val="00F72BA3"/>
    <w:rsid w:val="00F743EC"/>
    <w:rsid w:val="00F77A35"/>
    <w:rsid w:val="00F77C4A"/>
    <w:rsid w:val="00F77CD8"/>
    <w:rsid w:val="00F80710"/>
    <w:rsid w:val="00F81530"/>
    <w:rsid w:val="00F845E0"/>
    <w:rsid w:val="00F92C9C"/>
    <w:rsid w:val="00F9325C"/>
    <w:rsid w:val="00F9373A"/>
    <w:rsid w:val="00F93798"/>
    <w:rsid w:val="00F954B3"/>
    <w:rsid w:val="00FB02B9"/>
    <w:rsid w:val="00FB24EE"/>
    <w:rsid w:val="00FB539C"/>
    <w:rsid w:val="00FC12A2"/>
    <w:rsid w:val="00FC3178"/>
    <w:rsid w:val="00FD06F6"/>
    <w:rsid w:val="00FD0D8A"/>
    <w:rsid w:val="00FD2765"/>
    <w:rsid w:val="00FD382E"/>
    <w:rsid w:val="00FD6638"/>
    <w:rsid w:val="00FE62BB"/>
    <w:rsid w:val="00FF03A9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FE6CC8E"/>
  <w15:docId w15:val="{B935DE37-B96C-4B73-A9A3-B44E6D60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F236E5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F236E5"/>
    <w:pPr>
      <w:spacing w:line="276" w:lineRule="auto"/>
      <w:jc w:val="center"/>
      <w:outlineLvl w:val="0"/>
    </w:pPr>
    <w:rPr>
      <w:rFonts w:eastAsia="Calibri" w:cs="Arial"/>
      <w:b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618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80618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C637D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basedOn w:val="DefaultParagraphFont"/>
    <w:link w:val="BodyText2"/>
    <w:rsid w:val="008C637D"/>
    <w:rPr>
      <w:b/>
      <w:sz w:val="24"/>
    </w:rPr>
  </w:style>
  <w:style w:type="character" w:styleId="Hyperlink">
    <w:name w:val="Hyperlink"/>
    <w:basedOn w:val="DefaultParagraphFont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36E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236E5"/>
    <w:rPr>
      <w:rFonts w:ascii="Arial" w:eastAsia="Calibri" w:hAnsi="Arial" w:cs="Arial"/>
      <w:b/>
      <w:sz w:val="22"/>
      <w:szCs w:val="28"/>
      <w:lang w:eastAsia="en-US"/>
    </w:rPr>
  </w:style>
  <w:style w:type="paragraph" w:styleId="BodyText">
    <w:name w:val="Body Text"/>
    <w:basedOn w:val="Normal"/>
    <w:link w:val="BodyTextChar"/>
    <w:rsid w:val="00B91D63"/>
    <w:pPr>
      <w:spacing w:after="120"/>
    </w:pPr>
    <w:rPr>
      <w:rFonts w:ascii="Times New Roman" w:hAnsi="Times New Roman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B91D63"/>
    <w:rPr>
      <w:sz w:val="24"/>
      <w:szCs w:val="24"/>
      <w:lang w:val="en-GB" w:eastAsia="en-GB"/>
    </w:rPr>
  </w:style>
  <w:style w:type="paragraph" w:customStyle="1" w:styleId="Section">
    <w:name w:val="Section"/>
    <w:basedOn w:val="Normal"/>
    <w:uiPriority w:val="2"/>
    <w:qFormat/>
    <w:rsid w:val="00B91D63"/>
    <w:pPr>
      <w:spacing w:before="480" w:after="40"/>
    </w:pPr>
    <w:rPr>
      <w:rFonts w:asciiTheme="minorHAnsi" w:eastAsiaTheme="minorHAnsi" w:hAnsiTheme="minorHAnsi"/>
      <w:b/>
      <w:caps/>
      <w:color w:val="C0504D" w:themeColor="accent2"/>
      <w:spacing w:val="60"/>
      <w:kern w:val="24"/>
      <w:lang w:val="en-US" w:eastAsia="ja-JP"/>
      <w14:ligatures w14:val="standardContextual"/>
    </w:rPr>
  </w:style>
  <w:style w:type="paragraph" w:styleId="Date">
    <w:name w:val="Date"/>
    <w:basedOn w:val="NoSpacing"/>
    <w:next w:val="Normal"/>
    <w:link w:val="DateChar"/>
    <w:uiPriority w:val="99"/>
    <w:unhideWhenUsed/>
    <w:rsid w:val="00B91D63"/>
    <w:pPr>
      <w:framePr w:wrap="around" w:hAnchor="page" w:xAlign="center" w:yAlign="top"/>
      <w:contextualSpacing/>
      <w:suppressOverlap/>
      <w:jc w:val="center"/>
    </w:pPr>
    <w:rPr>
      <w:rFonts w:asciiTheme="minorHAnsi" w:eastAsiaTheme="minorHAnsi" w:hAnsiTheme="minorHAnsi"/>
      <w:b/>
      <w:color w:val="FFFFFF" w:themeColor="background1"/>
      <w:kern w:val="24"/>
      <w:sz w:val="23"/>
      <w:lang w:val="en-US" w:eastAsia="ja-JP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B91D63"/>
    <w:rPr>
      <w:rFonts w:asciiTheme="minorHAnsi" w:eastAsiaTheme="minorHAnsi" w:hAnsiTheme="minorHAnsi"/>
      <w:b/>
      <w:color w:val="FFFFFF" w:themeColor="background1"/>
      <w:kern w:val="24"/>
      <w:sz w:val="23"/>
      <w:lang w:val="en-US" w:eastAsia="ja-JP"/>
      <w14:ligatures w14:val="standardContextual"/>
    </w:rPr>
  </w:style>
  <w:style w:type="paragraph" w:styleId="NoSpacing">
    <w:name w:val="No Spacing"/>
    <w:uiPriority w:val="1"/>
    <w:qFormat/>
    <w:rsid w:val="00B91D63"/>
    <w:rPr>
      <w:rFonts w:ascii="Arial" w:hAnsi="Arial"/>
      <w:sz w:val="24"/>
      <w:lang w:eastAsia="en-US"/>
    </w:rPr>
  </w:style>
  <w:style w:type="character" w:styleId="CommentReference">
    <w:name w:val="annotation reference"/>
    <w:rsid w:val="00B91D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1D63"/>
    <w:rPr>
      <w:rFonts w:ascii="Times New Roman" w:hAnsi="Times New Roman"/>
      <w:sz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rsid w:val="00B91D63"/>
    <w:rPr>
      <w:lang w:val="en-GB" w:eastAsia="en-GB"/>
    </w:rPr>
  </w:style>
  <w:style w:type="table" w:styleId="MediumList1-Accent1">
    <w:name w:val="Medium List 1 Accent 1"/>
    <w:basedOn w:val="TableNormal"/>
    <w:uiPriority w:val="65"/>
    <w:rsid w:val="002C1A72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Revision">
    <w:name w:val="Revision"/>
    <w:hidden/>
    <w:uiPriority w:val="99"/>
    <w:semiHidden/>
    <w:rsid w:val="006B4785"/>
    <w:rPr>
      <w:rFonts w:ascii="Arial" w:hAnsi="Arial"/>
      <w:sz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1CA3"/>
    <w:rPr>
      <w:rFonts w:ascii="Arial" w:hAnsi="Arial"/>
      <w:b/>
      <w:bCs/>
      <w:lang w:val="en-NZ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101CA3"/>
    <w:rPr>
      <w:rFonts w:ascii="Arial" w:hAnsi="Arial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93AFD-8480-4EDB-A585-15E69DBD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D7A33E86.dotm</Template>
  <TotalTime>0</TotalTime>
  <Pages>10</Pages>
  <Words>828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28098 Student guidelines</vt:lpstr>
    </vt:vector>
  </TitlesOfParts>
  <Company>NZQA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28098 Student guidelines</dc:title>
  <dc:creator>NZQA</dc:creator>
  <cp:lastModifiedBy>Virginia Fergusson</cp:lastModifiedBy>
  <cp:revision>3</cp:revision>
  <cp:lastPrinted>2015-06-18T00:46:00Z</cp:lastPrinted>
  <dcterms:created xsi:type="dcterms:W3CDTF">2017-07-11T01:38:00Z</dcterms:created>
  <dcterms:modified xsi:type="dcterms:W3CDTF">2017-07-11T01:38:00Z</dcterms:modified>
</cp:coreProperties>
</file>