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F24433" w:rsidRPr="00DB292E" w:rsidTr="00624391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BFD7E5"/>
          </w:tcPr>
          <w:p w:rsidR="00F24433" w:rsidRPr="00624391" w:rsidRDefault="00F24433" w:rsidP="00624391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624391">
              <w:rPr>
                <w:b/>
                <w:sz w:val="28"/>
                <w:szCs w:val="28"/>
              </w:rPr>
              <w:t>NZQA Assessment Support Material</w:t>
            </w:r>
          </w:p>
        </w:tc>
      </w:tr>
    </w:tbl>
    <w:p w:rsidR="00F24433" w:rsidRDefault="00F244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590"/>
        <w:gridCol w:w="1616"/>
        <w:gridCol w:w="1590"/>
        <w:gridCol w:w="1617"/>
        <w:gridCol w:w="1591"/>
      </w:tblGrid>
      <w:tr w:rsidR="00F24433" w:rsidRPr="00906AF4" w:rsidTr="00624391">
        <w:tc>
          <w:tcPr>
            <w:tcW w:w="9854" w:type="dxa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:rsidR="00F24433" w:rsidRPr="00624391" w:rsidRDefault="00F24433" w:rsidP="00624391">
            <w:pPr>
              <w:tabs>
                <w:tab w:val="left" w:pos="4536"/>
              </w:tabs>
              <w:rPr>
                <w:b/>
                <w:szCs w:val="22"/>
              </w:rPr>
            </w:pPr>
            <w:r w:rsidRPr="00624391">
              <w:rPr>
                <w:b/>
                <w:sz w:val="22"/>
                <w:szCs w:val="22"/>
              </w:rPr>
              <w:t>Unit standard</w:t>
            </w:r>
            <w:r w:rsidRPr="00624391">
              <w:rPr>
                <w:sz w:val="22"/>
                <w:szCs w:val="22"/>
              </w:rPr>
              <w:tab/>
            </w:r>
            <w:r w:rsidRPr="00624391">
              <w:rPr>
                <w:b/>
                <w:sz w:val="22"/>
                <w:szCs w:val="22"/>
              </w:rPr>
              <w:t>28103</w:t>
            </w:r>
          </w:p>
        </w:tc>
      </w:tr>
      <w:tr w:rsidR="00F24433" w:rsidRPr="00906AF4" w:rsidTr="00624391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:rsidR="00F24433" w:rsidRPr="00624391" w:rsidRDefault="00F24433" w:rsidP="00330794">
            <w:pPr>
              <w:rPr>
                <w:b/>
                <w:szCs w:val="22"/>
              </w:rPr>
            </w:pPr>
            <w:r w:rsidRPr="00624391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:rsidR="00F24433" w:rsidRPr="00624391" w:rsidRDefault="00F24433" w:rsidP="0075140A">
            <w:pPr>
              <w:rPr>
                <w:szCs w:val="22"/>
              </w:rPr>
            </w:pPr>
            <w:r w:rsidRPr="00624391">
              <w:rPr>
                <w:sz w:val="22"/>
                <w:szCs w:val="22"/>
              </w:rPr>
              <w:t>Analyse and select personal financing options</w:t>
            </w:r>
            <w:r w:rsidR="0085452D">
              <w:rPr>
                <w:sz w:val="22"/>
                <w:szCs w:val="22"/>
              </w:rPr>
              <w:t xml:space="preserve"> for purchasing a property</w:t>
            </w:r>
          </w:p>
        </w:tc>
      </w:tr>
      <w:tr w:rsidR="00F24433" w:rsidRPr="00906AF4" w:rsidTr="00624391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:rsidR="00F24433" w:rsidRPr="00624391" w:rsidRDefault="00F24433" w:rsidP="00330794">
            <w:pPr>
              <w:rPr>
                <w:b/>
                <w:szCs w:val="22"/>
              </w:rPr>
            </w:pPr>
            <w:r w:rsidRPr="00624391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:rsidR="00F24433" w:rsidRPr="00624391" w:rsidRDefault="00F24433" w:rsidP="00330794">
            <w:pPr>
              <w:rPr>
                <w:szCs w:val="22"/>
              </w:rPr>
            </w:pPr>
            <w:r w:rsidRPr="00624391">
              <w:rPr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:rsidR="00F24433" w:rsidRPr="00624391" w:rsidRDefault="00F24433" w:rsidP="00330794">
            <w:pPr>
              <w:rPr>
                <w:b/>
                <w:szCs w:val="22"/>
              </w:rPr>
            </w:pPr>
            <w:r w:rsidRPr="00624391">
              <w:rPr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F24433" w:rsidRPr="00624391" w:rsidRDefault="0085452D" w:rsidP="00330794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:rsidR="00F24433" w:rsidRPr="00624391" w:rsidRDefault="00F24433" w:rsidP="00330794">
            <w:pPr>
              <w:rPr>
                <w:b/>
                <w:szCs w:val="22"/>
              </w:rPr>
            </w:pPr>
            <w:r w:rsidRPr="00624391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F24433" w:rsidRPr="00624391" w:rsidRDefault="0085452D" w:rsidP="00330794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F24433" w:rsidRPr="00906AF4" w:rsidRDefault="00F24433" w:rsidP="007C7C33">
      <w:pPr>
        <w:rPr>
          <w:sz w:val="22"/>
          <w:szCs w:val="22"/>
        </w:rPr>
      </w:pPr>
    </w:p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F24433" w:rsidRPr="00DB292E" w:rsidTr="00624391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2F2F2"/>
          </w:tcPr>
          <w:p w:rsidR="00F24433" w:rsidRPr="00624391" w:rsidRDefault="00F24433" w:rsidP="00624391">
            <w:pPr>
              <w:spacing w:before="120" w:after="120"/>
              <w:jc w:val="center"/>
              <w:rPr>
                <w:b/>
                <w:szCs w:val="24"/>
              </w:rPr>
            </w:pPr>
            <w:r w:rsidRPr="00624391">
              <w:rPr>
                <w:b/>
                <w:szCs w:val="24"/>
              </w:rPr>
              <w:t>Student guidelines</w:t>
            </w:r>
          </w:p>
        </w:tc>
      </w:tr>
    </w:tbl>
    <w:p w:rsidR="00F24433" w:rsidRDefault="00F24433" w:rsidP="008C637D">
      <w:pPr>
        <w:rPr>
          <w:szCs w:val="24"/>
        </w:rPr>
      </w:pPr>
    </w:p>
    <w:p w:rsidR="00F24433" w:rsidRPr="000F65D6" w:rsidRDefault="00F24433" w:rsidP="000F65D6">
      <w:pPr>
        <w:pStyle w:val="BodyText"/>
        <w:ind w:right="29"/>
        <w:rPr>
          <w:rFonts w:ascii="Arial" w:hAnsi="Arial" w:cs="Arial"/>
          <w:sz w:val="22"/>
          <w:szCs w:val="22"/>
        </w:rPr>
      </w:pPr>
      <w:r w:rsidRPr="000F65D6">
        <w:rPr>
          <w:rFonts w:ascii="Arial" w:hAnsi="Arial" w:cs="Arial"/>
          <w:sz w:val="22"/>
          <w:szCs w:val="22"/>
        </w:rPr>
        <w:t>You will be assessed on how well you:</w:t>
      </w:r>
    </w:p>
    <w:p w:rsidR="00F24433" w:rsidRPr="000F65D6" w:rsidRDefault="00B53F8A" w:rsidP="00490CD7">
      <w:pPr>
        <w:pStyle w:val="BodyText"/>
        <w:numPr>
          <w:ilvl w:val="0"/>
          <w:numId w:val="17"/>
        </w:numPr>
        <w:tabs>
          <w:tab w:val="clear" w:pos="720"/>
          <w:tab w:val="num" w:pos="357"/>
        </w:tabs>
        <w:spacing w:after="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Describe factors that influence</w:t>
      </w:r>
      <w:r w:rsidR="00F24433" w:rsidRPr="000F65D6">
        <w:rPr>
          <w:rFonts w:ascii="Arial" w:hAnsi="Arial" w:cs="Arial"/>
          <w:sz w:val="22"/>
          <w:szCs w:val="22"/>
        </w:rPr>
        <w:t xml:space="preserve"> purchasing </w:t>
      </w:r>
      <w:r>
        <w:rPr>
          <w:rFonts w:ascii="Arial" w:hAnsi="Arial" w:cs="Arial"/>
          <w:sz w:val="22"/>
          <w:szCs w:val="22"/>
        </w:rPr>
        <w:t>a property and explain the advantages and disadvantages.</w:t>
      </w:r>
    </w:p>
    <w:p w:rsidR="00F24433" w:rsidRPr="000F65D6" w:rsidRDefault="00B53F8A" w:rsidP="00490CD7">
      <w:pPr>
        <w:pStyle w:val="BodyText"/>
        <w:numPr>
          <w:ilvl w:val="0"/>
          <w:numId w:val="17"/>
        </w:numPr>
        <w:tabs>
          <w:tab w:val="clear" w:pos="720"/>
          <w:tab w:val="num" w:pos="357"/>
        </w:tabs>
        <w:spacing w:after="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Describe other considerations for purchasing a property in terms of their influence on the purchasing decision</w:t>
      </w:r>
      <w:r w:rsidR="00F24433" w:rsidRPr="000F65D6">
        <w:rPr>
          <w:rFonts w:ascii="Arial" w:hAnsi="Arial" w:cs="Arial"/>
          <w:sz w:val="22"/>
          <w:szCs w:val="22"/>
        </w:rPr>
        <w:t>.</w:t>
      </w:r>
    </w:p>
    <w:p w:rsidR="00F24433" w:rsidRPr="000F65D6" w:rsidRDefault="00B53F8A" w:rsidP="00490CD7">
      <w:pPr>
        <w:pStyle w:val="BodyText"/>
        <w:numPr>
          <w:ilvl w:val="0"/>
          <w:numId w:val="17"/>
        </w:numPr>
        <w:tabs>
          <w:tab w:val="clear" w:pos="720"/>
          <w:tab w:val="num" w:pos="357"/>
        </w:tabs>
        <w:spacing w:after="0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Analyse and select property financing and purchasing options in relation to a purchase and </w:t>
      </w:r>
      <w:r w:rsidR="00F24433" w:rsidRPr="000F65D6">
        <w:rPr>
          <w:rFonts w:ascii="Arial" w:hAnsi="Arial" w:cs="Arial"/>
          <w:sz w:val="22"/>
          <w:szCs w:val="22"/>
        </w:rPr>
        <w:t>personal financial circumstances.</w:t>
      </w:r>
    </w:p>
    <w:p w:rsidR="00F24433" w:rsidRDefault="00F24433" w:rsidP="000F65D6">
      <w:pPr>
        <w:tabs>
          <w:tab w:val="left" w:pos="340"/>
        </w:tabs>
        <w:autoSpaceDE w:val="0"/>
        <w:autoSpaceDN w:val="0"/>
        <w:adjustRightInd w:val="0"/>
        <w:rPr>
          <w:rFonts w:cs="Arial"/>
          <w:sz w:val="22"/>
          <w:szCs w:val="22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2026"/>
        <w:gridCol w:w="7613"/>
      </w:tblGrid>
      <w:tr w:rsidR="00F24433" w:rsidRPr="00E85A23" w:rsidTr="0075140A">
        <w:tc>
          <w:tcPr>
            <w:tcW w:w="9639" w:type="dxa"/>
            <w:gridSpan w:val="2"/>
            <w:vAlign w:val="center"/>
          </w:tcPr>
          <w:p w:rsidR="00F24433" w:rsidRPr="00E85A23" w:rsidRDefault="00F24433" w:rsidP="00D2055F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E85A23">
              <w:rPr>
                <w:rFonts w:ascii="Arial" w:hAnsi="Arial" w:cs="Arial"/>
                <w:color w:val="808080"/>
                <w:szCs w:val="24"/>
              </w:rPr>
              <w:t>AWARD of Grades</w:t>
            </w:r>
          </w:p>
        </w:tc>
      </w:tr>
      <w:tr w:rsidR="00F24433" w:rsidRPr="00403A00" w:rsidTr="0075140A">
        <w:tc>
          <w:tcPr>
            <w:tcW w:w="2026" w:type="dxa"/>
            <w:vAlign w:val="center"/>
          </w:tcPr>
          <w:p w:rsidR="00F24433" w:rsidRPr="00403A00" w:rsidRDefault="0055099F" w:rsidP="00D2055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-469265</wp:posOffset>
                  </wp:positionV>
                  <wp:extent cx="781050" cy="819150"/>
                  <wp:effectExtent l="0" t="0" r="0" b="0"/>
                  <wp:wrapNone/>
                  <wp:docPr id="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13" w:type="dxa"/>
            <w:vAlign w:val="center"/>
          </w:tcPr>
          <w:p w:rsidR="00490CD7" w:rsidRPr="00C71CF8" w:rsidRDefault="00490CD7" w:rsidP="00490CD7">
            <w:pPr>
              <w:pStyle w:val="ListParagraph"/>
              <w:numPr>
                <w:ilvl w:val="0"/>
                <w:numId w:val="18"/>
              </w:numPr>
              <w:spacing w:before="120" w:after="120" w:line="360" w:lineRule="auto"/>
              <w:ind w:left="357" w:hanging="357"/>
              <w:rPr>
                <w:rFonts w:cs="Arial"/>
                <w:szCs w:val="22"/>
              </w:rPr>
            </w:pPr>
            <w:r w:rsidRPr="00C71CF8">
              <w:rPr>
                <w:rFonts w:cs="Arial"/>
                <w:sz w:val="22"/>
                <w:szCs w:val="22"/>
              </w:rPr>
              <w:t xml:space="preserve">For award with </w:t>
            </w:r>
            <w:r w:rsidRPr="00C71CF8">
              <w:rPr>
                <w:rFonts w:cs="Arial"/>
                <w:b/>
                <w:i/>
                <w:sz w:val="22"/>
                <w:szCs w:val="22"/>
              </w:rPr>
              <w:t>Achieved</w:t>
            </w:r>
            <w:r w:rsidRPr="00C71CF8">
              <w:rPr>
                <w:rFonts w:cs="Arial"/>
                <w:sz w:val="22"/>
                <w:szCs w:val="22"/>
              </w:rPr>
              <w:t xml:space="preserve">, </w:t>
            </w:r>
            <w:r>
              <w:rPr>
                <w:rFonts w:cs="Arial"/>
                <w:sz w:val="22"/>
                <w:szCs w:val="22"/>
              </w:rPr>
              <w:t>you</w:t>
            </w:r>
            <w:r w:rsidRPr="00C71CF8">
              <w:rPr>
                <w:rFonts w:cs="Arial"/>
                <w:sz w:val="22"/>
                <w:szCs w:val="22"/>
              </w:rPr>
              <w:t xml:space="preserve"> must</w:t>
            </w:r>
            <w:r>
              <w:rPr>
                <w:rFonts w:cs="Arial"/>
                <w:sz w:val="22"/>
                <w:szCs w:val="22"/>
              </w:rPr>
              <w:t>:</w:t>
            </w:r>
            <w:r w:rsidRPr="00C71CF8">
              <w:rPr>
                <w:rFonts w:cs="Arial"/>
                <w:sz w:val="22"/>
                <w:szCs w:val="22"/>
              </w:rPr>
              <w:t xml:space="preserve"> </w:t>
            </w:r>
            <w:r w:rsidR="001D3F4E">
              <w:rPr>
                <w:rFonts w:cs="Arial"/>
                <w:sz w:val="22"/>
                <w:szCs w:val="22"/>
              </w:rPr>
              <w:t xml:space="preserve">describe factors that influence purchasing a property and explain the advantages and disadvantages; describe other considerations for purchasing a property in terms of their influence on the purchasing decision; </w:t>
            </w:r>
            <w:r w:rsidR="00423EC3">
              <w:rPr>
                <w:rFonts w:cs="Arial"/>
                <w:sz w:val="22"/>
                <w:szCs w:val="22"/>
              </w:rPr>
              <w:t xml:space="preserve">analyse property financing and purchasing options in relation to a purchase and select options </w:t>
            </w:r>
            <w:r w:rsidR="00AD390D">
              <w:rPr>
                <w:rFonts w:cs="Arial"/>
                <w:sz w:val="22"/>
                <w:szCs w:val="22"/>
              </w:rPr>
              <w:t xml:space="preserve">according to their </w:t>
            </w:r>
            <w:r w:rsidR="00423EC3">
              <w:rPr>
                <w:rFonts w:cs="Arial"/>
                <w:sz w:val="22"/>
                <w:szCs w:val="22"/>
              </w:rPr>
              <w:t>suitab</w:t>
            </w:r>
            <w:r w:rsidR="00AD390D">
              <w:rPr>
                <w:rFonts w:cs="Arial"/>
                <w:sz w:val="22"/>
                <w:szCs w:val="22"/>
              </w:rPr>
              <w:t>ility for</w:t>
            </w:r>
            <w:r w:rsidR="00423EC3">
              <w:rPr>
                <w:rFonts w:cs="Arial"/>
                <w:sz w:val="22"/>
                <w:szCs w:val="22"/>
              </w:rPr>
              <w:t xml:space="preserve"> personal financial circumstances</w:t>
            </w:r>
            <w:r w:rsidR="00423EC3" w:rsidRPr="00C71CF8">
              <w:rPr>
                <w:rFonts w:cs="Arial"/>
                <w:sz w:val="22"/>
                <w:szCs w:val="22"/>
              </w:rPr>
              <w:t>.</w:t>
            </w:r>
          </w:p>
          <w:p w:rsidR="00F24433" w:rsidRPr="00403A00" w:rsidRDefault="00490CD7" w:rsidP="001D3F4E">
            <w:pPr>
              <w:pStyle w:val="ListParagraph"/>
              <w:numPr>
                <w:ilvl w:val="0"/>
                <w:numId w:val="18"/>
              </w:numPr>
              <w:spacing w:before="120" w:after="120" w:line="360" w:lineRule="auto"/>
              <w:ind w:left="357" w:hanging="357"/>
              <w:rPr>
                <w:rFonts w:cs="Arial"/>
                <w:szCs w:val="22"/>
              </w:rPr>
            </w:pPr>
            <w:r w:rsidRPr="00C71CF8">
              <w:rPr>
                <w:rFonts w:cs="Arial"/>
                <w:sz w:val="22"/>
                <w:szCs w:val="22"/>
              </w:rPr>
              <w:t xml:space="preserve">For award with </w:t>
            </w:r>
            <w:r w:rsidRPr="00C71CF8">
              <w:rPr>
                <w:rFonts w:cs="Arial"/>
                <w:b/>
                <w:i/>
                <w:sz w:val="22"/>
                <w:szCs w:val="22"/>
              </w:rPr>
              <w:t>Merit</w:t>
            </w:r>
            <w:r>
              <w:rPr>
                <w:rFonts w:cs="Arial"/>
                <w:sz w:val="22"/>
                <w:szCs w:val="22"/>
              </w:rPr>
              <w:t>, you</w:t>
            </w:r>
            <w:r w:rsidRPr="00C71CF8">
              <w:rPr>
                <w:rFonts w:cs="Arial"/>
                <w:sz w:val="22"/>
                <w:szCs w:val="22"/>
              </w:rPr>
              <w:t xml:space="preserve"> must </w:t>
            </w:r>
            <w:r w:rsidR="003E0CBA" w:rsidRPr="00C71CF8">
              <w:rPr>
                <w:rFonts w:cs="Arial"/>
                <w:sz w:val="22"/>
                <w:szCs w:val="22"/>
              </w:rPr>
              <w:t xml:space="preserve">include reasons for the selection of the </w:t>
            </w:r>
            <w:r w:rsidR="001D3F4E">
              <w:rPr>
                <w:rFonts w:cs="Arial"/>
                <w:sz w:val="22"/>
                <w:szCs w:val="22"/>
              </w:rPr>
              <w:t>property</w:t>
            </w:r>
            <w:r w:rsidR="003E0CBA" w:rsidRPr="00C71CF8">
              <w:rPr>
                <w:rFonts w:cs="Arial"/>
                <w:sz w:val="22"/>
                <w:szCs w:val="22"/>
              </w:rPr>
              <w:t xml:space="preserve"> financing and purchase</w:t>
            </w:r>
            <w:r w:rsidR="001D3F4E">
              <w:rPr>
                <w:rFonts w:cs="Arial"/>
                <w:sz w:val="22"/>
                <w:szCs w:val="22"/>
              </w:rPr>
              <w:t xml:space="preserve"> options which link those options to </w:t>
            </w:r>
            <w:r w:rsidR="003E0CBA" w:rsidRPr="00C71CF8">
              <w:rPr>
                <w:rFonts w:cs="Arial"/>
                <w:sz w:val="22"/>
                <w:szCs w:val="22"/>
              </w:rPr>
              <w:t>personal financial circumstances.</w:t>
            </w:r>
          </w:p>
        </w:tc>
      </w:tr>
    </w:tbl>
    <w:p w:rsidR="00F24433" w:rsidRPr="000F65D6" w:rsidRDefault="00F24433" w:rsidP="000F65D6">
      <w:pPr>
        <w:tabs>
          <w:tab w:val="left" w:pos="340"/>
        </w:tabs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F24433" w:rsidRDefault="00F24433" w:rsidP="0095658E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</w:rPr>
        <w:sectPr w:rsidR="00F24433" w:rsidSect="00261DF9">
          <w:headerReference w:type="default" r:id="rId9"/>
          <w:footerReference w:type="default" r:id="rId10"/>
          <w:pgSz w:w="11907" w:h="16840" w:code="9"/>
          <w:pgMar w:top="3119" w:right="1134" w:bottom="1134" w:left="1134" w:header="567" w:footer="283" w:gutter="0"/>
          <w:paperSrc w:first="7" w:other="7"/>
          <w:cols w:space="720"/>
          <w:docGrid w:linePitch="326"/>
        </w:sect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2026"/>
        <w:gridCol w:w="7613"/>
      </w:tblGrid>
      <w:tr w:rsidR="00490CD7" w:rsidRPr="00E85A23" w:rsidTr="0075140A">
        <w:tc>
          <w:tcPr>
            <w:tcW w:w="9639" w:type="dxa"/>
            <w:gridSpan w:val="2"/>
            <w:vAlign w:val="center"/>
          </w:tcPr>
          <w:p w:rsidR="00490CD7" w:rsidRPr="00E85A23" w:rsidRDefault="00490CD7" w:rsidP="00505CF4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E85A23">
              <w:rPr>
                <w:rFonts w:ascii="Arial" w:hAnsi="Arial" w:cs="Arial"/>
                <w:color w:val="808080"/>
                <w:szCs w:val="24"/>
              </w:rPr>
              <w:lastRenderedPageBreak/>
              <w:t>AWARD of Grades</w:t>
            </w:r>
          </w:p>
        </w:tc>
      </w:tr>
      <w:tr w:rsidR="00490CD7" w:rsidRPr="00403A00" w:rsidTr="0075140A">
        <w:tc>
          <w:tcPr>
            <w:tcW w:w="2026" w:type="dxa"/>
            <w:vAlign w:val="center"/>
          </w:tcPr>
          <w:p w:rsidR="00490CD7" w:rsidRPr="00403A00" w:rsidRDefault="0055099F" w:rsidP="00505CF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64384" behindDoc="0" locked="0" layoutInCell="1" allowOverlap="1" wp14:anchorId="51A3DFAA" wp14:editId="16C8518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-20955</wp:posOffset>
                  </wp:positionV>
                  <wp:extent cx="724535" cy="702310"/>
                  <wp:effectExtent l="0" t="0" r="0" b="254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702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13" w:type="dxa"/>
            <w:vAlign w:val="center"/>
          </w:tcPr>
          <w:p w:rsidR="00490CD7" w:rsidRPr="00403A00" w:rsidRDefault="00490CD7" w:rsidP="00436550">
            <w:pPr>
              <w:pStyle w:val="ListParagraph"/>
              <w:numPr>
                <w:ilvl w:val="0"/>
                <w:numId w:val="18"/>
              </w:numPr>
              <w:spacing w:before="120" w:after="120" w:line="360" w:lineRule="auto"/>
              <w:ind w:left="357" w:hanging="357"/>
              <w:rPr>
                <w:rFonts w:cs="Arial"/>
                <w:szCs w:val="22"/>
              </w:rPr>
            </w:pPr>
            <w:r w:rsidRPr="00C71CF8">
              <w:rPr>
                <w:rFonts w:cs="Arial"/>
                <w:sz w:val="22"/>
                <w:szCs w:val="22"/>
              </w:rPr>
              <w:t xml:space="preserve">For award with </w:t>
            </w:r>
            <w:r w:rsidRPr="00C71CF8">
              <w:rPr>
                <w:rFonts w:cs="Arial"/>
                <w:b/>
                <w:i/>
                <w:sz w:val="22"/>
                <w:szCs w:val="22"/>
              </w:rPr>
              <w:t>Excellence</w:t>
            </w:r>
            <w:r w:rsidRPr="00C71CF8">
              <w:rPr>
                <w:rFonts w:cs="Arial"/>
                <w:sz w:val="22"/>
                <w:szCs w:val="22"/>
              </w:rPr>
              <w:t xml:space="preserve">, </w:t>
            </w:r>
            <w:r>
              <w:rPr>
                <w:rFonts w:cs="Arial"/>
                <w:sz w:val="22"/>
                <w:szCs w:val="22"/>
              </w:rPr>
              <w:t>you</w:t>
            </w:r>
            <w:r w:rsidRPr="00C71CF8">
              <w:rPr>
                <w:rFonts w:cs="Arial"/>
                <w:sz w:val="22"/>
                <w:szCs w:val="22"/>
              </w:rPr>
              <w:t xml:space="preserve"> must: include justification for selection of </w:t>
            </w:r>
            <w:r w:rsidR="00436550">
              <w:rPr>
                <w:rFonts w:cs="Arial"/>
                <w:sz w:val="22"/>
                <w:szCs w:val="22"/>
              </w:rPr>
              <w:t xml:space="preserve">property </w:t>
            </w:r>
            <w:r w:rsidRPr="00C71CF8">
              <w:rPr>
                <w:rFonts w:cs="Arial"/>
                <w:sz w:val="22"/>
                <w:szCs w:val="22"/>
              </w:rPr>
              <w:t>financing and purchasing options</w:t>
            </w:r>
            <w:r w:rsidR="00436550">
              <w:rPr>
                <w:rFonts w:cs="Arial"/>
                <w:sz w:val="22"/>
                <w:szCs w:val="22"/>
              </w:rPr>
              <w:t xml:space="preserve"> in terms of their </w:t>
            </w:r>
            <w:r w:rsidRPr="00C71CF8">
              <w:rPr>
                <w:rFonts w:cs="Arial"/>
                <w:sz w:val="22"/>
                <w:szCs w:val="22"/>
              </w:rPr>
              <w:t xml:space="preserve">suitability </w:t>
            </w:r>
            <w:r w:rsidR="00436550">
              <w:rPr>
                <w:rFonts w:cs="Arial"/>
                <w:sz w:val="22"/>
                <w:szCs w:val="22"/>
              </w:rPr>
              <w:t xml:space="preserve">relative </w:t>
            </w:r>
            <w:r w:rsidRPr="00C71CF8">
              <w:rPr>
                <w:rFonts w:cs="Arial"/>
                <w:sz w:val="22"/>
                <w:szCs w:val="22"/>
              </w:rPr>
              <w:t>to personal financial circumstances</w:t>
            </w:r>
            <w:r w:rsidR="00436550">
              <w:rPr>
                <w:rFonts w:cs="Arial"/>
                <w:sz w:val="22"/>
                <w:szCs w:val="22"/>
              </w:rPr>
              <w:t>,</w:t>
            </w:r>
            <w:r w:rsidRPr="00C71CF8">
              <w:rPr>
                <w:rFonts w:cs="Arial"/>
                <w:sz w:val="22"/>
                <w:szCs w:val="22"/>
              </w:rPr>
              <w:t xml:space="preserve"> over other options.</w:t>
            </w:r>
          </w:p>
        </w:tc>
      </w:tr>
    </w:tbl>
    <w:p w:rsidR="00490CD7" w:rsidRDefault="00490CD7"/>
    <w:tbl>
      <w:tblPr>
        <w:tblW w:w="0" w:type="auto"/>
        <w:tblLook w:val="00A0" w:firstRow="1" w:lastRow="0" w:firstColumn="1" w:lastColumn="0" w:noHBand="0" w:noVBand="0"/>
      </w:tblPr>
      <w:tblGrid>
        <w:gridCol w:w="2037"/>
        <w:gridCol w:w="7595"/>
        <w:gridCol w:w="7"/>
      </w:tblGrid>
      <w:tr w:rsidR="00F24433" w:rsidRPr="000F65D6" w:rsidTr="0075140A">
        <w:trPr>
          <w:gridAfter w:val="1"/>
          <w:wAfter w:w="7" w:type="dxa"/>
        </w:trPr>
        <w:tc>
          <w:tcPr>
            <w:tcW w:w="9632" w:type="dxa"/>
            <w:gridSpan w:val="2"/>
            <w:vAlign w:val="center"/>
          </w:tcPr>
          <w:p w:rsidR="00F24433" w:rsidRPr="000F65D6" w:rsidRDefault="00F24433" w:rsidP="000F65D6">
            <w:pPr>
              <w:pStyle w:val="Section"/>
              <w:spacing w:before="120" w:after="120"/>
              <w:rPr>
                <w:rFonts w:ascii="Arial" w:hAnsi="Arial" w:cs="Arial"/>
                <w:b w:val="0"/>
                <w:color w:val="808080"/>
                <w:szCs w:val="22"/>
              </w:rPr>
            </w:pPr>
            <w:r w:rsidRPr="000F65D6">
              <w:rPr>
                <w:rFonts w:ascii="Arial" w:hAnsi="Arial" w:cs="Arial"/>
                <w:color w:val="808080"/>
                <w:sz w:val="22"/>
                <w:szCs w:val="22"/>
              </w:rPr>
              <w:t>Conditions of ASsessment</w:t>
            </w:r>
          </w:p>
        </w:tc>
      </w:tr>
      <w:tr w:rsidR="00F24433" w:rsidTr="0075140A">
        <w:trPr>
          <w:trHeight w:val="2627"/>
        </w:trPr>
        <w:tc>
          <w:tcPr>
            <w:tcW w:w="2037" w:type="dxa"/>
          </w:tcPr>
          <w:p w:rsidR="00F24433" w:rsidRPr="00C924D9" w:rsidRDefault="0075140A" w:rsidP="00D2055F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6192" behindDoc="0" locked="0" layoutInCell="1" allowOverlap="1" wp14:anchorId="4909F63D" wp14:editId="1E38552F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113665</wp:posOffset>
                  </wp:positionV>
                  <wp:extent cx="648335" cy="599440"/>
                  <wp:effectExtent l="0" t="0" r="0" b="0"/>
                  <wp:wrapNone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NZ"/>
              </w:rPr>
              <w:drawing>
                <wp:anchor distT="0" distB="0" distL="114300" distR="114300" simplePos="0" relativeHeight="251657216" behindDoc="1" locked="0" layoutInCell="1" allowOverlap="1" wp14:anchorId="0C82F753" wp14:editId="1756D664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830580</wp:posOffset>
                  </wp:positionV>
                  <wp:extent cx="1047115" cy="687070"/>
                  <wp:effectExtent l="0" t="0" r="635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02" w:type="dxa"/>
            <w:gridSpan w:val="2"/>
          </w:tcPr>
          <w:p w:rsidR="00661101" w:rsidRPr="000D30B4" w:rsidRDefault="00661101" w:rsidP="00D2055F">
            <w:pPr>
              <w:spacing w:before="240" w:line="360" w:lineRule="auto"/>
              <w:rPr>
                <w:rFonts w:cs="Arial"/>
                <w:sz w:val="22"/>
                <w:szCs w:val="22"/>
                <w:lang w:val="en-US"/>
              </w:rPr>
            </w:pPr>
            <w:r w:rsidRPr="000D30B4">
              <w:rPr>
                <w:rFonts w:cs="Arial"/>
                <w:sz w:val="22"/>
                <w:szCs w:val="22"/>
                <w:lang w:val="en-US"/>
              </w:rPr>
              <w:t xml:space="preserve">Task one is a </w:t>
            </w:r>
            <w:r w:rsidRPr="000D30B4">
              <w:rPr>
                <w:rFonts w:cs="Arial"/>
                <w:b/>
                <w:sz w:val="22"/>
                <w:szCs w:val="22"/>
                <w:lang w:val="en-US"/>
              </w:rPr>
              <w:t>closed book assessment</w:t>
            </w:r>
            <w:r w:rsidR="00EC4974">
              <w:rPr>
                <w:rFonts w:cs="Arial"/>
                <w:sz w:val="22"/>
                <w:szCs w:val="22"/>
                <w:lang w:val="en-US"/>
              </w:rPr>
              <w:t>.</w:t>
            </w:r>
          </w:p>
          <w:p w:rsidR="00F24433" w:rsidRPr="000D30B4" w:rsidRDefault="00661101" w:rsidP="00D2055F">
            <w:pPr>
              <w:spacing w:before="240" w:line="360" w:lineRule="auto"/>
              <w:rPr>
                <w:rFonts w:cs="Arial"/>
                <w:szCs w:val="22"/>
              </w:rPr>
            </w:pPr>
            <w:r w:rsidRPr="000D30B4">
              <w:rPr>
                <w:rFonts w:cs="Arial"/>
                <w:sz w:val="22"/>
                <w:szCs w:val="22"/>
                <w:lang w:val="en-US"/>
              </w:rPr>
              <w:t xml:space="preserve">Task two </w:t>
            </w:r>
            <w:r w:rsidR="00F24433" w:rsidRPr="000D30B4">
              <w:rPr>
                <w:rFonts w:cs="Arial"/>
                <w:sz w:val="22"/>
                <w:szCs w:val="22"/>
                <w:lang w:val="en-US"/>
              </w:rPr>
              <w:t xml:space="preserve">is an </w:t>
            </w:r>
            <w:r w:rsidR="00F24433" w:rsidRPr="000D30B4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="00F24433" w:rsidRPr="000D30B4">
              <w:rPr>
                <w:rFonts w:cs="Arial"/>
                <w:sz w:val="22"/>
                <w:szCs w:val="22"/>
                <w:lang w:val="en-US"/>
              </w:rPr>
              <w:t xml:space="preserve">.  </w:t>
            </w:r>
            <w:r w:rsidR="00F24433" w:rsidRPr="000D30B4">
              <w:rPr>
                <w:rFonts w:cs="Arial"/>
                <w:sz w:val="22"/>
                <w:szCs w:val="22"/>
              </w:rPr>
              <w:t>You can use class materials and indepe</w:t>
            </w:r>
            <w:r w:rsidRPr="000D30B4">
              <w:rPr>
                <w:rFonts w:cs="Arial"/>
                <w:sz w:val="22"/>
                <w:szCs w:val="22"/>
              </w:rPr>
              <w:t>ndent research to complete the task</w:t>
            </w:r>
            <w:r w:rsidR="00F24433" w:rsidRPr="000D30B4">
              <w:rPr>
                <w:rFonts w:cs="Arial"/>
                <w:sz w:val="22"/>
                <w:szCs w:val="22"/>
              </w:rPr>
              <w:t>.</w:t>
            </w:r>
          </w:p>
          <w:p w:rsidR="00F24433" w:rsidRPr="000D30B4" w:rsidRDefault="00F24433" w:rsidP="00D2055F">
            <w:pPr>
              <w:rPr>
                <w:rFonts w:cs="Arial"/>
                <w:szCs w:val="22"/>
              </w:rPr>
            </w:pPr>
          </w:p>
          <w:p w:rsidR="00F24433" w:rsidRPr="00C924D9" w:rsidRDefault="00490CD7" w:rsidP="00490CD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0D30B4">
              <w:rPr>
                <w:rFonts w:cs="Arial"/>
                <w:sz w:val="22"/>
                <w:szCs w:val="22"/>
              </w:rPr>
              <w:t>Your assessor will provide you with information regarding timeframes for this assessment.</w:t>
            </w:r>
          </w:p>
        </w:tc>
      </w:tr>
    </w:tbl>
    <w:p w:rsidR="00490CD7" w:rsidRDefault="00490CD7" w:rsidP="00B928CD">
      <w:pPr>
        <w:rPr>
          <w:rFonts w:cs="Arial"/>
          <w:sz w:val="22"/>
          <w:szCs w:val="22"/>
        </w:rPr>
      </w:pPr>
    </w:p>
    <w:p w:rsidR="00490CD7" w:rsidRPr="000B7FAD" w:rsidRDefault="00490CD7" w:rsidP="00490CD7">
      <w:pPr>
        <w:pStyle w:val="BodyText2"/>
        <w:rPr>
          <w:rFonts w:ascii="Arial" w:hAnsi="Arial" w:cs="Arial"/>
          <w:sz w:val="22"/>
          <w:szCs w:val="22"/>
        </w:rPr>
      </w:pPr>
      <w:r w:rsidRPr="000B7FAD">
        <w:rPr>
          <w:rFonts w:ascii="Arial" w:hAnsi="Arial" w:cs="Arial"/>
          <w:sz w:val="22"/>
          <w:szCs w:val="22"/>
        </w:rPr>
        <w:t>Assessment activity</w:t>
      </w:r>
    </w:p>
    <w:p w:rsidR="00490CD7" w:rsidRPr="000B7FAD" w:rsidRDefault="00490CD7" w:rsidP="00490CD7">
      <w:pPr>
        <w:pStyle w:val="BodyText2"/>
        <w:rPr>
          <w:rFonts w:ascii="Arial" w:hAnsi="Arial" w:cs="Arial"/>
          <w:b w:val="0"/>
          <w:sz w:val="22"/>
          <w:szCs w:val="22"/>
        </w:rPr>
      </w:pPr>
    </w:p>
    <w:p w:rsidR="00490CD7" w:rsidRDefault="00490CD7" w:rsidP="00490CD7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F2C64">
        <w:rPr>
          <w:rFonts w:cs="Arial"/>
          <w:sz w:val="22"/>
          <w:szCs w:val="22"/>
        </w:rPr>
        <w:t xml:space="preserve">This assessment activity has </w:t>
      </w:r>
      <w:r>
        <w:rPr>
          <w:rFonts w:cs="Arial"/>
          <w:sz w:val="22"/>
          <w:szCs w:val="22"/>
        </w:rPr>
        <w:t xml:space="preserve">two (2) </w:t>
      </w:r>
      <w:r w:rsidRPr="00DF2C64">
        <w:rPr>
          <w:rFonts w:cs="Arial"/>
          <w:sz w:val="22"/>
          <w:szCs w:val="22"/>
        </w:rPr>
        <w:t>task</w:t>
      </w:r>
      <w:r>
        <w:rPr>
          <w:rFonts w:cs="Arial"/>
          <w:sz w:val="22"/>
          <w:szCs w:val="22"/>
        </w:rPr>
        <w:t>s.</w:t>
      </w:r>
    </w:p>
    <w:p w:rsidR="00490CD7" w:rsidRDefault="00490CD7" w:rsidP="00490CD7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4A02F5" w:rsidRPr="00C71CF8" w:rsidRDefault="004A02F5" w:rsidP="004A02F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C71CF8">
        <w:rPr>
          <w:rFonts w:cs="Arial"/>
          <w:sz w:val="22"/>
          <w:szCs w:val="22"/>
        </w:rPr>
        <w:t xml:space="preserve">The first task requires </w:t>
      </w:r>
      <w:r>
        <w:rPr>
          <w:rFonts w:cs="Arial"/>
          <w:sz w:val="22"/>
          <w:szCs w:val="22"/>
        </w:rPr>
        <w:t>you</w:t>
      </w:r>
      <w:r w:rsidRPr="00C71CF8">
        <w:rPr>
          <w:rFonts w:cs="Arial"/>
          <w:sz w:val="22"/>
          <w:szCs w:val="22"/>
        </w:rPr>
        <w:t xml:space="preserve"> to </w:t>
      </w:r>
      <w:r w:rsidR="00423EC3">
        <w:rPr>
          <w:rFonts w:cs="Arial"/>
          <w:sz w:val="22"/>
          <w:szCs w:val="22"/>
        </w:rPr>
        <w:t xml:space="preserve">complete two tables to </w:t>
      </w:r>
      <w:r w:rsidR="00B53F8A">
        <w:rPr>
          <w:rFonts w:cs="Arial"/>
          <w:sz w:val="22"/>
          <w:szCs w:val="22"/>
        </w:rPr>
        <w:t xml:space="preserve">describe </w:t>
      </w:r>
      <w:r w:rsidRPr="00C71CF8">
        <w:rPr>
          <w:rFonts w:cs="Arial"/>
          <w:sz w:val="22"/>
          <w:szCs w:val="22"/>
        </w:rPr>
        <w:t>financing and purchasing options that need to be considered when buying a house.</w:t>
      </w:r>
    </w:p>
    <w:p w:rsidR="004A02F5" w:rsidRDefault="004A02F5" w:rsidP="004A02F5">
      <w:pPr>
        <w:pStyle w:val="Footer"/>
        <w:rPr>
          <w:rFonts w:cs="Arial"/>
          <w:sz w:val="22"/>
          <w:szCs w:val="22"/>
        </w:rPr>
      </w:pPr>
    </w:p>
    <w:p w:rsidR="00423EC3" w:rsidRDefault="004A02F5" w:rsidP="00423EC3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 the </w:t>
      </w:r>
      <w:r w:rsidRPr="00C71CF8">
        <w:rPr>
          <w:rFonts w:cs="Arial"/>
          <w:sz w:val="22"/>
          <w:szCs w:val="22"/>
        </w:rPr>
        <w:t xml:space="preserve">second task </w:t>
      </w:r>
      <w:r>
        <w:rPr>
          <w:rFonts w:cs="Arial"/>
          <w:sz w:val="22"/>
          <w:szCs w:val="22"/>
        </w:rPr>
        <w:t>you will be given a</w:t>
      </w:r>
      <w:r w:rsidRPr="00C71CF8">
        <w:rPr>
          <w:rFonts w:cs="Arial"/>
          <w:sz w:val="22"/>
          <w:szCs w:val="22"/>
        </w:rPr>
        <w:t xml:space="preserve"> scenario </w:t>
      </w:r>
      <w:r>
        <w:rPr>
          <w:rFonts w:cs="Arial"/>
          <w:sz w:val="22"/>
          <w:szCs w:val="22"/>
        </w:rPr>
        <w:t>to</w:t>
      </w:r>
      <w:r w:rsidR="00EC4974">
        <w:rPr>
          <w:rFonts w:cs="Arial"/>
          <w:sz w:val="22"/>
          <w:szCs w:val="22"/>
        </w:rPr>
        <w:t>:</w:t>
      </w:r>
    </w:p>
    <w:p w:rsidR="00423EC3" w:rsidRDefault="00423EC3" w:rsidP="00423EC3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</w:t>
      </w:r>
      <w:r w:rsidRPr="00925C15">
        <w:rPr>
          <w:rFonts w:cs="Arial"/>
          <w:sz w:val="22"/>
          <w:szCs w:val="22"/>
        </w:rPr>
        <w:t>ind a suitable property purchase for</w:t>
      </w:r>
      <w:r>
        <w:rPr>
          <w:rFonts w:cs="Arial"/>
          <w:sz w:val="22"/>
          <w:szCs w:val="22"/>
        </w:rPr>
        <w:t>.</w:t>
      </w:r>
    </w:p>
    <w:p w:rsidR="00423EC3" w:rsidRDefault="00423EC3" w:rsidP="00423EC3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Pr="00925C15">
        <w:rPr>
          <w:rFonts w:cs="Arial"/>
          <w:sz w:val="22"/>
          <w:szCs w:val="22"/>
        </w:rPr>
        <w:t>esearch financing and purchasing options for the buying of the property.</w:t>
      </w:r>
    </w:p>
    <w:p w:rsidR="00423EC3" w:rsidRDefault="00423EC3" w:rsidP="00423EC3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Select the options most suitable for the scenario, and explain their selections.</w:t>
      </w:r>
    </w:p>
    <w:p w:rsidR="00490CD7" w:rsidRDefault="00490CD7" w:rsidP="00EF4913">
      <w:pPr>
        <w:pStyle w:val="ListParagraph"/>
        <w:widowControl w:val="0"/>
        <w:ind w:left="0"/>
        <w:rPr>
          <w:rFonts w:cs="Arial"/>
          <w:sz w:val="22"/>
          <w:szCs w:val="22"/>
        </w:rPr>
      </w:pPr>
    </w:p>
    <w:p w:rsidR="00490CD7" w:rsidRDefault="00490CD7" w:rsidP="00B928CD">
      <w:pPr>
        <w:rPr>
          <w:rFonts w:cs="Arial"/>
          <w:sz w:val="22"/>
          <w:szCs w:val="22"/>
        </w:rPr>
        <w:sectPr w:rsidR="00490CD7" w:rsidSect="00261DF9">
          <w:headerReference w:type="default" r:id="rId13"/>
          <w:footerReference w:type="default" r:id="rId14"/>
          <w:pgSz w:w="11907" w:h="16840" w:code="9"/>
          <w:pgMar w:top="1418" w:right="1134" w:bottom="1134" w:left="1134" w:header="567" w:footer="283" w:gutter="0"/>
          <w:paperSrc w:first="7" w:other="7"/>
          <w:cols w:space="720"/>
          <w:docGrid w:linePitch="326"/>
        </w:sectPr>
      </w:pPr>
    </w:p>
    <w:tbl>
      <w:tblPr>
        <w:tblW w:w="501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8"/>
        <w:gridCol w:w="12189"/>
      </w:tblGrid>
      <w:tr w:rsidR="00E4473B" w:rsidRPr="007A331D" w:rsidTr="0075140A">
        <w:trPr>
          <w:trHeight w:val="1156"/>
          <w:jc w:val="center"/>
        </w:trPr>
        <w:tc>
          <w:tcPr>
            <w:tcW w:w="743" w:type="pct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E4473B" w:rsidRPr="007A331D" w:rsidRDefault="0075140A" w:rsidP="00505CF4">
            <w:pPr>
              <w:pStyle w:val="Date"/>
              <w:framePr w:wrap="auto" w:hAnchor="text" w:xAlign="left" w:yAlign="inline"/>
              <w:ind w:left="-168" w:hanging="67"/>
              <w:suppressOverlap w:val="0"/>
              <w:rPr>
                <w:rFonts w:ascii="Arial" w:hAnsi="Arial" w:cs="Arial"/>
              </w:rPr>
            </w:pPr>
            <w:r>
              <w:rPr>
                <w:noProof/>
                <w:lang w:val="en-NZ" w:eastAsia="en-NZ"/>
              </w:rPr>
              <w:lastRenderedPageBreak/>
              <w:drawing>
                <wp:anchor distT="73152" distB="183642" distL="297180" distR="188976" simplePos="0" relativeHeight="251666432" behindDoc="0" locked="0" layoutInCell="1" allowOverlap="1" wp14:anchorId="22B061E7" wp14:editId="63A8A94B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55880</wp:posOffset>
                  </wp:positionV>
                  <wp:extent cx="819150" cy="619125"/>
                  <wp:effectExtent l="133350" t="76200" r="76200" b="142875"/>
                  <wp:wrapNone/>
                  <wp:docPr id="16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6"/>
                          <pic:cNvPicPr/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6191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473B">
              <w:rPr>
                <w:rFonts w:cs="Arial"/>
                <w:sz w:val="22"/>
                <w:szCs w:val="22"/>
              </w:rPr>
              <w:br w:type="page"/>
            </w:r>
          </w:p>
        </w:tc>
        <w:tc>
          <w:tcPr>
            <w:tcW w:w="4257" w:type="pct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E4473B" w:rsidRPr="007A331D" w:rsidRDefault="00E4473B" w:rsidP="00505CF4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7A331D">
              <w:rPr>
                <w:rFonts w:cs="Arial"/>
                <w:b/>
                <w:color w:val="FFFFFF"/>
                <w:sz w:val="36"/>
                <w:szCs w:val="36"/>
              </w:rPr>
              <w:t>Task</w:t>
            </w:r>
            <w:r>
              <w:rPr>
                <w:rFonts w:cs="Arial"/>
                <w:b/>
                <w:color w:val="FFFFFF"/>
                <w:sz w:val="36"/>
                <w:szCs w:val="36"/>
              </w:rPr>
              <w:t xml:space="preserve"> 1</w:t>
            </w:r>
          </w:p>
        </w:tc>
      </w:tr>
    </w:tbl>
    <w:p w:rsidR="00E4473B" w:rsidRPr="001E0BF8" w:rsidRDefault="00E4473B" w:rsidP="00E4473B">
      <w:pPr>
        <w:numPr>
          <w:ilvl w:val="0"/>
          <w:numId w:val="25"/>
        </w:numPr>
        <w:spacing w:before="120" w:after="120" w:line="360" w:lineRule="auto"/>
        <w:ind w:left="425" w:hanging="425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Complete the following table to </w:t>
      </w:r>
      <w:r w:rsidR="00B53F8A">
        <w:rPr>
          <w:rFonts w:cs="Arial"/>
          <w:b/>
          <w:sz w:val="22"/>
          <w:szCs w:val="22"/>
        </w:rPr>
        <w:t>describe factors that influence purchasing a property and explain the advantages and disadvantages.</w:t>
      </w:r>
    </w:p>
    <w:tbl>
      <w:tblPr>
        <w:tblW w:w="14204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025"/>
        <w:gridCol w:w="4026"/>
        <w:gridCol w:w="4026"/>
      </w:tblGrid>
      <w:tr w:rsidR="00E4473B" w:rsidRPr="0019533F" w:rsidTr="0075140A">
        <w:trPr>
          <w:tblHeader/>
        </w:trPr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:rsidR="00E4473B" w:rsidRPr="0019533F" w:rsidRDefault="00B53F8A" w:rsidP="00505CF4">
            <w:pPr>
              <w:spacing w:before="120" w:after="120"/>
              <w:rPr>
                <w:rFonts w:cs="Arial"/>
                <w:b/>
                <w:color w:val="7F7F7F"/>
                <w:szCs w:val="22"/>
              </w:rPr>
            </w:pPr>
            <w:r>
              <w:rPr>
                <w:rFonts w:cs="Arial"/>
                <w:b/>
                <w:color w:val="7F7F7F"/>
                <w:sz w:val="22"/>
                <w:szCs w:val="22"/>
              </w:rPr>
              <w:t>Factor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:rsidR="00E4473B" w:rsidRPr="0019533F" w:rsidRDefault="00B53F8A" w:rsidP="00505CF4">
            <w:pPr>
              <w:spacing w:before="120" w:after="120"/>
              <w:jc w:val="center"/>
              <w:rPr>
                <w:rFonts w:cs="Arial"/>
                <w:b/>
                <w:color w:val="7F7F7F"/>
                <w:szCs w:val="22"/>
              </w:rPr>
            </w:pPr>
            <w:r>
              <w:rPr>
                <w:rFonts w:cs="Arial"/>
                <w:b/>
                <w:color w:val="7F7F7F"/>
                <w:sz w:val="22"/>
                <w:szCs w:val="22"/>
              </w:rPr>
              <w:t>Description</w:t>
            </w: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:rsidR="00E4473B" w:rsidRPr="0019533F" w:rsidRDefault="00B53F8A" w:rsidP="00505CF4">
            <w:pPr>
              <w:spacing w:before="120" w:after="120"/>
              <w:jc w:val="center"/>
              <w:rPr>
                <w:rFonts w:cs="Arial"/>
                <w:b/>
                <w:color w:val="7F7F7F"/>
                <w:szCs w:val="22"/>
              </w:rPr>
            </w:pPr>
            <w:r>
              <w:rPr>
                <w:rFonts w:cs="Arial"/>
                <w:b/>
                <w:color w:val="7F7F7F"/>
                <w:sz w:val="22"/>
                <w:szCs w:val="22"/>
              </w:rPr>
              <w:t>Advantage</w:t>
            </w:r>
            <w:r w:rsidR="00E4473B" w:rsidRPr="0019533F">
              <w:rPr>
                <w:rFonts w:cs="Arial"/>
                <w:b/>
                <w:color w:val="7F7F7F"/>
                <w:sz w:val="22"/>
                <w:szCs w:val="22"/>
              </w:rPr>
              <w:t>s</w:t>
            </w: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:rsidR="00E4473B" w:rsidRPr="0019533F" w:rsidRDefault="00B53F8A" w:rsidP="00505CF4">
            <w:pPr>
              <w:spacing w:before="120" w:after="120"/>
              <w:jc w:val="center"/>
              <w:rPr>
                <w:rFonts w:cs="Arial"/>
                <w:b/>
                <w:color w:val="7F7F7F"/>
                <w:szCs w:val="22"/>
              </w:rPr>
            </w:pPr>
            <w:r>
              <w:rPr>
                <w:rFonts w:cs="Arial"/>
                <w:b/>
                <w:color w:val="7F7F7F"/>
                <w:sz w:val="22"/>
                <w:szCs w:val="22"/>
              </w:rPr>
              <w:t>Disadvantages</w:t>
            </w:r>
          </w:p>
        </w:tc>
      </w:tr>
      <w:tr w:rsidR="00E4473B" w:rsidRPr="0019533F" w:rsidTr="0075140A">
        <w:trPr>
          <w:trHeight w:val="1037"/>
        </w:trPr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Pr="0019533F" w:rsidRDefault="00B53F8A" w:rsidP="00B53F8A">
            <w:pPr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One type of mortgage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65597" w:rsidRPr="00E4473B" w:rsidRDefault="00965597" w:rsidP="000D30B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41FC" w:rsidRPr="00E4473B" w:rsidRDefault="009A41FC" w:rsidP="000D30B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41FC" w:rsidRPr="00E4473B" w:rsidRDefault="009A41FC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4473B" w:rsidRPr="0019533F" w:rsidTr="0075140A">
        <w:trPr>
          <w:trHeight w:val="1037"/>
        </w:trPr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Pr="0019533F" w:rsidRDefault="00B53F8A" w:rsidP="00B53F8A">
            <w:pPr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Another type of mortgage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Default="00E4473B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656E86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656E86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656E86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656E86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656E86" w:rsidRPr="00E4473B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Pr="00E4473B" w:rsidRDefault="00E4473B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Pr="00E4473B" w:rsidRDefault="00E4473B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4473B" w:rsidRPr="0019533F" w:rsidTr="0075140A">
        <w:trPr>
          <w:trHeight w:val="1037"/>
        </w:trPr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Pr="0019533F" w:rsidRDefault="00B53F8A" w:rsidP="00505CF4">
            <w:pPr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Deposit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Default="00E4473B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Pr="00E4473B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Pr="00E4473B" w:rsidRDefault="00E4473B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Pr="00E4473B" w:rsidRDefault="00E4473B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4473B" w:rsidRPr="0019533F" w:rsidTr="0075140A">
        <w:trPr>
          <w:trHeight w:val="1037"/>
        </w:trPr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Pr="0019533F" w:rsidRDefault="00656E86" w:rsidP="00505CF4">
            <w:pPr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Interest rates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Default="00E4473B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Pr="00E4473B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Pr="00E4473B" w:rsidRDefault="00E4473B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4473B" w:rsidRPr="00E4473B" w:rsidRDefault="00E4473B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56E86" w:rsidRPr="0019533F" w:rsidTr="0075140A">
        <w:trPr>
          <w:trHeight w:val="1037"/>
        </w:trPr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Land Information Memorandum</w:t>
            </w:r>
            <w:r w:rsidR="00EC01FF">
              <w:rPr>
                <w:rFonts w:cs="Arial"/>
                <w:sz w:val="22"/>
                <w:szCs w:val="22"/>
              </w:rPr>
              <w:t xml:space="preserve"> (LIM)</w:t>
            </w:r>
            <w:r>
              <w:rPr>
                <w:rFonts w:cs="Arial"/>
                <w:sz w:val="22"/>
                <w:szCs w:val="22"/>
              </w:rPr>
              <w:t xml:space="preserve"> report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Pr="00E4473B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56E86" w:rsidRPr="0019533F" w:rsidTr="0075140A">
        <w:trPr>
          <w:trHeight w:val="1037"/>
        </w:trPr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Builder’s report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Pr="00E4473B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56E86" w:rsidRPr="0019533F" w:rsidTr="0075140A">
        <w:trPr>
          <w:trHeight w:val="1037"/>
        </w:trPr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Insurance</w:t>
            </w:r>
          </w:p>
        </w:tc>
        <w:tc>
          <w:tcPr>
            <w:tcW w:w="40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965597" w:rsidRPr="00E4473B" w:rsidRDefault="00965597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4473B" w:rsidRPr="007D0306" w:rsidRDefault="00E4473B" w:rsidP="00E4473B">
      <w:pPr>
        <w:rPr>
          <w:sz w:val="22"/>
          <w:szCs w:val="22"/>
        </w:rPr>
      </w:pPr>
    </w:p>
    <w:p w:rsidR="00E4473B" w:rsidRPr="001E0BF8" w:rsidRDefault="00E4473B" w:rsidP="00E4473B">
      <w:pPr>
        <w:numPr>
          <w:ilvl w:val="0"/>
          <w:numId w:val="25"/>
        </w:numPr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Complete the following table to </w:t>
      </w:r>
      <w:r w:rsidR="00656E86">
        <w:rPr>
          <w:rFonts w:cs="Arial"/>
          <w:b/>
          <w:sz w:val="22"/>
          <w:szCs w:val="22"/>
        </w:rPr>
        <w:t>describe other considerations when purchasing a property and the influence they can have on the purchasing decision.</w:t>
      </w:r>
    </w:p>
    <w:p w:rsidR="00E4473B" w:rsidRPr="007D0306" w:rsidRDefault="00E4473B" w:rsidP="00E4473B">
      <w:pPr>
        <w:rPr>
          <w:sz w:val="22"/>
          <w:szCs w:val="22"/>
        </w:rPr>
      </w:pPr>
    </w:p>
    <w:tbl>
      <w:tblPr>
        <w:tblW w:w="14062" w:type="dxa"/>
        <w:tblInd w:w="25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741"/>
        <w:gridCol w:w="5741"/>
      </w:tblGrid>
      <w:tr w:rsidR="00656E86" w:rsidRPr="0019533F" w:rsidTr="0075140A"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:rsidR="00656E86" w:rsidRPr="0019533F" w:rsidRDefault="00656E86" w:rsidP="00505CF4">
            <w:pPr>
              <w:spacing w:before="120" w:after="120"/>
              <w:rPr>
                <w:rFonts w:cs="Arial"/>
                <w:b/>
                <w:color w:val="7F7F7F"/>
                <w:szCs w:val="22"/>
              </w:rPr>
            </w:pPr>
            <w:r w:rsidRPr="0019533F">
              <w:rPr>
                <w:rFonts w:cs="Arial"/>
                <w:b/>
                <w:color w:val="7F7F7F"/>
                <w:sz w:val="22"/>
                <w:szCs w:val="22"/>
              </w:rPr>
              <w:t>Option</w:t>
            </w: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:rsidR="00656E86" w:rsidRPr="0019533F" w:rsidRDefault="00656E86" w:rsidP="00505CF4">
            <w:pPr>
              <w:spacing w:before="120" w:after="120"/>
              <w:jc w:val="center"/>
              <w:rPr>
                <w:rFonts w:cs="Arial"/>
                <w:b/>
                <w:color w:val="7F7F7F"/>
                <w:szCs w:val="22"/>
              </w:rPr>
            </w:pPr>
            <w:r>
              <w:rPr>
                <w:rFonts w:cs="Arial"/>
                <w:b/>
                <w:color w:val="7F7F7F"/>
                <w:sz w:val="22"/>
                <w:szCs w:val="22"/>
              </w:rPr>
              <w:t>Description</w:t>
            </w: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:rsidR="00656E86" w:rsidRPr="0019533F" w:rsidRDefault="00656E86" w:rsidP="00505CF4">
            <w:pPr>
              <w:spacing w:before="120" w:after="120"/>
              <w:jc w:val="center"/>
              <w:rPr>
                <w:rFonts w:cs="Arial"/>
                <w:b/>
                <w:color w:val="7F7F7F"/>
                <w:szCs w:val="22"/>
              </w:rPr>
            </w:pPr>
            <w:r>
              <w:rPr>
                <w:rFonts w:cs="Arial"/>
                <w:b/>
                <w:color w:val="7F7F7F"/>
                <w:sz w:val="22"/>
                <w:szCs w:val="22"/>
              </w:rPr>
              <w:t>Influence on the purchasing decision</w:t>
            </w:r>
          </w:p>
        </w:tc>
      </w:tr>
      <w:tr w:rsidR="00656E86" w:rsidRPr="0019533F" w:rsidTr="0075140A">
        <w:trPr>
          <w:trHeight w:val="1037"/>
        </w:trPr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19533F" w:rsidRDefault="00656E86" w:rsidP="00505CF4">
            <w:pPr>
              <w:spacing w:before="120" w:after="120"/>
              <w:ind w:right="29"/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Mortgage provider fees and incentives</w:t>
            </w: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Pr="00E4473B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</w:tr>
      <w:tr w:rsidR="00656E86" w:rsidRPr="0019533F" w:rsidTr="0075140A">
        <w:trPr>
          <w:trHeight w:val="1037"/>
        </w:trPr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19533F" w:rsidRDefault="00656E86" w:rsidP="00505CF4">
            <w:pPr>
              <w:spacing w:before="120" w:after="120"/>
              <w:ind w:right="29"/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Lawyer fees</w:t>
            </w: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Pr="00E4473B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CA4CCE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</w:tr>
      <w:tr w:rsidR="00656E86" w:rsidRPr="0019533F" w:rsidTr="0075140A">
        <w:trPr>
          <w:trHeight w:val="1037"/>
        </w:trPr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19533F" w:rsidRDefault="00B2281C" w:rsidP="00505CF4">
            <w:pPr>
              <w:ind w:right="28"/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Ability to service loan</w:t>
            </w: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Pr="00E4473B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</w:tr>
      <w:tr w:rsidR="00656E86" w:rsidRPr="0019533F" w:rsidTr="0075140A">
        <w:trPr>
          <w:trHeight w:val="1037"/>
        </w:trPr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ind w:right="2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Repairs and maintenance</w:t>
            </w: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Pr="00E4473B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</w:tr>
      <w:tr w:rsidR="00656E86" w:rsidRPr="0019533F" w:rsidTr="0075140A">
        <w:trPr>
          <w:trHeight w:val="1037"/>
        </w:trPr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ind w:right="2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Property management fees</w:t>
            </w: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Pr="00E4473B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</w:tr>
      <w:tr w:rsidR="00656E86" w:rsidRPr="0019533F" w:rsidTr="0075140A">
        <w:trPr>
          <w:trHeight w:val="1037"/>
        </w:trPr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ind w:right="2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Body corporate fees</w:t>
            </w: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Default="00656E86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  <w:p w:rsidR="00965597" w:rsidRPr="00E4473B" w:rsidRDefault="00965597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56E86" w:rsidRPr="00E4473B" w:rsidRDefault="00656E86" w:rsidP="00505CF4">
            <w:pPr>
              <w:spacing w:before="120" w:after="120" w:line="360" w:lineRule="auto"/>
              <w:ind w:right="29"/>
              <w:rPr>
                <w:rFonts w:cs="Arial"/>
                <w:szCs w:val="22"/>
              </w:rPr>
            </w:pPr>
          </w:p>
        </w:tc>
      </w:tr>
    </w:tbl>
    <w:p w:rsidR="00E4473B" w:rsidRPr="00E4473B" w:rsidRDefault="00E4473B" w:rsidP="00E4473B">
      <w:pPr>
        <w:spacing w:line="360" w:lineRule="auto"/>
        <w:rPr>
          <w:rFonts w:cs="Arial"/>
          <w:sz w:val="22"/>
          <w:szCs w:val="22"/>
        </w:rPr>
      </w:pPr>
    </w:p>
    <w:p w:rsidR="00E4473B" w:rsidRDefault="00E4473B" w:rsidP="00B928CD">
      <w:pPr>
        <w:rPr>
          <w:rFonts w:cs="Arial"/>
          <w:sz w:val="22"/>
          <w:szCs w:val="22"/>
        </w:rPr>
      </w:pPr>
    </w:p>
    <w:p w:rsidR="00490CD7" w:rsidRDefault="00490CD7" w:rsidP="00B928CD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  <w:sectPr w:rsidR="00490CD7" w:rsidSect="00490CD7">
          <w:headerReference w:type="default" r:id="rId16"/>
          <w:footerReference w:type="default" r:id="rId17"/>
          <w:pgSz w:w="16840" w:h="11907" w:orient="landscape" w:code="9"/>
          <w:pgMar w:top="1134" w:right="1418" w:bottom="1134" w:left="1134" w:header="567" w:footer="283" w:gutter="0"/>
          <w:paperSrc w:first="7" w:other="7"/>
          <w:cols w:space="720"/>
          <w:docGrid w:linePitch="326"/>
        </w:sectPr>
      </w:pPr>
    </w:p>
    <w:p w:rsidR="00E4473B" w:rsidRDefault="00E4473B" w:rsidP="00E4473B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8"/>
        <w:gridCol w:w="7513"/>
      </w:tblGrid>
      <w:tr w:rsidR="00E4473B" w:rsidRPr="00403A00" w:rsidTr="001E2A68">
        <w:trPr>
          <w:trHeight w:val="1015"/>
          <w:jc w:val="center"/>
        </w:trPr>
        <w:tc>
          <w:tcPr>
            <w:tcW w:w="2018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E4473B" w:rsidRPr="00624391" w:rsidRDefault="00E4473B" w:rsidP="00505CF4">
            <w:pPr>
              <w:pStyle w:val="Date"/>
              <w:framePr w:wrap="auto" w:hAnchor="text" w:xAlign="left" w:yAlign="inline"/>
              <w:numPr>
                <w:ilvl w:val="0"/>
                <w:numId w:val="31"/>
              </w:numPr>
              <w:suppressOverlap w:val="0"/>
              <w:rPr>
                <w:rFonts w:ascii="Arial" w:hAnsi="Arial" w:cs="Arial"/>
              </w:rPr>
            </w:pPr>
            <w:r>
              <w:rPr>
                <w:rFonts w:cs="Arial"/>
                <w:sz w:val="22"/>
                <w:szCs w:val="22"/>
              </w:rPr>
              <w:br w:type="page"/>
            </w:r>
            <w:r w:rsidR="0055099F">
              <w:rPr>
                <w:noProof/>
                <w:lang w:val="en-NZ" w:eastAsia="en-NZ"/>
              </w:rPr>
              <w:drawing>
                <wp:anchor distT="73152" distB="178943" distL="303276" distR="192024" simplePos="0" relativeHeight="251668480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57277</wp:posOffset>
                  </wp:positionV>
                  <wp:extent cx="781050" cy="514477"/>
                  <wp:effectExtent l="133350" t="76200" r="76200" b="133350"/>
                  <wp:wrapNone/>
                  <wp:docPr id="17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7"/>
                          <pic:cNvPicPr/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143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13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E4473B" w:rsidRPr="00D65933" w:rsidRDefault="00E4473B" w:rsidP="00505CF4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403A00">
              <w:rPr>
                <w:rFonts w:cs="Arial"/>
                <w:b/>
                <w:color w:val="FFFFFF"/>
                <w:sz w:val="36"/>
                <w:szCs w:val="36"/>
              </w:rPr>
              <w:t>T</w:t>
            </w:r>
            <w:r>
              <w:rPr>
                <w:rFonts w:cs="Arial"/>
                <w:b/>
                <w:color w:val="FFFFFF"/>
                <w:sz w:val="36"/>
                <w:szCs w:val="36"/>
              </w:rPr>
              <w:t>ask 2</w:t>
            </w:r>
          </w:p>
        </w:tc>
      </w:tr>
    </w:tbl>
    <w:p w:rsidR="00E4473B" w:rsidRDefault="00E4473B" w:rsidP="00E4473B">
      <w:pPr>
        <w:rPr>
          <w:sz w:val="22"/>
          <w:szCs w:val="22"/>
        </w:rPr>
      </w:pPr>
    </w:p>
    <w:tbl>
      <w:tblPr>
        <w:tblW w:w="9498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0A0" w:firstRow="1" w:lastRow="0" w:firstColumn="1" w:lastColumn="0" w:noHBand="0" w:noVBand="0"/>
      </w:tblPr>
      <w:tblGrid>
        <w:gridCol w:w="9498"/>
      </w:tblGrid>
      <w:tr w:rsidR="00E4473B" w:rsidRPr="003C43A0" w:rsidTr="0075140A">
        <w:tc>
          <w:tcPr>
            <w:tcW w:w="9498" w:type="dxa"/>
            <w:shd w:val="clear" w:color="auto" w:fill="DBE5F1"/>
          </w:tcPr>
          <w:p w:rsidR="00E4473B" w:rsidRPr="00624391" w:rsidRDefault="00E4473B" w:rsidP="00505CF4">
            <w:pPr>
              <w:keepNext/>
              <w:keepLines/>
              <w:spacing w:before="120" w:after="120"/>
              <w:rPr>
                <w:rFonts w:cs="Arial"/>
                <w:b/>
                <w:bCs/>
                <w:caps/>
                <w:color w:val="808080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Scenario</w:t>
            </w:r>
          </w:p>
        </w:tc>
      </w:tr>
      <w:tr w:rsidR="00E4473B" w:rsidRPr="00FA5EFA" w:rsidTr="0075140A">
        <w:trPr>
          <w:trHeight w:val="2918"/>
        </w:trPr>
        <w:tc>
          <w:tcPr>
            <w:tcW w:w="9498" w:type="dxa"/>
          </w:tcPr>
          <w:p w:rsidR="00E4473B" w:rsidRDefault="00E4473B" w:rsidP="00505CF4">
            <w:pPr>
              <w:spacing w:line="360" w:lineRule="auto"/>
              <w:rPr>
                <w:rFonts w:cs="Arial"/>
                <w:szCs w:val="22"/>
              </w:rPr>
            </w:pPr>
            <w:r w:rsidRPr="00624391">
              <w:rPr>
                <w:rFonts w:cs="Arial"/>
                <w:sz w:val="22"/>
                <w:szCs w:val="22"/>
              </w:rPr>
              <w:t xml:space="preserve">Caleb and Toni are in their </w:t>
            </w:r>
            <w:r>
              <w:rPr>
                <w:rFonts w:cs="Arial"/>
                <w:sz w:val="22"/>
                <w:szCs w:val="22"/>
              </w:rPr>
              <w:t>early 30s</w:t>
            </w:r>
            <w:r w:rsidRPr="00624391">
              <w:rPr>
                <w:rFonts w:cs="Arial"/>
                <w:sz w:val="22"/>
                <w:szCs w:val="22"/>
              </w:rPr>
              <w:t xml:space="preserve"> and </w:t>
            </w:r>
            <w:r>
              <w:rPr>
                <w:rFonts w:cs="Arial"/>
                <w:sz w:val="22"/>
                <w:szCs w:val="22"/>
              </w:rPr>
              <w:t>have just moved to the area where you live.</w:t>
            </w:r>
          </w:p>
          <w:p w:rsidR="00E4473B" w:rsidRDefault="00E4473B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E4473B" w:rsidRDefault="00E4473B" w:rsidP="00505CF4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They both have settled jobs </w:t>
            </w:r>
            <w:r w:rsidR="00465654">
              <w:rPr>
                <w:rFonts w:cs="Arial"/>
                <w:sz w:val="22"/>
                <w:szCs w:val="22"/>
              </w:rPr>
              <w:t xml:space="preserve">(combined income $100,000) </w:t>
            </w:r>
            <w:r>
              <w:rPr>
                <w:rFonts w:cs="Arial"/>
                <w:sz w:val="22"/>
                <w:szCs w:val="22"/>
              </w:rPr>
              <w:t>and are living in rented accommodation ($</w:t>
            </w:r>
            <w:r w:rsidR="00CA4CCE"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</w:rPr>
              <w:t>50/week).</w:t>
            </w:r>
            <w:r w:rsidRPr="00624391">
              <w:rPr>
                <w:rFonts w:cs="Arial"/>
                <w:sz w:val="22"/>
                <w:szCs w:val="22"/>
              </w:rPr>
              <w:t xml:space="preserve"> </w:t>
            </w:r>
            <w:r w:rsidR="00EB0500">
              <w:rPr>
                <w:rFonts w:cs="Arial"/>
                <w:sz w:val="22"/>
                <w:szCs w:val="22"/>
              </w:rPr>
              <w:t xml:space="preserve"> They have most household appliances and furnishing.  </w:t>
            </w:r>
            <w:r w:rsidR="009E73D1">
              <w:rPr>
                <w:rFonts w:cs="Arial"/>
                <w:sz w:val="22"/>
                <w:szCs w:val="22"/>
              </w:rPr>
              <w:t xml:space="preserve">They have no debt, </w:t>
            </w:r>
            <w:r>
              <w:rPr>
                <w:rFonts w:cs="Arial"/>
                <w:sz w:val="22"/>
                <w:szCs w:val="22"/>
              </w:rPr>
              <w:t xml:space="preserve">are managing to save $300/week and have $20,000 in savings.  They both have been in KiwiSaver for over 5 years.  Toni has $25,000 in her fund and Caleb </w:t>
            </w:r>
            <w:r w:rsidR="0075140A">
              <w:rPr>
                <w:rFonts w:cs="Arial"/>
                <w:sz w:val="22"/>
                <w:szCs w:val="22"/>
              </w:rPr>
              <w:t>has $10,000 in his.</w:t>
            </w:r>
          </w:p>
          <w:p w:rsidR="00656E86" w:rsidRDefault="00656E86" w:rsidP="00505CF4">
            <w:pPr>
              <w:spacing w:line="360" w:lineRule="auto"/>
              <w:rPr>
                <w:rFonts w:cs="Arial"/>
                <w:szCs w:val="22"/>
              </w:rPr>
            </w:pPr>
          </w:p>
          <w:p w:rsidR="00E4473B" w:rsidRPr="00A253B4" w:rsidRDefault="00E4473B" w:rsidP="0085128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They want to buy a house (2-3 bedroom) and have been looking at property priced around $300,000.</w:t>
            </w:r>
            <w:r w:rsidR="00AD5408">
              <w:rPr>
                <w:rFonts w:cs="Arial"/>
                <w:sz w:val="22"/>
                <w:szCs w:val="22"/>
              </w:rPr>
              <w:t xml:space="preserve">  They </w:t>
            </w:r>
            <w:r w:rsidR="009E73D1">
              <w:rPr>
                <w:rFonts w:cs="Arial"/>
                <w:sz w:val="22"/>
                <w:szCs w:val="22"/>
              </w:rPr>
              <w:t xml:space="preserve">would like to start a family in about five years and </w:t>
            </w:r>
            <w:r w:rsidR="00AD5408">
              <w:rPr>
                <w:rFonts w:cs="Arial"/>
                <w:sz w:val="22"/>
                <w:szCs w:val="22"/>
              </w:rPr>
              <w:t>have not purchased a property before.</w:t>
            </w:r>
            <w:r w:rsidR="00851281">
              <w:rPr>
                <w:rFonts w:cs="Arial"/>
                <w:sz w:val="22"/>
                <w:szCs w:val="22"/>
              </w:rPr>
              <w:t xml:space="preserve">  Toni has a cousin who is a builder by trade.</w:t>
            </w:r>
          </w:p>
        </w:tc>
      </w:tr>
    </w:tbl>
    <w:p w:rsidR="00E4473B" w:rsidRDefault="00E4473B" w:rsidP="00E4473B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</w:p>
    <w:p w:rsidR="00E4473B" w:rsidRDefault="00996BCC" w:rsidP="00E4473B">
      <w:pPr>
        <w:pStyle w:val="ListParagraph"/>
        <w:tabs>
          <w:tab w:val="left" w:pos="426"/>
        </w:tabs>
        <w:autoSpaceDE w:val="0"/>
        <w:autoSpaceDN w:val="0"/>
        <w:adjustRightInd w:val="0"/>
        <w:spacing w:line="360" w:lineRule="auto"/>
        <w:ind w:left="0"/>
        <w:rPr>
          <w:sz w:val="22"/>
          <w:szCs w:val="22"/>
        </w:rPr>
      </w:pPr>
      <w:r w:rsidRPr="00851281">
        <w:rPr>
          <w:b/>
          <w:sz w:val="22"/>
          <w:szCs w:val="22"/>
        </w:rPr>
        <w:t>A</w:t>
      </w:r>
      <w:r>
        <w:rPr>
          <w:sz w:val="22"/>
          <w:szCs w:val="22"/>
        </w:rPr>
        <w:tab/>
      </w:r>
      <w:r w:rsidR="00E4473B">
        <w:rPr>
          <w:sz w:val="22"/>
          <w:szCs w:val="22"/>
        </w:rPr>
        <w:t xml:space="preserve">Find </w:t>
      </w:r>
      <w:r w:rsidR="00AD073F">
        <w:rPr>
          <w:sz w:val="22"/>
          <w:szCs w:val="22"/>
        </w:rPr>
        <w:t>one</w:t>
      </w:r>
      <w:r w:rsidR="00E4473B">
        <w:rPr>
          <w:sz w:val="22"/>
          <w:szCs w:val="22"/>
        </w:rPr>
        <w:t xml:space="preserve"> suitable property to research for Caleb and Toni to purchase. </w:t>
      </w:r>
      <w:r w:rsidR="00E4473B" w:rsidRPr="001E0BF8">
        <w:rPr>
          <w:b/>
          <w:i/>
          <w:sz w:val="22"/>
          <w:szCs w:val="22"/>
        </w:rPr>
        <w:t xml:space="preserve">(attach advertisement and any </w:t>
      </w:r>
      <w:r w:rsidR="00E4473B">
        <w:rPr>
          <w:b/>
          <w:i/>
          <w:sz w:val="22"/>
          <w:szCs w:val="22"/>
        </w:rPr>
        <w:t xml:space="preserve">other </w:t>
      </w:r>
      <w:r w:rsidR="00E4473B" w:rsidRPr="001E0BF8">
        <w:rPr>
          <w:b/>
          <w:i/>
          <w:sz w:val="22"/>
          <w:szCs w:val="22"/>
        </w:rPr>
        <w:t>supporting documentation)</w:t>
      </w:r>
      <w:r w:rsidR="00E4473B">
        <w:rPr>
          <w:sz w:val="22"/>
          <w:szCs w:val="22"/>
        </w:rPr>
        <w:t>.</w:t>
      </w:r>
    </w:p>
    <w:p w:rsidR="00E4473B" w:rsidRDefault="00E4473B" w:rsidP="00E4473B">
      <w:pPr>
        <w:pStyle w:val="ListParagraph"/>
        <w:tabs>
          <w:tab w:val="left" w:pos="426"/>
        </w:tabs>
        <w:autoSpaceDE w:val="0"/>
        <w:autoSpaceDN w:val="0"/>
        <w:adjustRightInd w:val="0"/>
        <w:spacing w:line="360" w:lineRule="auto"/>
        <w:ind w:left="0"/>
        <w:rPr>
          <w:sz w:val="22"/>
          <w:szCs w:val="22"/>
        </w:rPr>
      </w:pPr>
    </w:p>
    <w:p w:rsidR="00AD5408" w:rsidRDefault="00996BCC" w:rsidP="00A25B1F">
      <w:pPr>
        <w:pStyle w:val="ListParagraph"/>
        <w:tabs>
          <w:tab w:val="left" w:pos="426"/>
        </w:tabs>
        <w:autoSpaceDE w:val="0"/>
        <w:autoSpaceDN w:val="0"/>
        <w:adjustRightInd w:val="0"/>
        <w:spacing w:line="360" w:lineRule="auto"/>
        <w:ind w:left="357" w:hanging="357"/>
        <w:rPr>
          <w:sz w:val="22"/>
          <w:szCs w:val="22"/>
        </w:rPr>
      </w:pPr>
      <w:r w:rsidRPr="00851281">
        <w:rPr>
          <w:b/>
          <w:sz w:val="22"/>
          <w:szCs w:val="22"/>
        </w:rPr>
        <w:t>B</w:t>
      </w:r>
      <w:r>
        <w:rPr>
          <w:sz w:val="22"/>
          <w:szCs w:val="22"/>
        </w:rPr>
        <w:tab/>
      </w:r>
      <w:r w:rsidR="00E4473B" w:rsidRPr="00AF2378">
        <w:rPr>
          <w:sz w:val="22"/>
          <w:szCs w:val="22"/>
        </w:rPr>
        <w:t xml:space="preserve">Research the </w:t>
      </w:r>
      <w:r w:rsidR="001B7C45">
        <w:rPr>
          <w:sz w:val="22"/>
          <w:szCs w:val="22"/>
        </w:rPr>
        <w:t xml:space="preserve">personal </w:t>
      </w:r>
      <w:r w:rsidR="00E4473B" w:rsidRPr="00AF2378">
        <w:rPr>
          <w:sz w:val="22"/>
          <w:szCs w:val="22"/>
        </w:rPr>
        <w:t xml:space="preserve">financing and purchasing options that </w:t>
      </w:r>
      <w:r>
        <w:rPr>
          <w:sz w:val="22"/>
          <w:szCs w:val="22"/>
        </w:rPr>
        <w:t xml:space="preserve">will </w:t>
      </w:r>
      <w:r w:rsidR="00E4473B" w:rsidRPr="00AF2378">
        <w:rPr>
          <w:sz w:val="22"/>
          <w:szCs w:val="22"/>
        </w:rPr>
        <w:t xml:space="preserve">need to be considered </w:t>
      </w:r>
      <w:r w:rsidR="00AD073F">
        <w:rPr>
          <w:sz w:val="22"/>
          <w:szCs w:val="22"/>
        </w:rPr>
        <w:t>for the purchase of the property.  You will need to include:</w:t>
      </w:r>
    </w:p>
    <w:p w:rsidR="00AD5408" w:rsidRDefault="00CB5024" w:rsidP="00E4473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M</w:t>
      </w:r>
      <w:r w:rsidR="00E4473B">
        <w:rPr>
          <w:sz w:val="22"/>
          <w:szCs w:val="22"/>
        </w:rPr>
        <w:t>ortgage provider</w:t>
      </w:r>
      <w:r w:rsidR="00AD073F">
        <w:rPr>
          <w:sz w:val="22"/>
          <w:szCs w:val="22"/>
        </w:rPr>
        <w:t>(s)</w:t>
      </w:r>
      <w:r w:rsidR="00F334E6">
        <w:rPr>
          <w:sz w:val="22"/>
          <w:szCs w:val="22"/>
        </w:rPr>
        <w:t>.</w:t>
      </w:r>
    </w:p>
    <w:p w:rsidR="00AD5408" w:rsidRDefault="00AD073F" w:rsidP="00E4473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Different m</w:t>
      </w:r>
      <w:r w:rsidR="00E4473B">
        <w:rPr>
          <w:sz w:val="22"/>
          <w:szCs w:val="22"/>
        </w:rPr>
        <w:t>ortgage type(s); term(s), repayment amou</w:t>
      </w:r>
      <w:r w:rsidR="00F334E6">
        <w:rPr>
          <w:sz w:val="22"/>
          <w:szCs w:val="22"/>
        </w:rPr>
        <w:t>nt(s) and frequency(ies), costs.</w:t>
      </w:r>
      <w:r w:rsidR="00E4473B">
        <w:rPr>
          <w:sz w:val="22"/>
          <w:szCs w:val="22"/>
        </w:rPr>
        <w:t xml:space="preserve"> </w:t>
      </w:r>
    </w:p>
    <w:p w:rsidR="00E4473B" w:rsidRDefault="00A042E6" w:rsidP="00E4473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D</w:t>
      </w:r>
      <w:r w:rsidR="00E4473B">
        <w:rPr>
          <w:sz w:val="22"/>
          <w:szCs w:val="22"/>
        </w:rPr>
        <w:t>eposit amount</w:t>
      </w:r>
      <w:r w:rsidR="00CB5024">
        <w:rPr>
          <w:sz w:val="22"/>
          <w:szCs w:val="22"/>
        </w:rPr>
        <w:t>(s)</w:t>
      </w:r>
      <w:r w:rsidR="00E4473B">
        <w:rPr>
          <w:sz w:val="22"/>
          <w:szCs w:val="22"/>
        </w:rPr>
        <w:t xml:space="preserve"> and source</w:t>
      </w:r>
      <w:r w:rsidR="00CB5024">
        <w:rPr>
          <w:sz w:val="22"/>
          <w:szCs w:val="22"/>
        </w:rPr>
        <w:t>(s)</w:t>
      </w:r>
      <w:r w:rsidR="00E4473B">
        <w:rPr>
          <w:sz w:val="22"/>
          <w:szCs w:val="22"/>
        </w:rPr>
        <w:t>.</w:t>
      </w:r>
    </w:p>
    <w:p w:rsidR="00E4473B" w:rsidRDefault="00654E04" w:rsidP="00E4473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R</w:t>
      </w:r>
      <w:r w:rsidR="00E4473B">
        <w:rPr>
          <w:sz w:val="22"/>
          <w:szCs w:val="22"/>
        </w:rPr>
        <w:t xml:space="preserve">elevant </w:t>
      </w:r>
      <w:r w:rsidR="00AD073F">
        <w:rPr>
          <w:sz w:val="22"/>
          <w:szCs w:val="22"/>
        </w:rPr>
        <w:t xml:space="preserve">purchase </w:t>
      </w:r>
      <w:r>
        <w:rPr>
          <w:sz w:val="22"/>
          <w:szCs w:val="22"/>
        </w:rPr>
        <w:t>costs</w:t>
      </w:r>
      <w:r w:rsidR="00E4473B">
        <w:rPr>
          <w:sz w:val="22"/>
          <w:szCs w:val="22"/>
        </w:rPr>
        <w:t xml:space="preserve"> such as </w:t>
      </w:r>
      <w:r w:rsidR="00AD5408">
        <w:rPr>
          <w:sz w:val="22"/>
          <w:szCs w:val="22"/>
        </w:rPr>
        <w:t>l</w:t>
      </w:r>
      <w:r w:rsidR="00E4473B">
        <w:rPr>
          <w:sz w:val="22"/>
          <w:szCs w:val="22"/>
        </w:rPr>
        <w:t>awyer fees, LIM report, builder’s report</w:t>
      </w:r>
      <w:r w:rsidR="00F334E6">
        <w:rPr>
          <w:sz w:val="22"/>
          <w:szCs w:val="22"/>
        </w:rPr>
        <w:t>, toxicity report</w:t>
      </w:r>
      <w:r w:rsidR="00E4473B">
        <w:rPr>
          <w:sz w:val="22"/>
          <w:szCs w:val="22"/>
        </w:rPr>
        <w:t>.</w:t>
      </w:r>
    </w:p>
    <w:p w:rsidR="00E4473B" w:rsidRDefault="00654E04" w:rsidP="00E4473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R</w:t>
      </w:r>
      <w:r w:rsidR="00E4473B">
        <w:rPr>
          <w:sz w:val="22"/>
          <w:szCs w:val="22"/>
        </w:rPr>
        <w:t>elevant predicted ongoing costs such as rates, repairs and maintenance, insurance.</w:t>
      </w:r>
    </w:p>
    <w:p w:rsidR="001B7C45" w:rsidRDefault="001B7C45" w:rsidP="001B7C45">
      <w:pPr>
        <w:pStyle w:val="ListParagraph"/>
        <w:tabs>
          <w:tab w:val="left" w:pos="426"/>
        </w:tabs>
        <w:autoSpaceDE w:val="0"/>
        <w:autoSpaceDN w:val="0"/>
        <w:adjustRightInd w:val="0"/>
        <w:spacing w:line="360" w:lineRule="auto"/>
        <w:ind w:left="360"/>
        <w:rPr>
          <w:sz w:val="22"/>
          <w:szCs w:val="22"/>
        </w:rPr>
      </w:pPr>
    </w:p>
    <w:p w:rsidR="001B7C45" w:rsidRPr="001B7C45" w:rsidRDefault="00996BCC" w:rsidP="001B7C4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851281">
        <w:rPr>
          <w:b/>
          <w:sz w:val="22"/>
          <w:szCs w:val="22"/>
        </w:rPr>
        <w:t>C</w:t>
      </w:r>
      <w:r>
        <w:rPr>
          <w:sz w:val="22"/>
          <w:szCs w:val="22"/>
        </w:rPr>
        <w:tab/>
      </w:r>
      <w:r w:rsidR="001B7C45" w:rsidRPr="001B7C45">
        <w:rPr>
          <w:sz w:val="22"/>
          <w:szCs w:val="22"/>
        </w:rPr>
        <w:t>Analyse the information gathered and select the most appropriate options for the situation.</w:t>
      </w:r>
      <w:r>
        <w:rPr>
          <w:sz w:val="22"/>
          <w:szCs w:val="22"/>
        </w:rPr>
        <w:t xml:space="preserve"> </w:t>
      </w:r>
    </w:p>
    <w:p w:rsidR="00E4473B" w:rsidRDefault="00D00760" w:rsidP="00E4473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Include an</w:t>
      </w:r>
      <w:r w:rsidR="00E4473B">
        <w:rPr>
          <w:sz w:val="22"/>
          <w:szCs w:val="22"/>
        </w:rPr>
        <w:t xml:space="preserve"> explanation of </w:t>
      </w:r>
      <w:r w:rsidR="001B7C45">
        <w:rPr>
          <w:sz w:val="22"/>
          <w:szCs w:val="22"/>
        </w:rPr>
        <w:t xml:space="preserve">how the selected financing and purchasing options </w:t>
      </w:r>
      <w:r w:rsidR="00E4473B">
        <w:rPr>
          <w:sz w:val="22"/>
          <w:szCs w:val="22"/>
        </w:rPr>
        <w:t xml:space="preserve">link to personal financial circumstances </w:t>
      </w:r>
      <w:r w:rsidR="004750BE">
        <w:rPr>
          <w:sz w:val="22"/>
          <w:szCs w:val="22"/>
        </w:rPr>
        <w:t>(Merit)</w:t>
      </w:r>
      <w:r w:rsidR="00E4473B">
        <w:rPr>
          <w:sz w:val="22"/>
          <w:szCs w:val="22"/>
        </w:rPr>
        <w:t>.</w:t>
      </w:r>
    </w:p>
    <w:p w:rsidR="00436550" w:rsidRDefault="00D00760" w:rsidP="0043655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 xml:space="preserve">Include </w:t>
      </w:r>
      <w:r w:rsidR="00E4473B">
        <w:rPr>
          <w:sz w:val="22"/>
          <w:szCs w:val="22"/>
        </w:rPr>
        <w:t xml:space="preserve">justification for the </w:t>
      </w:r>
      <w:r w:rsidR="00A25B1F">
        <w:rPr>
          <w:sz w:val="22"/>
          <w:szCs w:val="22"/>
        </w:rPr>
        <w:t>options selected over</w:t>
      </w:r>
      <w:r w:rsidR="00E4473B">
        <w:rPr>
          <w:sz w:val="22"/>
          <w:szCs w:val="22"/>
        </w:rPr>
        <w:t xml:space="preserve"> the </w:t>
      </w:r>
      <w:r w:rsidR="00A25B1F">
        <w:rPr>
          <w:sz w:val="22"/>
          <w:szCs w:val="22"/>
        </w:rPr>
        <w:t xml:space="preserve">other </w:t>
      </w:r>
      <w:r w:rsidR="00E4473B">
        <w:rPr>
          <w:sz w:val="22"/>
          <w:szCs w:val="22"/>
        </w:rPr>
        <w:t>options researched</w:t>
      </w:r>
      <w:r w:rsidR="004750BE">
        <w:rPr>
          <w:sz w:val="22"/>
          <w:szCs w:val="22"/>
        </w:rPr>
        <w:t xml:space="preserve"> (</w:t>
      </w:r>
      <w:r w:rsidR="001B7C45">
        <w:rPr>
          <w:sz w:val="22"/>
          <w:szCs w:val="22"/>
        </w:rPr>
        <w:t>Excellence)</w:t>
      </w:r>
      <w:r w:rsidR="00E4473B">
        <w:rPr>
          <w:sz w:val="22"/>
          <w:szCs w:val="22"/>
        </w:rPr>
        <w:t>.</w:t>
      </w:r>
    </w:p>
    <w:p w:rsidR="00A25B1F" w:rsidRDefault="00A25B1F" w:rsidP="00996BCC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:rsidR="00996BCC" w:rsidRPr="00996BCC" w:rsidRDefault="00996BCC" w:rsidP="00996BCC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You may pres</w:t>
      </w:r>
      <w:bookmarkStart w:id="0" w:name="_GoBack"/>
      <w:bookmarkEnd w:id="0"/>
      <w:r>
        <w:rPr>
          <w:sz w:val="22"/>
          <w:szCs w:val="22"/>
        </w:rPr>
        <w:t>ent your information</w:t>
      </w:r>
      <w:r w:rsidR="00044BE6">
        <w:rPr>
          <w:sz w:val="22"/>
          <w:szCs w:val="22"/>
        </w:rPr>
        <w:t xml:space="preserve"> in any format.</w:t>
      </w:r>
    </w:p>
    <w:sectPr w:rsidR="00996BCC" w:rsidRPr="00996BCC" w:rsidSect="00C221DB">
      <w:headerReference w:type="default" r:id="rId18"/>
      <w:footerReference w:type="default" r:id="rId19"/>
      <w:pgSz w:w="11907" w:h="16840" w:code="9"/>
      <w:pgMar w:top="1134" w:right="1134" w:bottom="1134" w:left="1134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433" w:rsidRDefault="00F24433" w:rsidP="00180618">
      <w:r>
        <w:separator/>
      </w:r>
    </w:p>
  </w:endnote>
  <w:endnote w:type="continuationSeparator" w:id="0">
    <w:p w:rsidR="00F24433" w:rsidRDefault="00F24433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A0" w:firstRow="1" w:lastRow="0" w:firstColumn="1" w:lastColumn="0" w:noHBand="0" w:noVBand="0"/>
    </w:tblPr>
    <w:tblGrid>
      <w:gridCol w:w="3428"/>
      <w:gridCol w:w="2092"/>
      <w:gridCol w:w="4119"/>
    </w:tblGrid>
    <w:tr w:rsidR="00F24433" w:rsidTr="00624391">
      <w:tc>
        <w:tcPr>
          <w:tcW w:w="3510" w:type="dxa"/>
          <w:tcBorders>
            <w:top w:val="single" w:sz="12" w:space="0" w:color="BFBFBF"/>
          </w:tcBorders>
        </w:tcPr>
        <w:p w:rsidR="00F24433" w:rsidRPr="00624391" w:rsidRDefault="00F24433">
          <w:pPr>
            <w:pStyle w:val="Footer"/>
            <w:rPr>
              <w:sz w:val="20"/>
            </w:rPr>
          </w:pPr>
          <w:r w:rsidRPr="00624391">
            <w:rPr>
              <w:sz w:val="20"/>
            </w:rPr>
            <w:t xml:space="preserve">28103 version </w:t>
          </w:r>
          <w:r w:rsidR="0085452D">
            <w:rPr>
              <w:sz w:val="20"/>
            </w:rPr>
            <w:t>2</w:t>
          </w:r>
        </w:p>
      </w:tc>
      <w:tc>
        <w:tcPr>
          <w:tcW w:w="2127" w:type="dxa"/>
          <w:tcBorders>
            <w:top w:val="single" w:sz="12" w:space="0" w:color="BFBFBF"/>
          </w:tcBorders>
        </w:tcPr>
        <w:p w:rsidR="00F24433" w:rsidRPr="00624391" w:rsidRDefault="00F24433" w:rsidP="00624391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:rsidR="00F24433" w:rsidRDefault="00F24433" w:rsidP="00624391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624391">
            <w:rPr>
              <w:sz w:val="20"/>
            </w:rPr>
            <w:t xml:space="preserve">Page </w:t>
          </w:r>
          <w:r w:rsidRPr="00624391">
            <w:rPr>
              <w:sz w:val="20"/>
            </w:rPr>
            <w:fldChar w:fldCharType="begin"/>
          </w:r>
          <w:r w:rsidRPr="00624391">
            <w:rPr>
              <w:sz w:val="20"/>
            </w:rPr>
            <w:instrText xml:space="preserve"> page </w:instrText>
          </w:r>
          <w:r w:rsidRPr="00624391">
            <w:rPr>
              <w:sz w:val="20"/>
            </w:rPr>
            <w:fldChar w:fldCharType="separate"/>
          </w:r>
          <w:r w:rsidR="009C0440">
            <w:rPr>
              <w:noProof/>
              <w:sz w:val="20"/>
            </w:rPr>
            <w:t>1</w:t>
          </w:r>
          <w:r w:rsidRPr="00624391">
            <w:rPr>
              <w:sz w:val="20"/>
            </w:rPr>
            <w:fldChar w:fldCharType="end"/>
          </w:r>
          <w:r w:rsidRPr="00624391">
            <w:rPr>
              <w:sz w:val="20"/>
            </w:rPr>
            <w:t xml:space="preserve"> of </w:t>
          </w:r>
          <w:r w:rsidRPr="00624391">
            <w:rPr>
              <w:sz w:val="20"/>
            </w:rPr>
            <w:fldChar w:fldCharType="begin"/>
          </w:r>
          <w:r w:rsidRPr="00624391">
            <w:rPr>
              <w:sz w:val="20"/>
            </w:rPr>
            <w:instrText xml:space="preserve"> numpages </w:instrText>
          </w:r>
          <w:r w:rsidRPr="00624391">
            <w:rPr>
              <w:sz w:val="20"/>
            </w:rPr>
            <w:fldChar w:fldCharType="separate"/>
          </w:r>
          <w:r w:rsidR="009C0440">
            <w:rPr>
              <w:noProof/>
              <w:sz w:val="20"/>
            </w:rPr>
            <w:t>8</w:t>
          </w:r>
          <w:r w:rsidRPr="00624391">
            <w:rPr>
              <w:sz w:val="20"/>
            </w:rPr>
            <w:fldChar w:fldCharType="end"/>
          </w:r>
        </w:p>
      </w:tc>
    </w:tr>
    <w:tr w:rsidR="00F24433" w:rsidTr="00624391">
      <w:tc>
        <w:tcPr>
          <w:tcW w:w="3510" w:type="dxa"/>
        </w:tcPr>
        <w:p w:rsidR="00F24433" w:rsidRPr="00624391" w:rsidRDefault="00F24433">
          <w:pPr>
            <w:pStyle w:val="Footer"/>
            <w:rPr>
              <w:sz w:val="20"/>
            </w:rPr>
          </w:pPr>
          <w:r w:rsidRPr="00624391">
            <w:rPr>
              <w:sz w:val="20"/>
            </w:rPr>
            <w:t>Student guidelines</w:t>
          </w:r>
        </w:p>
      </w:tc>
      <w:tc>
        <w:tcPr>
          <w:tcW w:w="2127" w:type="dxa"/>
        </w:tcPr>
        <w:p w:rsidR="00F24433" w:rsidRPr="00624391" w:rsidRDefault="00EC4974" w:rsidP="00C976D9">
          <w:pPr>
            <w:pStyle w:val="Footer"/>
            <w:rPr>
              <w:sz w:val="18"/>
            </w:rPr>
          </w:pPr>
          <w:r>
            <w:rPr>
              <w:sz w:val="18"/>
            </w:rPr>
            <w:t xml:space="preserve">September </w:t>
          </w:r>
          <w:r w:rsidR="001E2A68">
            <w:rPr>
              <w:sz w:val="18"/>
            </w:rPr>
            <w:t>201</w:t>
          </w:r>
          <w:r w:rsidR="0085452D">
            <w:rPr>
              <w:sz w:val="18"/>
            </w:rPr>
            <w:t>6</w:t>
          </w:r>
        </w:p>
      </w:tc>
      <w:tc>
        <w:tcPr>
          <w:tcW w:w="4218" w:type="dxa"/>
        </w:tcPr>
        <w:p w:rsidR="00F24433" w:rsidRDefault="00F24433" w:rsidP="00624391">
          <w:pPr>
            <w:pStyle w:val="Footer"/>
            <w:jc w:val="right"/>
          </w:pPr>
          <w:r w:rsidRPr="00624391">
            <w:rPr>
              <w:sz w:val="18"/>
              <w:szCs w:val="18"/>
            </w:rPr>
            <w:sym w:font="Symbol" w:char="F0D3"/>
          </w:r>
          <w:r w:rsidRPr="00624391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624391">
                <w:rPr>
                  <w:sz w:val="18"/>
                </w:rPr>
                <w:t>New Zealand</w:t>
              </w:r>
            </w:smartTag>
          </w:smartTag>
          <w:r w:rsidRPr="00624391">
            <w:rPr>
              <w:sz w:val="18"/>
            </w:rPr>
            <w:t xml:space="preserve"> Qualifications Authority </w:t>
          </w:r>
          <w:r w:rsidRPr="00624391">
            <w:rPr>
              <w:sz w:val="18"/>
            </w:rPr>
            <w:fldChar w:fldCharType="begin"/>
          </w:r>
          <w:r w:rsidRPr="00624391">
            <w:rPr>
              <w:sz w:val="18"/>
            </w:rPr>
            <w:instrText>date \@ "yyyy"</w:instrText>
          </w:r>
          <w:r w:rsidRPr="00624391">
            <w:rPr>
              <w:sz w:val="18"/>
            </w:rPr>
            <w:fldChar w:fldCharType="separate"/>
          </w:r>
          <w:r w:rsidR="009C0440">
            <w:rPr>
              <w:noProof/>
              <w:sz w:val="18"/>
            </w:rPr>
            <w:t>2016</w:t>
          </w:r>
          <w:r w:rsidRPr="00624391">
            <w:rPr>
              <w:sz w:val="18"/>
            </w:rPr>
            <w:fldChar w:fldCharType="end"/>
          </w:r>
        </w:p>
      </w:tc>
    </w:tr>
  </w:tbl>
  <w:p w:rsidR="00F24433" w:rsidRPr="00261DF9" w:rsidRDefault="00F24433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A0" w:firstRow="1" w:lastRow="0" w:firstColumn="1" w:lastColumn="0" w:noHBand="0" w:noVBand="0"/>
    </w:tblPr>
    <w:tblGrid>
      <w:gridCol w:w="3292"/>
      <w:gridCol w:w="2228"/>
      <w:gridCol w:w="4119"/>
    </w:tblGrid>
    <w:tr w:rsidR="00F24433" w:rsidTr="00624391">
      <w:tc>
        <w:tcPr>
          <w:tcW w:w="3369" w:type="dxa"/>
          <w:tcBorders>
            <w:top w:val="single" w:sz="12" w:space="0" w:color="BFBFBF"/>
          </w:tcBorders>
        </w:tcPr>
        <w:p w:rsidR="00F24433" w:rsidRPr="00624391" w:rsidRDefault="00F24433" w:rsidP="00613544">
          <w:pPr>
            <w:pStyle w:val="Footer"/>
            <w:rPr>
              <w:sz w:val="20"/>
            </w:rPr>
          </w:pPr>
          <w:r w:rsidRPr="00624391">
            <w:rPr>
              <w:sz w:val="20"/>
            </w:rPr>
            <w:t xml:space="preserve">28103 version </w:t>
          </w:r>
          <w:r w:rsidR="00613544">
            <w:rPr>
              <w:sz w:val="20"/>
            </w:rPr>
            <w:t>2</w:t>
          </w:r>
        </w:p>
      </w:tc>
      <w:tc>
        <w:tcPr>
          <w:tcW w:w="2268" w:type="dxa"/>
          <w:tcBorders>
            <w:top w:val="single" w:sz="12" w:space="0" w:color="BFBFBF"/>
          </w:tcBorders>
        </w:tcPr>
        <w:p w:rsidR="00F24433" w:rsidRPr="00624391" w:rsidRDefault="00F24433" w:rsidP="00624391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:rsidR="00F24433" w:rsidRDefault="00F24433" w:rsidP="00624391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624391">
            <w:rPr>
              <w:sz w:val="20"/>
            </w:rPr>
            <w:t xml:space="preserve">Page </w:t>
          </w:r>
          <w:r w:rsidRPr="00624391">
            <w:rPr>
              <w:sz w:val="20"/>
            </w:rPr>
            <w:fldChar w:fldCharType="begin"/>
          </w:r>
          <w:r w:rsidRPr="00624391">
            <w:rPr>
              <w:sz w:val="20"/>
            </w:rPr>
            <w:instrText xml:space="preserve"> page </w:instrText>
          </w:r>
          <w:r w:rsidRPr="00624391">
            <w:rPr>
              <w:sz w:val="20"/>
            </w:rPr>
            <w:fldChar w:fldCharType="separate"/>
          </w:r>
          <w:r w:rsidR="009C0440">
            <w:rPr>
              <w:noProof/>
              <w:sz w:val="20"/>
            </w:rPr>
            <w:t>2</w:t>
          </w:r>
          <w:r w:rsidRPr="00624391">
            <w:rPr>
              <w:sz w:val="20"/>
            </w:rPr>
            <w:fldChar w:fldCharType="end"/>
          </w:r>
          <w:r w:rsidRPr="00624391">
            <w:rPr>
              <w:sz w:val="20"/>
            </w:rPr>
            <w:t xml:space="preserve"> of </w:t>
          </w:r>
          <w:r w:rsidRPr="00624391">
            <w:rPr>
              <w:sz w:val="20"/>
            </w:rPr>
            <w:fldChar w:fldCharType="begin"/>
          </w:r>
          <w:r w:rsidRPr="00624391">
            <w:rPr>
              <w:sz w:val="20"/>
            </w:rPr>
            <w:instrText xml:space="preserve"> numpages </w:instrText>
          </w:r>
          <w:r w:rsidRPr="00624391">
            <w:rPr>
              <w:sz w:val="20"/>
            </w:rPr>
            <w:fldChar w:fldCharType="separate"/>
          </w:r>
          <w:r w:rsidR="009C0440">
            <w:rPr>
              <w:noProof/>
              <w:sz w:val="20"/>
            </w:rPr>
            <w:t>8</w:t>
          </w:r>
          <w:r w:rsidRPr="00624391">
            <w:rPr>
              <w:sz w:val="20"/>
            </w:rPr>
            <w:fldChar w:fldCharType="end"/>
          </w:r>
        </w:p>
      </w:tc>
    </w:tr>
    <w:tr w:rsidR="00F24433" w:rsidTr="00624391">
      <w:tc>
        <w:tcPr>
          <w:tcW w:w="3369" w:type="dxa"/>
        </w:tcPr>
        <w:p w:rsidR="00F24433" w:rsidRPr="00624391" w:rsidRDefault="00F24433">
          <w:pPr>
            <w:pStyle w:val="Footer"/>
            <w:rPr>
              <w:sz w:val="20"/>
            </w:rPr>
          </w:pPr>
          <w:r w:rsidRPr="00624391">
            <w:rPr>
              <w:sz w:val="20"/>
            </w:rPr>
            <w:t>Student guidelines</w:t>
          </w:r>
        </w:p>
      </w:tc>
      <w:tc>
        <w:tcPr>
          <w:tcW w:w="2268" w:type="dxa"/>
        </w:tcPr>
        <w:p w:rsidR="00F24433" w:rsidRPr="00624391" w:rsidRDefault="00EC4974" w:rsidP="0075140A">
          <w:pPr>
            <w:pStyle w:val="Footer"/>
            <w:rPr>
              <w:sz w:val="18"/>
            </w:rPr>
          </w:pPr>
          <w:r>
            <w:rPr>
              <w:sz w:val="18"/>
            </w:rPr>
            <w:t>September 2016</w:t>
          </w:r>
        </w:p>
      </w:tc>
      <w:tc>
        <w:tcPr>
          <w:tcW w:w="4218" w:type="dxa"/>
        </w:tcPr>
        <w:p w:rsidR="00F24433" w:rsidRDefault="00F24433" w:rsidP="00624391">
          <w:pPr>
            <w:pStyle w:val="Footer"/>
            <w:jc w:val="right"/>
          </w:pPr>
          <w:r w:rsidRPr="00624391">
            <w:rPr>
              <w:sz w:val="18"/>
              <w:szCs w:val="18"/>
            </w:rPr>
            <w:sym w:font="Symbol" w:char="F0D3"/>
          </w:r>
          <w:r w:rsidRPr="00624391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624391">
                <w:rPr>
                  <w:sz w:val="18"/>
                </w:rPr>
                <w:t>New Zealand</w:t>
              </w:r>
            </w:smartTag>
          </w:smartTag>
          <w:r w:rsidRPr="00624391">
            <w:rPr>
              <w:sz w:val="18"/>
            </w:rPr>
            <w:t xml:space="preserve"> Qualifications Authority </w:t>
          </w:r>
          <w:r w:rsidRPr="00624391">
            <w:rPr>
              <w:sz w:val="18"/>
            </w:rPr>
            <w:fldChar w:fldCharType="begin"/>
          </w:r>
          <w:r w:rsidRPr="00624391">
            <w:rPr>
              <w:sz w:val="18"/>
            </w:rPr>
            <w:instrText>date \@ "yyyy"</w:instrText>
          </w:r>
          <w:r w:rsidRPr="00624391">
            <w:rPr>
              <w:sz w:val="18"/>
            </w:rPr>
            <w:fldChar w:fldCharType="separate"/>
          </w:r>
          <w:r w:rsidR="009C0440">
            <w:rPr>
              <w:noProof/>
              <w:sz w:val="18"/>
            </w:rPr>
            <w:t>2016</w:t>
          </w:r>
          <w:r w:rsidRPr="00624391">
            <w:rPr>
              <w:sz w:val="18"/>
            </w:rPr>
            <w:fldChar w:fldCharType="end"/>
          </w:r>
        </w:p>
      </w:tc>
    </w:tr>
  </w:tbl>
  <w:p w:rsidR="00F24433" w:rsidRPr="00261DF9" w:rsidRDefault="0075140A">
    <w:pPr>
      <w:pStyle w:val="Footer"/>
      <w:rPr>
        <w:sz w:val="4"/>
        <w:szCs w:val="4"/>
      </w:rPr>
    </w:pPr>
    <w:r>
      <w:rPr>
        <w:noProof/>
        <w:sz w:val="20"/>
        <w:lang w:eastAsia="en-NZ"/>
      </w:rPr>
      <w:drawing>
        <wp:anchor distT="0" distB="0" distL="114300" distR="114300" simplePos="0" relativeHeight="251665408" behindDoc="1" locked="0" layoutInCell="1" allowOverlap="1" wp14:anchorId="7DF074D3" wp14:editId="0CBEBEF6">
          <wp:simplePos x="0" y="0"/>
          <wp:positionH relativeFrom="margin">
            <wp:posOffset>-643890</wp:posOffset>
          </wp:positionH>
          <wp:positionV relativeFrom="paragraph">
            <wp:posOffset>-1054735</wp:posOffset>
          </wp:positionV>
          <wp:extent cx="7277100" cy="11239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123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84" w:type="dxa"/>
      <w:tblLook w:val="00A0" w:firstRow="1" w:lastRow="0" w:firstColumn="1" w:lastColumn="0" w:noHBand="0" w:noVBand="0"/>
    </w:tblPr>
    <w:tblGrid>
      <w:gridCol w:w="6276"/>
      <w:gridCol w:w="1553"/>
      <w:gridCol w:w="6175"/>
    </w:tblGrid>
    <w:tr w:rsidR="00490CD7" w:rsidTr="00EC4974">
      <w:tc>
        <w:tcPr>
          <w:tcW w:w="6276" w:type="dxa"/>
          <w:tcBorders>
            <w:top w:val="single" w:sz="12" w:space="0" w:color="BFBFBF"/>
          </w:tcBorders>
        </w:tcPr>
        <w:p w:rsidR="00490CD7" w:rsidRPr="00624391" w:rsidRDefault="00490CD7" w:rsidP="001D3F4E">
          <w:pPr>
            <w:pStyle w:val="Footer"/>
            <w:rPr>
              <w:sz w:val="20"/>
            </w:rPr>
          </w:pPr>
          <w:r w:rsidRPr="00624391">
            <w:rPr>
              <w:sz w:val="20"/>
            </w:rPr>
            <w:t xml:space="preserve">28103 version </w:t>
          </w:r>
          <w:r w:rsidR="001D3F4E">
            <w:rPr>
              <w:sz w:val="20"/>
            </w:rPr>
            <w:t>2</w:t>
          </w:r>
        </w:p>
      </w:tc>
      <w:tc>
        <w:tcPr>
          <w:tcW w:w="1553" w:type="dxa"/>
          <w:tcBorders>
            <w:top w:val="single" w:sz="12" w:space="0" w:color="BFBFBF"/>
          </w:tcBorders>
        </w:tcPr>
        <w:p w:rsidR="00490CD7" w:rsidRPr="00624391" w:rsidRDefault="00490CD7" w:rsidP="00EC4974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6175" w:type="dxa"/>
          <w:tcBorders>
            <w:top w:val="single" w:sz="12" w:space="0" w:color="BFBFBF"/>
          </w:tcBorders>
        </w:tcPr>
        <w:p w:rsidR="00490CD7" w:rsidRDefault="00490CD7" w:rsidP="00624391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624391">
            <w:rPr>
              <w:sz w:val="20"/>
            </w:rPr>
            <w:t xml:space="preserve">Page </w:t>
          </w:r>
          <w:r w:rsidRPr="00624391">
            <w:rPr>
              <w:sz w:val="20"/>
            </w:rPr>
            <w:fldChar w:fldCharType="begin"/>
          </w:r>
          <w:r w:rsidRPr="00624391">
            <w:rPr>
              <w:sz w:val="20"/>
            </w:rPr>
            <w:instrText xml:space="preserve"> page </w:instrText>
          </w:r>
          <w:r w:rsidRPr="00624391">
            <w:rPr>
              <w:sz w:val="20"/>
            </w:rPr>
            <w:fldChar w:fldCharType="separate"/>
          </w:r>
          <w:r w:rsidR="009C0440">
            <w:rPr>
              <w:noProof/>
              <w:sz w:val="20"/>
            </w:rPr>
            <w:t>7</w:t>
          </w:r>
          <w:r w:rsidRPr="00624391">
            <w:rPr>
              <w:sz w:val="20"/>
            </w:rPr>
            <w:fldChar w:fldCharType="end"/>
          </w:r>
          <w:r w:rsidRPr="00624391">
            <w:rPr>
              <w:sz w:val="20"/>
            </w:rPr>
            <w:t xml:space="preserve"> of </w:t>
          </w:r>
          <w:r w:rsidRPr="00624391">
            <w:rPr>
              <w:sz w:val="20"/>
            </w:rPr>
            <w:fldChar w:fldCharType="begin"/>
          </w:r>
          <w:r w:rsidRPr="00624391">
            <w:rPr>
              <w:sz w:val="20"/>
            </w:rPr>
            <w:instrText xml:space="preserve"> numpages </w:instrText>
          </w:r>
          <w:r w:rsidRPr="00624391">
            <w:rPr>
              <w:sz w:val="20"/>
            </w:rPr>
            <w:fldChar w:fldCharType="separate"/>
          </w:r>
          <w:r w:rsidR="009C0440">
            <w:rPr>
              <w:noProof/>
              <w:sz w:val="20"/>
            </w:rPr>
            <w:t>8</w:t>
          </w:r>
          <w:r w:rsidRPr="00624391">
            <w:rPr>
              <w:sz w:val="20"/>
            </w:rPr>
            <w:fldChar w:fldCharType="end"/>
          </w:r>
        </w:p>
      </w:tc>
    </w:tr>
    <w:tr w:rsidR="00490CD7" w:rsidTr="00EC4974">
      <w:tc>
        <w:tcPr>
          <w:tcW w:w="6276" w:type="dxa"/>
        </w:tcPr>
        <w:p w:rsidR="00490CD7" w:rsidRPr="00624391" w:rsidRDefault="00490CD7">
          <w:pPr>
            <w:pStyle w:val="Footer"/>
            <w:rPr>
              <w:sz w:val="20"/>
            </w:rPr>
          </w:pPr>
          <w:r w:rsidRPr="00624391">
            <w:rPr>
              <w:sz w:val="20"/>
            </w:rPr>
            <w:t>Student guidelines</w:t>
          </w:r>
        </w:p>
      </w:tc>
      <w:tc>
        <w:tcPr>
          <w:tcW w:w="1553" w:type="dxa"/>
        </w:tcPr>
        <w:p w:rsidR="00490CD7" w:rsidRPr="00624391" w:rsidRDefault="00EC4974" w:rsidP="0075140A">
          <w:pPr>
            <w:pStyle w:val="Footer"/>
            <w:rPr>
              <w:sz w:val="18"/>
            </w:rPr>
          </w:pPr>
          <w:r>
            <w:rPr>
              <w:sz w:val="18"/>
            </w:rPr>
            <w:t>September 2016</w:t>
          </w:r>
        </w:p>
      </w:tc>
      <w:tc>
        <w:tcPr>
          <w:tcW w:w="6175" w:type="dxa"/>
        </w:tcPr>
        <w:p w:rsidR="00490CD7" w:rsidRDefault="00490CD7" w:rsidP="00624391">
          <w:pPr>
            <w:pStyle w:val="Footer"/>
            <w:jc w:val="right"/>
          </w:pPr>
          <w:r w:rsidRPr="00624391">
            <w:rPr>
              <w:sz w:val="18"/>
              <w:szCs w:val="18"/>
            </w:rPr>
            <w:sym w:font="Symbol" w:char="F0D3"/>
          </w:r>
          <w:r w:rsidRPr="00624391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624391">
                <w:rPr>
                  <w:sz w:val="18"/>
                </w:rPr>
                <w:t>New Zealand</w:t>
              </w:r>
            </w:smartTag>
          </w:smartTag>
          <w:r w:rsidRPr="00624391">
            <w:rPr>
              <w:sz w:val="18"/>
            </w:rPr>
            <w:t xml:space="preserve"> Qualifications Authority </w:t>
          </w:r>
          <w:r w:rsidRPr="00624391">
            <w:rPr>
              <w:sz w:val="18"/>
            </w:rPr>
            <w:fldChar w:fldCharType="begin"/>
          </w:r>
          <w:r w:rsidRPr="00624391">
            <w:rPr>
              <w:sz w:val="18"/>
            </w:rPr>
            <w:instrText>date \@ "yyyy"</w:instrText>
          </w:r>
          <w:r w:rsidRPr="00624391">
            <w:rPr>
              <w:sz w:val="18"/>
            </w:rPr>
            <w:fldChar w:fldCharType="separate"/>
          </w:r>
          <w:r w:rsidR="009C0440">
            <w:rPr>
              <w:noProof/>
              <w:sz w:val="18"/>
            </w:rPr>
            <w:t>2016</w:t>
          </w:r>
          <w:r w:rsidRPr="00624391">
            <w:rPr>
              <w:sz w:val="18"/>
            </w:rPr>
            <w:fldChar w:fldCharType="end"/>
          </w:r>
        </w:p>
      </w:tc>
    </w:tr>
  </w:tbl>
  <w:p w:rsidR="00490CD7" w:rsidRPr="00261DF9" w:rsidRDefault="0055099F">
    <w:pPr>
      <w:pStyle w:val="Footer"/>
      <w:rPr>
        <w:sz w:val="4"/>
        <w:szCs w:val="4"/>
      </w:rPr>
    </w:pPr>
    <w:r>
      <w:rPr>
        <w:noProof/>
        <w:sz w:val="20"/>
        <w:lang w:eastAsia="en-NZ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-643890</wp:posOffset>
          </wp:positionH>
          <wp:positionV relativeFrom="paragraph">
            <wp:posOffset>-989330</wp:posOffset>
          </wp:positionV>
          <wp:extent cx="10481310" cy="10668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104813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47" w:type="dxa"/>
      <w:tblLook w:val="00A0" w:firstRow="1" w:lastRow="0" w:firstColumn="1" w:lastColumn="0" w:noHBand="0" w:noVBand="0"/>
    </w:tblPr>
    <w:tblGrid>
      <w:gridCol w:w="4077"/>
      <w:gridCol w:w="1701"/>
      <w:gridCol w:w="3969"/>
    </w:tblGrid>
    <w:tr w:rsidR="00DF020C" w:rsidTr="00E22CDC">
      <w:tc>
        <w:tcPr>
          <w:tcW w:w="4077" w:type="dxa"/>
          <w:tcBorders>
            <w:top w:val="single" w:sz="12" w:space="0" w:color="BFBFBF"/>
          </w:tcBorders>
        </w:tcPr>
        <w:p w:rsidR="00DF020C" w:rsidRPr="00162860" w:rsidRDefault="001E2A68" w:rsidP="00D24649">
          <w:pPr>
            <w:pStyle w:val="Footer"/>
            <w:rPr>
              <w:sz w:val="20"/>
            </w:rPr>
          </w:pPr>
          <w:r w:rsidRPr="00162860">
            <w:rPr>
              <w:sz w:val="20"/>
            </w:rPr>
            <w:t xml:space="preserve">28103 version </w:t>
          </w:r>
          <w:r w:rsidR="0085452D">
            <w:rPr>
              <w:sz w:val="20"/>
            </w:rPr>
            <w:t>2</w:t>
          </w:r>
        </w:p>
      </w:tc>
      <w:tc>
        <w:tcPr>
          <w:tcW w:w="1701" w:type="dxa"/>
          <w:tcBorders>
            <w:top w:val="single" w:sz="12" w:space="0" w:color="BFBFBF"/>
          </w:tcBorders>
        </w:tcPr>
        <w:p w:rsidR="00DF020C" w:rsidRPr="00162860" w:rsidRDefault="009C0440" w:rsidP="0085452D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3969" w:type="dxa"/>
          <w:tcBorders>
            <w:top w:val="single" w:sz="12" w:space="0" w:color="BFBFBF"/>
          </w:tcBorders>
        </w:tcPr>
        <w:p w:rsidR="00DF020C" w:rsidRDefault="001E2A68" w:rsidP="00162860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162860">
            <w:rPr>
              <w:sz w:val="20"/>
            </w:rPr>
            <w:t xml:space="preserve">Page </w:t>
          </w:r>
          <w:r w:rsidRPr="00162860">
            <w:rPr>
              <w:sz w:val="20"/>
            </w:rPr>
            <w:fldChar w:fldCharType="begin"/>
          </w:r>
          <w:r w:rsidRPr="00162860">
            <w:rPr>
              <w:sz w:val="20"/>
            </w:rPr>
            <w:instrText xml:space="preserve"> page </w:instrText>
          </w:r>
          <w:r w:rsidRPr="00162860">
            <w:rPr>
              <w:sz w:val="20"/>
            </w:rPr>
            <w:fldChar w:fldCharType="separate"/>
          </w:r>
          <w:r w:rsidR="009C0440">
            <w:rPr>
              <w:noProof/>
              <w:sz w:val="20"/>
            </w:rPr>
            <w:t>8</w:t>
          </w:r>
          <w:r w:rsidRPr="00162860">
            <w:rPr>
              <w:sz w:val="20"/>
            </w:rPr>
            <w:fldChar w:fldCharType="end"/>
          </w:r>
          <w:r w:rsidRPr="00162860">
            <w:rPr>
              <w:sz w:val="20"/>
            </w:rPr>
            <w:t xml:space="preserve"> of </w:t>
          </w:r>
          <w:r w:rsidRPr="00162860">
            <w:rPr>
              <w:sz w:val="20"/>
            </w:rPr>
            <w:fldChar w:fldCharType="begin"/>
          </w:r>
          <w:r w:rsidRPr="00162860">
            <w:rPr>
              <w:sz w:val="20"/>
            </w:rPr>
            <w:instrText xml:space="preserve"> numpages </w:instrText>
          </w:r>
          <w:r w:rsidRPr="00162860">
            <w:rPr>
              <w:sz w:val="20"/>
            </w:rPr>
            <w:fldChar w:fldCharType="separate"/>
          </w:r>
          <w:r w:rsidR="009C0440">
            <w:rPr>
              <w:noProof/>
              <w:sz w:val="20"/>
            </w:rPr>
            <w:t>8</w:t>
          </w:r>
          <w:r w:rsidRPr="00162860">
            <w:rPr>
              <w:sz w:val="20"/>
            </w:rPr>
            <w:fldChar w:fldCharType="end"/>
          </w:r>
        </w:p>
      </w:tc>
    </w:tr>
    <w:tr w:rsidR="00DF020C" w:rsidTr="00E22CDC">
      <w:tc>
        <w:tcPr>
          <w:tcW w:w="4077" w:type="dxa"/>
        </w:tcPr>
        <w:p w:rsidR="00DF020C" w:rsidRPr="00162860" w:rsidRDefault="0075140A" w:rsidP="00762354">
          <w:pPr>
            <w:pStyle w:val="Footer"/>
            <w:rPr>
              <w:sz w:val="20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77696" behindDoc="1" locked="0" layoutInCell="1" allowOverlap="1" wp14:anchorId="54A7FB3D" wp14:editId="4B5E3BFC">
                <wp:simplePos x="0" y="0"/>
                <wp:positionH relativeFrom="margin">
                  <wp:posOffset>-712470</wp:posOffset>
                </wp:positionH>
                <wp:positionV relativeFrom="paragraph">
                  <wp:posOffset>-755650</wp:posOffset>
                </wp:positionV>
                <wp:extent cx="7381875" cy="933450"/>
                <wp:effectExtent l="0" t="0" r="9525" b="0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482" b="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81875" cy="933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C0440">
            <w:rPr>
              <w:sz w:val="20"/>
            </w:rPr>
            <w:t>Student</w:t>
          </w:r>
          <w:r w:rsidR="001E2A68" w:rsidRPr="00162860">
            <w:rPr>
              <w:sz w:val="20"/>
            </w:rPr>
            <w:t xml:space="preserve"> guidelines</w:t>
          </w:r>
        </w:p>
      </w:tc>
      <w:tc>
        <w:tcPr>
          <w:tcW w:w="1701" w:type="dxa"/>
        </w:tcPr>
        <w:p w:rsidR="00DF020C" w:rsidRPr="00162860" w:rsidRDefault="00EC4974" w:rsidP="00D24649">
          <w:pPr>
            <w:pStyle w:val="Footer"/>
            <w:rPr>
              <w:sz w:val="18"/>
            </w:rPr>
          </w:pPr>
          <w:r>
            <w:rPr>
              <w:sz w:val="18"/>
            </w:rPr>
            <w:t>September 2016</w:t>
          </w:r>
        </w:p>
      </w:tc>
      <w:tc>
        <w:tcPr>
          <w:tcW w:w="3969" w:type="dxa"/>
        </w:tcPr>
        <w:p w:rsidR="00DF020C" w:rsidRDefault="001E2A68" w:rsidP="00162860">
          <w:pPr>
            <w:pStyle w:val="Footer"/>
            <w:jc w:val="right"/>
          </w:pPr>
          <w:r w:rsidRPr="00162860">
            <w:rPr>
              <w:sz w:val="18"/>
              <w:szCs w:val="18"/>
            </w:rPr>
            <w:sym w:font="Symbol" w:char="F0D3"/>
          </w:r>
          <w:r w:rsidRPr="00162860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162860">
                <w:rPr>
                  <w:sz w:val="18"/>
                </w:rPr>
                <w:t>New Zealand</w:t>
              </w:r>
            </w:smartTag>
          </w:smartTag>
          <w:r w:rsidRPr="00162860">
            <w:rPr>
              <w:sz w:val="18"/>
            </w:rPr>
            <w:t xml:space="preserve"> Qualifications Authority </w:t>
          </w:r>
          <w:r w:rsidRPr="00162860">
            <w:rPr>
              <w:sz w:val="18"/>
            </w:rPr>
            <w:fldChar w:fldCharType="begin"/>
          </w:r>
          <w:r w:rsidRPr="00162860">
            <w:rPr>
              <w:sz w:val="18"/>
            </w:rPr>
            <w:instrText>date \@ "yyyy"</w:instrText>
          </w:r>
          <w:r w:rsidRPr="00162860">
            <w:rPr>
              <w:sz w:val="18"/>
            </w:rPr>
            <w:fldChar w:fldCharType="separate"/>
          </w:r>
          <w:r w:rsidR="009C0440">
            <w:rPr>
              <w:noProof/>
              <w:sz w:val="18"/>
            </w:rPr>
            <w:t>2016</w:t>
          </w:r>
          <w:r w:rsidRPr="00162860">
            <w:rPr>
              <w:sz w:val="18"/>
            </w:rPr>
            <w:fldChar w:fldCharType="end"/>
          </w:r>
        </w:p>
      </w:tc>
    </w:tr>
  </w:tbl>
  <w:p w:rsidR="00DF020C" w:rsidRPr="000B7FAD" w:rsidRDefault="009C0440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433" w:rsidRDefault="00F24433" w:rsidP="00180618">
      <w:r>
        <w:separator/>
      </w:r>
    </w:p>
  </w:footnote>
  <w:footnote w:type="continuationSeparator" w:id="0">
    <w:p w:rsidR="00F24433" w:rsidRDefault="00F24433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433" w:rsidRDefault="0055099F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-617220</wp:posOffset>
              </wp:positionH>
              <wp:positionV relativeFrom="paragraph">
                <wp:posOffset>-255270</wp:posOffset>
              </wp:positionV>
              <wp:extent cx="7313930" cy="10239375"/>
              <wp:effectExtent l="0" t="0" r="1270" b="9525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239375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09C31E" id="Group 2" o:spid="_x0000_s1026" style="position:absolute;margin-left:-48.6pt;margin-top:-20.1pt;width:575.9pt;height:806.25pt;z-index:-251652096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ERABERABERgfAISPeOz0pIiIAIiIAIiIAI5JiDRk+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ERABERABERgfAISPeOz0pIiIAIiIAIiIAI5JiDRk+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ERABERABERgfAISPeOz0pIiIAIiIAIiIAI5JiDRk+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ERABERABERgfAISPeOz0pIiIAIiIAIiIAI5JiDRk+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Jc93CAAAA2gAAAA8AAABkcnMvZG93bnJldi54bWxEj91qAjEUhO8LvkM4gjei2SpUXY1iRcFe&#10;tf48wGFz3F3cnCxJdNc+fSMIvRxm5htmsWpNJe7kfGlZwfswAUGcWV1yruB82g2mIHxA1lhZJgUP&#10;8rBadt4WmGrb8IHux5CLCGGfooIihDqV0mcFGfRDWxNH72KdwRCly6V22ES4qeQoST6kwZLjQoE1&#10;bQrKrsebUfBlfsl9TnZufP5p8FF/bz32E6V63XY9BxGoDf/hV3uvFczgeSXeAL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CXPdwgAAANoAAAAPAAAAAAAAAAAAAAAAAJ8C&#10;AABkcnMvZG93bnJldi54bWxQSwUGAAAAAAQABAD3AAAAjgMAAAAA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zY1HEAAAA2wAAAA8AAABkcnMvZG93bnJldi54bWxEj0FrwkAQhe8F/8Mygre6sYfaRlcRoVQs&#10;CE168TZkxySYnU2yq8Z/3zkI3mZ4b977ZrkeXKOu1Ifas4HZNAFFXHhbc2ngL/96/QAVIrLFxjMZ&#10;uFOA9Wr0ssTU+hv/0jWLpZIQDikaqGJsU61DUZHDMPUtsWgn3zuMsvaltj3eJNw1+i1J3rXDmqWh&#10;wpa2FRXn7OIMZPM6HH+Sy6HbfO/arsvx857vjZmMh80CVKQhPs2P650VfKGXX2QAvf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QzY1HEAAAA2w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433" w:rsidRDefault="0055099F">
    <w:pPr>
      <w:pStyle w:val="Header"/>
    </w:pPr>
    <w:r>
      <w:rPr>
        <w:noProof/>
        <w:lang w:eastAsia="en-NZ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-643890</wp:posOffset>
          </wp:positionH>
          <wp:positionV relativeFrom="margin">
            <wp:posOffset>-652780</wp:posOffset>
          </wp:positionV>
          <wp:extent cx="7277100" cy="1066800"/>
          <wp:effectExtent l="0" t="0" r="0" b="0"/>
          <wp:wrapNone/>
          <wp:docPr id="2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CD7" w:rsidRDefault="0055099F">
    <w:pPr>
      <w:pStyle w:val="Header"/>
    </w:pPr>
    <w:r>
      <w:rPr>
        <w:noProof/>
        <w:lang w:eastAsia="en-NZ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-643890</wp:posOffset>
          </wp:positionH>
          <wp:positionV relativeFrom="margin">
            <wp:posOffset>-652780</wp:posOffset>
          </wp:positionV>
          <wp:extent cx="10553700" cy="10668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105537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20C" w:rsidRDefault="0055099F" w:rsidP="00B97651">
    <w:pPr>
      <w:pStyle w:val="Header"/>
    </w:pPr>
    <w:r>
      <w:rPr>
        <w:noProof/>
        <w:lang w:eastAsia="en-NZ"/>
      </w:rPr>
      <w:drawing>
        <wp:anchor distT="0" distB="0" distL="114300" distR="114300" simplePos="0" relativeHeight="251676672" behindDoc="1" locked="0" layoutInCell="1" allowOverlap="1">
          <wp:simplePos x="0" y="0"/>
          <wp:positionH relativeFrom="margin">
            <wp:posOffset>-643890</wp:posOffset>
          </wp:positionH>
          <wp:positionV relativeFrom="margin">
            <wp:posOffset>-624840</wp:posOffset>
          </wp:positionV>
          <wp:extent cx="7381875" cy="933450"/>
          <wp:effectExtent l="0" t="0" r="9525" b="0"/>
          <wp:wrapNone/>
          <wp:docPr id="13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82" b="2"/>
                  <a:stretch>
                    <a:fillRect/>
                  </a:stretch>
                </pic:blipFill>
                <pic:spPr bwMode="auto">
                  <a:xfrm>
                    <a:off x="0" y="0"/>
                    <a:ext cx="7381875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6947535</wp:posOffset>
              </wp:positionH>
              <wp:positionV relativeFrom="paragraph">
                <wp:posOffset>-55245</wp:posOffset>
              </wp:positionV>
              <wp:extent cx="2047875" cy="676275"/>
              <wp:effectExtent l="0" t="0" r="9525" b="9525"/>
              <wp:wrapNone/>
              <wp:docPr id="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47875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304328" id="Rectangle 8" o:spid="_x0000_s1026" style="position:absolute;margin-left:547.05pt;margin-top:-4.35pt;width:161.25pt;height:5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897"/>
    <w:multiLevelType w:val="hybridMultilevel"/>
    <w:tmpl w:val="2A50B280"/>
    <w:lvl w:ilvl="0" w:tplc="8B36415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51FB5"/>
    <w:multiLevelType w:val="hybridMultilevel"/>
    <w:tmpl w:val="255CB01E"/>
    <w:lvl w:ilvl="0" w:tplc="4276265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144AB7E8">
      <w:start w:val="1"/>
      <w:numFmt w:val="lowerLetter"/>
      <w:lvlText w:val="(%2)"/>
      <w:lvlJc w:val="left"/>
      <w:pPr>
        <w:ind w:left="1470" w:hanging="390"/>
      </w:pPr>
      <w:rPr>
        <w:rFonts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44480"/>
    <w:multiLevelType w:val="hybridMultilevel"/>
    <w:tmpl w:val="5364AF4C"/>
    <w:lvl w:ilvl="0" w:tplc="DD7A49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46A9D"/>
    <w:multiLevelType w:val="hybridMultilevel"/>
    <w:tmpl w:val="C5EC87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92E88"/>
    <w:multiLevelType w:val="hybridMultilevel"/>
    <w:tmpl w:val="A8847088"/>
    <w:lvl w:ilvl="0" w:tplc="87EA7B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9261C8"/>
    <w:multiLevelType w:val="hybridMultilevel"/>
    <w:tmpl w:val="203C1F88"/>
    <w:lvl w:ilvl="0" w:tplc="3A343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910FE1"/>
    <w:multiLevelType w:val="hybridMultilevel"/>
    <w:tmpl w:val="A66AA2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63AF0"/>
    <w:multiLevelType w:val="hybridMultilevel"/>
    <w:tmpl w:val="92F446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AC5B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87F47"/>
    <w:multiLevelType w:val="hybridMultilevel"/>
    <w:tmpl w:val="2F7883FA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DB4595"/>
    <w:multiLevelType w:val="hybridMultilevel"/>
    <w:tmpl w:val="0E0062C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09E04B5"/>
    <w:multiLevelType w:val="hybridMultilevel"/>
    <w:tmpl w:val="022EE6C6"/>
    <w:lvl w:ilvl="0" w:tplc="1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CF36AB6"/>
    <w:multiLevelType w:val="hybridMultilevel"/>
    <w:tmpl w:val="3C223F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717C0"/>
    <w:multiLevelType w:val="hybridMultilevel"/>
    <w:tmpl w:val="CBEEFD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36ADF"/>
    <w:multiLevelType w:val="hybridMultilevel"/>
    <w:tmpl w:val="6BB0D5C2"/>
    <w:lvl w:ilvl="0" w:tplc="9818424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222" w:hanging="360"/>
      </w:pPr>
    </w:lvl>
    <w:lvl w:ilvl="2" w:tplc="1409001B" w:tentative="1">
      <w:start w:val="1"/>
      <w:numFmt w:val="lowerRoman"/>
      <w:lvlText w:val="%3."/>
      <w:lvlJc w:val="right"/>
      <w:pPr>
        <w:ind w:left="1942" w:hanging="180"/>
      </w:pPr>
    </w:lvl>
    <w:lvl w:ilvl="3" w:tplc="1409000F" w:tentative="1">
      <w:start w:val="1"/>
      <w:numFmt w:val="decimal"/>
      <w:lvlText w:val="%4."/>
      <w:lvlJc w:val="left"/>
      <w:pPr>
        <w:ind w:left="2662" w:hanging="360"/>
      </w:pPr>
    </w:lvl>
    <w:lvl w:ilvl="4" w:tplc="14090019" w:tentative="1">
      <w:start w:val="1"/>
      <w:numFmt w:val="lowerLetter"/>
      <w:lvlText w:val="%5."/>
      <w:lvlJc w:val="left"/>
      <w:pPr>
        <w:ind w:left="3382" w:hanging="360"/>
      </w:pPr>
    </w:lvl>
    <w:lvl w:ilvl="5" w:tplc="1409001B" w:tentative="1">
      <w:start w:val="1"/>
      <w:numFmt w:val="lowerRoman"/>
      <w:lvlText w:val="%6."/>
      <w:lvlJc w:val="right"/>
      <w:pPr>
        <w:ind w:left="4102" w:hanging="180"/>
      </w:pPr>
    </w:lvl>
    <w:lvl w:ilvl="6" w:tplc="1409000F" w:tentative="1">
      <w:start w:val="1"/>
      <w:numFmt w:val="decimal"/>
      <w:lvlText w:val="%7."/>
      <w:lvlJc w:val="left"/>
      <w:pPr>
        <w:ind w:left="4822" w:hanging="360"/>
      </w:pPr>
    </w:lvl>
    <w:lvl w:ilvl="7" w:tplc="14090019" w:tentative="1">
      <w:start w:val="1"/>
      <w:numFmt w:val="lowerLetter"/>
      <w:lvlText w:val="%8."/>
      <w:lvlJc w:val="left"/>
      <w:pPr>
        <w:ind w:left="5542" w:hanging="360"/>
      </w:pPr>
    </w:lvl>
    <w:lvl w:ilvl="8" w:tplc="1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2393E10"/>
    <w:multiLevelType w:val="hybridMultilevel"/>
    <w:tmpl w:val="429CD1F4"/>
    <w:lvl w:ilvl="0" w:tplc="14090015">
      <w:start w:val="1"/>
      <w:numFmt w:val="upp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30" w15:restartNumberingAfterBreak="0">
    <w:nsid w:val="75632949"/>
    <w:multiLevelType w:val="hybridMultilevel"/>
    <w:tmpl w:val="E1DC4672"/>
    <w:lvl w:ilvl="0" w:tplc="F40AAC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861C9"/>
    <w:multiLevelType w:val="hybridMultilevel"/>
    <w:tmpl w:val="9F5E5C5C"/>
    <w:lvl w:ilvl="0" w:tplc="DD7A49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A002056"/>
    <w:multiLevelType w:val="hybridMultilevel"/>
    <w:tmpl w:val="9A485EA4"/>
    <w:lvl w:ilvl="0" w:tplc="3A343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29383A"/>
    <w:multiLevelType w:val="hybridMultilevel"/>
    <w:tmpl w:val="B4F249E2"/>
    <w:lvl w:ilvl="0" w:tplc="3A343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5"/>
  </w:num>
  <w:num w:numId="4">
    <w:abstractNumId w:val="7"/>
  </w:num>
  <w:num w:numId="5">
    <w:abstractNumId w:val="20"/>
  </w:num>
  <w:num w:numId="6">
    <w:abstractNumId w:val="8"/>
  </w:num>
  <w:num w:numId="7">
    <w:abstractNumId w:val="15"/>
  </w:num>
  <w:num w:numId="8">
    <w:abstractNumId w:val="16"/>
  </w:num>
  <w:num w:numId="9">
    <w:abstractNumId w:val="22"/>
  </w:num>
  <w:num w:numId="10">
    <w:abstractNumId w:val="29"/>
  </w:num>
  <w:num w:numId="11">
    <w:abstractNumId w:val="11"/>
  </w:num>
  <w:num w:numId="12">
    <w:abstractNumId w:val="14"/>
  </w:num>
  <w:num w:numId="13">
    <w:abstractNumId w:val="2"/>
  </w:num>
  <w:num w:numId="14">
    <w:abstractNumId w:val="1"/>
  </w:num>
  <w:num w:numId="1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6"/>
  </w:num>
  <w:num w:numId="18">
    <w:abstractNumId w:val="24"/>
  </w:num>
  <w:num w:numId="19">
    <w:abstractNumId w:val="6"/>
  </w:num>
  <w:num w:numId="20">
    <w:abstractNumId w:val="23"/>
  </w:num>
  <w:num w:numId="21">
    <w:abstractNumId w:val="31"/>
  </w:num>
  <w:num w:numId="22">
    <w:abstractNumId w:val="12"/>
  </w:num>
  <w:num w:numId="23">
    <w:abstractNumId w:val="21"/>
  </w:num>
  <w:num w:numId="24">
    <w:abstractNumId w:val="17"/>
  </w:num>
  <w:num w:numId="25">
    <w:abstractNumId w:val="30"/>
  </w:num>
  <w:num w:numId="26">
    <w:abstractNumId w:val="0"/>
  </w:num>
  <w:num w:numId="27">
    <w:abstractNumId w:val="33"/>
  </w:num>
  <w:num w:numId="28">
    <w:abstractNumId w:val="13"/>
  </w:num>
  <w:num w:numId="29">
    <w:abstractNumId w:val="5"/>
  </w:num>
  <w:num w:numId="30">
    <w:abstractNumId w:val="34"/>
  </w:num>
  <w:num w:numId="31">
    <w:abstractNumId w:val="27"/>
  </w:num>
  <w:num w:numId="32">
    <w:abstractNumId w:val="19"/>
  </w:num>
  <w:num w:numId="33">
    <w:abstractNumId w:val="10"/>
  </w:num>
  <w:num w:numId="34">
    <w:abstractNumId w:val="18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42FA"/>
    <w:rsid w:val="000046BD"/>
    <w:rsid w:val="000135D3"/>
    <w:rsid w:val="000137C9"/>
    <w:rsid w:val="00014A71"/>
    <w:rsid w:val="0001539A"/>
    <w:rsid w:val="000154E9"/>
    <w:rsid w:val="000156F7"/>
    <w:rsid w:val="00020241"/>
    <w:rsid w:val="00021339"/>
    <w:rsid w:val="00022B80"/>
    <w:rsid w:val="000242AB"/>
    <w:rsid w:val="00026742"/>
    <w:rsid w:val="00027A3B"/>
    <w:rsid w:val="000307D4"/>
    <w:rsid w:val="00030ACC"/>
    <w:rsid w:val="00040CED"/>
    <w:rsid w:val="000412E0"/>
    <w:rsid w:val="00044BE6"/>
    <w:rsid w:val="00045586"/>
    <w:rsid w:val="000456AB"/>
    <w:rsid w:val="00052CDF"/>
    <w:rsid w:val="00056479"/>
    <w:rsid w:val="00062EF1"/>
    <w:rsid w:val="0006398E"/>
    <w:rsid w:val="0006424A"/>
    <w:rsid w:val="000649AA"/>
    <w:rsid w:val="000826AD"/>
    <w:rsid w:val="00084AD0"/>
    <w:rsid w:val="00091410"/>
    <w:rsid w:val="000930C0"/>
    <w:rsid w:val="000945EE"/>
    <w:rsid w:val="000950E5"/>
    <w:rsid w:val="0009657A"/>
    <w:rsid w:val="000A582B"/>
    <w:rsid w:val="000B4434"/>
    <w:rsid w:val="000C250C"/>
    <w:rsid w:val="000C46BF"/>
    <w:rsid w:val="000C729C"/>
    <w:rsid w:val="000C7634"/>
    <w:rsid w:val="000D0AC5"/>
    <w:rsid w:val="000D1248"/>
    <w:rsid w:val="000D30B4"/>
    <w:rsid w:val="000E0B4A"/>
    <w:rsid w:val="000E138C"/>
    <w:rsid w:val="000E4157"/>
    <w:rsid w:val="000E7A4A"/>
    <w:rsid w:val="000F65D6"/>
    <w:rsid w:val="000F7FF4"/>
    <w:rsid w:val="00101DA4"/>
    <w:rsid w:val="001039D1"/>
    <w:rsid w:val="001042D4"/>
    <w:rsid w:val="00107782"/>
    <w:rsid w:val="00120E19"/>
    <w:rsid w:val="00123FB7"/>
    <w:rsid w:val="001247F5"/>
    <w:rsid w:val="00131B00"/>
    <w:rsid w:val="00137501"/>
    <w:rsid w:val="00142956"/>
    <w:rsid w:val="00157337"/>
    <w:rsid w:val="00157C92"/>
    <w:rsid w:val="00163D1B"/>
    <w:rsid w:val="00174D2A"/>
    <w:rsid w:val="0018031C"/>
    <w:rsid w:val="00180618"/>
    <w:rsid w:val="001842BA"/>
    <w:rsid w:val="0019374A"/>
    <w:rsid w:val="00194B40"/>
    <w:rsid w:val="0019533F"/>
    <w:rsid w:val="001B1D15"/>
    <w:rsid w:val="001B7C45"/>
    <w:rsid w:val="001C14C5"/>
    <w:rsid w:val="001C3E80"/>
    <w:rsid w:val="001C47F3"/>
    <w:rsid w:val="001C6F3D"/>
    <w:rsid w:val="001D23FF"/>
    <w:rsid w:val="001D3F4E"/>
    <w:rsid w:val="001D6066"/>
    <w:rsid w:val="001E2A68"/>
    <w:rsid w:val="001E420D"/>
    <w:rsid w:val="001E432C"/>
    <w:rsid w:val="001E5481"/>
    <w:rsid w:val="001E730A"/>
    <w:rsid w:val="001F2CBB"/>
    <w:rsid w:val="0020119D"/>
    <w:rsid w:val="00201EAD"/>
    <w:rsid w:val="00202B05"/>
    <w:rsid w:val="002051CD"/>
    <w:rsid w:val="00206A17"/>
    <w:rsid w:val="00222380"/>
    <w:rsid w:val="00225BB8"/>
    <w:rsid w:val="002342A1"/>
    <w:rsid w:val="00234D01"/>
    <w:rsid w:val="002415FD"/>
    <w:rsid w:val="0024581A"/>
    <w:rsid w:val="00252B6B"/>
    <w:rsid w:val="00254A5A"/>
    <w:rsid w:val="0025615B"/>
    <w:rsid w:val="00257C5B"/>
    <w:rsid w:val="00261DF9"/>
    <w:rsid w:val="00265351"/>
    <w:rsid w:val="00267FB9"/>
    <w:rsid w:val="0027402D"/>
    <w:rsid w:val="00275547"/>
    <w:rsid w:val="00281AE0"/>
    <w:rsid w:val="00287EBE"/>
    <w:rsid w:val="00294A54"/>
    <w:rsid w:val="002B1C15"/>
    <w:rsid w:val="002B1F7F"/>
    <w:rsid w:val="002C0D4A"/>
    <w:rsid w:val="002C4371"/>
    <w:rsid w:val="002C437C"/>
    <w:rsid w:val="002C6B47"/>
    <w:rsid w:val="002C6E95"/>
    <w:rsid w:val="002C7884"/>
    <w:rsid w:val="002C7E6B"/>
    <w:rsid w:val="002D7306"/>
    <w:rsid w:val="002D7A59"/>
    <w:rsid w:val="002E093A"/>
    <w:rsid w:val="002E23B1"/>
    <w:rsid w:val="002E6051"/>
    <w:rsid w:val="002F117A"/>
    <w:rsid w:val="002F1398"/>
    <w:rsid w:val="002F5073"/>
    <w:rsid w:val="002F7448"/>
    <w:rsid w:val="00301532"/>
    <w:rsid w:val="00302978"/>
    <w:rsid w:val="00310C2D"/>
    <w:rsid w:val="00310FC5"/>
    <w:rsid w:val="00312DB1"/>
    <w:rsid w:val="00313BBD"/>
    <w:rsid w:val="00314F14"/>
    <w:rsid w:val="00315FFA"/>
    <w:rsid w:val="00320561"/>
    <w:rsid w:val="0032140F"/>
    <w:rsid w:val="00322FF9"/>
    <w:rsid w:val="00330794"/>
    <w:rsid w:val="00340F99"/>
    <w:rsid w:val="00341329"/>
    <w:rsid w:val="00341B15"/>
    <w:rsid w:val="003503F7"/>
    <w:rsid w:val="003519FA"/>
    <w:rsid w:val="00356449"/>
    <w:rsid w:val="00360156"/>
    <w:rsid w:val="0036118F"/>
    <w:rsid w:val="003663E9"/>
    <w:rsid w:val="00382EA9"/>
    <w:rsid w:val="0039102D"/>
    <w:rsid w:val="00391CC0"/>
    <w:rsid w:val="0039630F"/>
    <w:rsid w:val="003A0B0F"/>
    <w:rsid w:val="003A3505"/>
    <w:rsid w:val="003A6955"/>
    <w:rsid w:val="003B07E2"/>
    <w:rsid w:val="003C43A0"/>
    <w:rsid w:val="003C5175"/>
    <w:rsid w:val="003D0907"/>
    <w:rsid w:val="003D3EE5"/>
    <w:rsid w:val="003E07A0"/>
    <w:rsid w:val="003E0CBA"/>
    <w:rsid w:val="003E13C0"/>
    <w:rsid w:val="003E33E2"/>
    <w:rsid w:val="003E72C5"/>
    <w:rsid w:val="003F35A2"/>
    <w:rsid w:val="003F3DA0"/>
    <w:rsid w:val="003F4CE6"/>
    <w:rsid w:val="003F60AC"/>
    <w:rsid w:val="004011A4"/>
    <w:rsid w:val="00403A00"/>
    <w:rsid w:val="004049B6"/>
    <w:rsid w:val="004132D4"/>
    <w:rsid w:val="0041711F"/>
    <w:rsid w:val="00420F23"/>
    <w:rsid w:val="00423EC3"/>
    <w:rsid w:val="00425334"/>
    <w:rsid w:val="00427B3A"/>
    <w:rsid w:val="00431383"/>
    <w:rsid w:val="004330FE"/>
    <w:rsid w:val="0043324B"/>
    <w:rsid w:val="004335A6"/>
    <w:rsid w:val="00434FBB"/>
    <w:rsid w:val="00436550"/>
    <w:rsid w:val="00441253"/>
    <w:rsid w:val="00445262"/>
    <w:rsid w:val="004525FD"/>
    <w:rsid w:val="0045298D"/>
    <w:rsid w:val="00452EB3"/>
    <w:rsid w:val="00460CFA"/>
    <w:rsid w:val="00462323"/>
    <w:rsid w:val="004654BF"/>
    <w:rsid w:val="00465654"/>
    <w:rsid w:val="00470080"/>
    <w:rsid w:val="0047163A"/>
    <w:rsid w:val="00471E4A"/>
    <w:rsid w:val="00472B1B"/>
    <w:rsid w:val="00472F5C"/>
    <w:rsid w:val="004750BE"/>
    <w:rsid w:val="00477099"/>
    <w:rsid w:val="00482B23"/>
    <w:rsid w:val="00483963"/>
    <w:rsid w:val="004839D7"/>
    <w:rsid w:val="00483E79"/>
    <w:rsid w:val="00485077"/>
    <w:rsid w:val="00486DA3"/>
    <w:rsid w:val="00490AC6"/>
    <w:rsid w:val="00490CD7"/>
    <w:rsid w:val="00491ACC"/>
    <w:rsid w:val="004A02F5"/>
    <w:rsid w:val="004A2E1F"/>
    <w:rsid w:val="004A3A0C"/>
    <w:rsid w:val="004C5904"/>
    <w:rsid w:val="004D44DE"/>
    <w:rsid w:val="004D46BD"/>
    <w:rsid w:val="004E2EA4"/>
    <w:rsid w:val="004E4433"/>
    <w:rsid w:val="004F509A"/>
    <w:rsid w:val="00507E8E"/>
    <w:rsid w:val="0051267F"/>
    <w:rsid w:val="00527A1F"/>
    <w:rsid w:val="00527C77"/>
    <w:rsid w:val="005372BC"/>
    <w:rsid w:val="00542592"/>
    <w:rsid w:val="0054298D"/>
    <w:rsid w:val="00544CA3"/>
    <w:rsid w:val="0055099F"/>
    <w:rsid w:val="00552B69"/>
    <w:rsid w:val="00553F25"/>
    <w:rsid w:val="00556BFF"/>
    <w:rsid w:val="00557486"/>
    <w:rsid w:val="0056694E"/>
    <w:rsid w:val="00566A7C"/>
    <w:rsid w:val="00582C30"/>
    <w:rsid w:val="00582F47"/>
    <w:rsid w:val="0058324C"/>
    <w:rsid w:val="005A0974"/>
    <w:rsid w:val="005A345B"/>
    <w:rsid w:val="005A3B23"/>
    <w:rsid w:val="005A4423"/>
    <w:rsid w:val="005B24F6"/>
    <w:rsid w:val="005B26F7"/>
    <w:rsid w:val="005C0060"/>
    <w:rsid w:val="005C1F9A"/>
    <w:rsid w:val="005C3428"/>
    <w:rsid w:val="005C42D4"/>
    <w:rsid w:val="005C5D38"/>
    <w:rsid w:val="005D1A6A"/>
    <w:rsid w:val="005D59BB"/>
    <w:rsid w:val="005E0E57"/>
    <w:rsid w:val="005E5F27"/>
    <w:rsid w:val="005F502E"/>
    <w:rsid w:val="005F5E0B"/>
    <w:rsid w:val="00613544"/>
    <w:rsid w:val="00620A65"/>
    <w:rsid w:val="00621F35"/>
    <w:rsid w:val="00624391"/>
    <w:rsid w:val="0062565E"/>
    <w:rsid w:val="006412C0"/>
    <w:rsid w:val="006424C1"/>
    <w:rsid w:val="00647682"/>
    <w:rsid w:val="00654E04"/>
    <w:rsid w:val="00656612"/>
    <w:rsid w:val="00656E86"/>
    <w:rsid w:val="00661101"/>
    <w:rsid w:val="006646C2"/>
    <w:rsid w:val="00667D5E"/>
    <w:rsid w:val="0067051A"/>
    <w:rsid w:val="00671A6E"/>
    <w:rsid w:val="006748EF"/>
    <w:rsid w:val="00675BA9"/>
    <w:rsid w:val="00681E9E"/>
    <w:rsid w:val="00682294"/>
    <w:rsid w:val="00684358"/>
    <w:rsid w:val="00687086"/>
    <w:rsid w:val="00687512"/>
    <w:rsid w:val="00690092"/>
    <w:rsid w:val="00694A63"/>
    <w:rsid w:val="006A2F02"/>
    <w:rsid w:val="006A495E"/>
    <w:rsid w:val="006B000C"/>
    <w:rsid w:val="006B24C3"/>
    <w:rsid w:val="006B3B98"/>
    <w:rsid w:val="006B3BEA"/>
    <w:rsid w:val="006C068B"/>
    <w:rsid w:val="006C46B1"/>
    <w:rsid w:val="006C635F"/>
    <w:rsid w:val="006D7554"/>
    <w:rsid w:val="006E42E5"/>
    <w:rsid w:val="006E495A"/>
    <w:rsid w:val="006E6E00"/>
    <w:rsid w:val="006F5391"/>
    <w:rsid w:val="00701862"/>
    <w:rsid w:val="00707DA7"/>
    <w:rsid w:val="007160B7"/>
    <w:rsid w:val="00716509"/>
    <w:rsid w:val="00716608"/>
    <w:rsid w:val="00721D73"/>
    <w:rsid w:val="00731C58"/>
    <w:rsid w:val="0073375B"/>
    <w:rsid w:val="00735CD0"/>
    <w:rsid w:val="007366B6"/>
    <w:rsid w:val="007425D5"/>
    <w:rsid w:val="00745A63"/>
    <w:rsid w:val="00750ED2"/>
    <w:rsid w:val="0075140A"/>
    <w:rsid w:val="00753F00"/>
    <w:rsid w:val="007603DF"/>
    <w:rsid w:val="007635E6"/>
    <w:rsid w:val="0076527C"/>
    <w:rsid w:val="00765EC0"/>
    <w:rsid w:val="00770D50"/>
    <w:rsid w:val="00774BA4"/>
    <w:rsid w:val="00774F7B"/>
    <w:rsid w:val="007958AA"/>
    <w:rsid w:val="007A0004"/>
    <w:rsid w:val="007B3AAD"/>
    <w:rsid w:val="007B755A"/>
    <w:rsid w:val="007C3C4D"/>
    <w:rsid w:val="007C7C33"/>
    <w:rsid w:val="007D075D"/>
    <w:rsid w:val="007D1ECD"/>
    <w:rsid w:val="007D2BA6"/>
    <w:rsid w:val="007E6A5B"/>
    <w:rsid w:val="007F437C"/>
    <w:rsid w:val="007F44B6"/>
    <w:rsid w:val="007F61E6"/>
    <w:rsid w:val="00803F4B"/>
    <w:rsid w:val="008050E6"/>
    <w:rsid w:val="00810FF5"/>
    <w:rsid w:val="008148F1"/>
    <w:rsid w:val="008154B6"/>
    <w:rsid w:val="00820A1B"/>
    <w:rsid w:val="00820B0B"/>
    <w:rsid w:val="00835CF3"/>
    <w:rsid w:val="00851281"/>
    <w:rsid w:val="0085452D"/>
    <w:rsid w:val="00855081"/>
    <w:rsid w:val="008574AA"/>
    <w:rsid w:val="008626F5"/>
    <w:rsid w:val="00863F9E"/>
    <w:rsid w:val="00864ADF"/>
    <w:rsid w:val="00864E2A"/>
    <w:rsid w:val="0086551B"/>
    <w:rsid w:val="00866D00"/>
    <w:rsid w:val="008735F2"/>
    <w:rsid w:val="00880B2C"/>
    <w:rsid w:val="008841EB"/>
    <w:rsid w:val="0089309D"/>
    <w:rsid w:val="00893215"/>
    <w:rsid w:val="008A20A1"/>
    <w:rsid w:val="008B2E9B"/>
    <w:rsid w:val="008B5916"/>
    <w:rsid w:val="008C085E"/>
    <w:rsid w:val="008C27EE"/>
    <w:rsid w:val="008C637D"/>
    <w:rsid w:val="008D48C3"/>
    <w:rsid w:val="008D4955"/>
    <w:rsid w:val="008D6479"/>
    <w:rsid w:val="008D656C"/>
    <w:rsid w:val="008E1E81"/>
    <w:rsid w:val="008E5366"/>
    <w:rsid w:val="008E5A65"/>
    <w:rsid w:val="008F0328"/>
    <w:rsid w:val="008F0967"/>
    <w:rsid w:val="008F512D"/>
    <w:rsid w:val="008F5A07"/>
    <w:rsid w:val="00903FE5"/>
    <w:rsid w:val="00906AF4"/>
    <w:rsid w:val="009140E9"/>
    <w:rsid w:val="00914A07"/>
    <w:rsid w:val="009160C8"/>
    <w:rsid w:val="00924F14"/>
    <w:rsid w:val="00935334"/>
    <w:rsid w:val="0093632E"/>
    <w:rsid w:val="00945819"/>
    <w:rsid w:val="009470DA"/>
    <w:rsid w:val="00947AFF"/>
    <w:rsid w:val="009521B0"/>
    <w:rsid w:val="00954330"/>
    <w:rsid w:val="00955C12"/>
    <w:rsid w:val="0095658E"/>
    <w:rsid w:val="009565D7"/>
    <w:rsid w:val="009625AB"/>
    <w:rsid w:val="00963C3E"/>
    <w:rsid w:val="00965597"/>
    <w:rsid w:val="00974F44"/>
    <w:rsid w:val="00975EC0"/>
    <w:rsid w:val="00980502"/>
    <w:rsid w:val="00981492"/>
    <w:rsid w:val="009826C5"/>
    <w:rsid w:val="00987973"/>
    <w:rsid w:val="00990AE2"/>
    <w:rsid w:val="0099453E"/>
    <w:rsid w:val="009957AB"/>
    <w:rsid w:val="00996BCC"/>
    <w:rsid w:val="009A41FC"/>
    <w:rsid w:val="009A5669"/>
    <w:rsid w:val="009A68C4"/>
    <w:rsid w:val="009B2E12"/>
    <w:rsid w:val="009C0440"/>
    <w:rsid w:val="009C0CCF"/>
    <w:rsid w:val="009C2126"/>
    <w:rsid w:val="009C217B"/>
    <w:rsid w:val="009C3F6A"/>
    <w:rsid w:val="009D0D53"/>
    <w:rsid w:val="009D3C04"/>
    <w:rsid w:val="009D63A5"/>
    <w:rsid w:val="009E0BBA"/>
    <w:rsid w:val="009E5933"/>
    <w:rsid w:val="009E73D1"/>
    <w:rsid w:val="009F5A7C"/>
    <w:rsid w:val="009F6729"/>
    <w:rsid w:val="009F7DD1"/>
    <w:rsid w:val="00A042E6"/>
    <w:rsid w:val="00A050ED"/>
    <w:rsid w:val="00A066E4"/>
    <w:rsid w:val="00A10D39"/>
    <w:rsid w:val="00A1271C"/>
    <w:rsid w:val="00A13185"/>
    <w:rsid w:val="00A15A72"/>
    <w:rsid w:val="00A16D1C"/>
    <w:rsid w:val="00A17467"/>
    <w:rsid w:val="00A231D9"/>
    <w:rsid w:val="00A23C86"/>
    <w:rsid w:val="00A255B6"/>
    <w:rsid w:val="00A25B1F"/>
    <w:rsid w:val="00A26F72"/>
    <w:rsid w:val="00A32BC7"/>
    <w:rsid w:val="00A40560"/>
    <w:rsid w:val="00A53802"/>
    <w:rsid w:val="00A6166E"/>
    <w:rsid w:val="00A61B27"/>
    <w:rsid w:val="00A62F75"/>
    <w:rsid w:val="00A720ED"/>
    <w:rsid w:val="00A750A7"/>
    <w:rsid w:val="00A75100"/>
    <w:rsid w:val="00A75F31"/>
    <w:rsid w:val="00A76F52"/>
    <w:rsid w:val="00A77A18"/>
    <w:rsid w:val="00A856E7"/>
    <w:rsid w:val="00A877F7"/>
    <w:rsid w:val="00A944CE"/>
    <w:rsid w:val="00A94EDF"/>
    <w:rsid w:val="00A97E06"/>
    <w:rsid w:val="00AA385F"/>
    <w:rsid w:val="00AA7999"/>
    <w:rsid w:val="00AB360A"/>
    <w:rsid w:val="00AB3A8D"/>
    <w:rsid w:val="00AB45E0"/>
    <w:rsid w:val="00AB6A07"/>
    <w:rsid w:val="00AC2D10"/>
    <w:rsid w:val="00AC39AC"/>
    <w:rsid w:val="00AD073F"/>
    <w:rsid w:val="00AD2007"/>
    <w:rsid w:val="00AD390D"/>
    <w:rsid w:val="00AD5408"/>
    <w:rsid w:val="00AD54C0"/>
    <w:rsid w:val="00AD622E"/>
    <w:rsid w:val="00AE7515"/>
    <w:rsid w:val="00AF1100"/>
    <w:rsid w:val="00AF32B4"/>
    <w:rsid w:val="00AF4309"/>
    <w:rsid w:val="00AF6D4F"/>
    <w:rsid w:val="00B024A3"/>
    <w:rsid w:val="00B0769D"/>
    <w:rsid w:val="00B130DF"/>
    <w:rsid w:val="00B14F5E"/>
    <w:rsid w:val="00B14FFB"/>
    <w:rsid w:val="00B154F7"/>
    <w:rsid w:val="00B164AA"/>
    <w:rsid w:val="00B20DF1"/>
    <w:rsid w:val="00B2281C"/>
    <w:rsid w:val="00B249F0"/>
    <w:rsid w:val="00B30087"/>
    <w:rsid w:val="00B306A2"/>
    <w:rsid w:val="00B32CFF"/>
    <w:rsid w:val="00B401F3"/>
    <w:rsid w:val="00B40B5D"/>
    <w:rsid w:val="00B40D78"/>
    <w:rsid w:val="00B41D40"/>
    <w:rsid w:val="00B43DAA"/>
    <w:rsid w:val="00B456C7"/>
    <w:rsid w:val="00B53F8A"/>
    <w:rsid w:val="00B57868"/>
    <w:rsid w:val="00B61928"/>
    <w:rsid w:val="00B628A5"/>
    <w:rsid w:val="00B64C43"/>
    <w:rsid w:val="00B72D8F"/>
    <w:rsid w:val="00B7313B"/>
    <w:rsid w:val="00B731BD"/>
    <w:rsid w:val="00B7527D"/>
    <w:rsid w:val="00B76260"/>
    <w:rsid w:val="00B814CE"/>
    <w:rsid w:val="00B85A3B"/>
    <w:rsid w:val="00B928CD"/>
    <w:rsid w:val="00B9560F"/>
    <w:rsid w:val="00B97A65"/>
    <w:rsid w:val="00B97DD9"/>
    <w:rsid w:val="00BA14F2"/>
    <w:rsid w:val="00BB17A7"/>
    <w:rsid w:val="00BB21D2"/>
    <w:rsid w:val="00BB2524"/>
    <w:rsid w:val="00BB434A"/>
    <w:rsid w:val="00BB44F5"/>
    <w:rsid w:val="00BB6A2E"/>
    <w:rsid w:val="00BC0509"/>
    <w:rsid w:val="00BC096D"/>
    <w:rsid w:val="00BC1910"/>
    <w:rsid w:val="00BC5CD4"/>
    <w:rsid w:val="00BC6EB1"/>
    <w:rsid w:val="00BE3BA1"/>
    <w:rsid w:val="00BE47B6"/>
    <w:rsid w:val="00BF06A6"/>
    <w:rsid w:val="00BF21F8"/>
    <w:rsid w:val="00BF25F4"/>
    <w:rsid w:val="00BF2EC2"/>
    <w:rsid w:val="00BF57BF"/>
    <w:rsid w:val="00BF7F27"/>
    <w:rsid w:val="00C03605"/>
    <w:rsid w:val="00C05A1C"/>
    <w:rsid w:val="00C05F5A"/>
    <w:rsid w:val="00C077F4"/>
    <w:rsid w:val="00C11F6A"/>
    <w:rsid w:val="00C14647"/>
    <w:rsid w:val="00C24591"/>
    <w:rsid w:val="00C24754"/>
    <w:rsid w:val="00C26893"/>
    <w:rsid w:val="00C303E1"/>
    <w:rsid w:val="00C31E35"/>
    <w:rsid w:val="00C433A8"/>
    <w:rsid w:val="00C46AF2"/>
    <w:rsid w:val="00C507B8"/>
    <w:rsid w:val="00C52A2E"/>
    <w:rsid w:val="00C54816"/>
    <w:rsid w:val="00C55C42"/>
    <w:rsid w:val="00C65D1C"/>
    <w:rsid w:val="00C665E6"/>
    <w:rsid w:val="00C66E05"/>
    <w:rsid w:val="00C7231F"/>
    <w:rsid w:val="00C73183"/>
    <w:rsid w:val="00C848F0"/>
    <w:rsid w:val="00C924D9"/>
    <w:rsid w:val="00C93128"/>
    <w:rsid w:val="00C93808"/>
    <w:rsid w:val="00C976D9"/>
    <w:rsid w:val="00CA4CCE"/>
    <w:rsid w:val="00CA7076"/>
    <w:rsid w:val="00CB1227"/>
    <w:rsid w:val="00CB5024"/>
    <w:rsid w:val="00CB605D"/>
    <w:rsid w:val="00CC12C0"/>
    <w:rsid w:val="00CC1DE1"/>
    <w:rsid w:val="00CC54BC"/>
    <w:rsid w:val="00CC61E5"/>
    <w:rsid w:val="00CC6EEE"/>
    <w:rsid w:val="00CD00F8"/>
    <w:rsid w:val="00CD1511"/>
    <w:rsid w:val="00CD2B08"/>
    <w:rsid w:val="00CD5263"/>
    <w:rsid w:val="00CE3253"/>
    <w:rsid w:val="00CF2CD2"/>
    <w:rsid w:val="00CF55A5"/>
    <w:rsid w:val="00CF7198"/>
    <w:rsid w:val="00D00760"/>
    <w:rsid w:val="00D078DF"/>
    <w:rsid w:val="00D12831"/>
    <w:rsid w:val="00D1481A"/>
    <w:rsid w:val="00D167E6"/>
    <w:rsid w:val="00D17884"/>
    <w:rsid w:val="00D2055F"/>
    <w:rsid w:val="00D25103"/>
    <w:rsid w:val="00D30AB2"/>
    <w:rsid w:val="00D32AFF"/>
    <w:rsid w:val="00D33CFC"/>
    <w:rsid w:val="00D356E2"/>
    <w:rsid w:val="00D37295"/>
    <w:rsid w:val="00D4004C"/>
    <w:rsid w:val="00D400E5"/>
    <w:rsid w:val="00D40DEF"/>
    <w:rsid w:val="00D43147"/>
    <w:rsid w:val="00D43FC0"/>
    <w:rsid w:val="00D46E7D"/>
    <w:rsid w:val="00D50B2A"/>
    <w:rsid w:val="00D53217"/>
    <w:rsid w:val="00D55B71"/>
    <w:rsid w:val="00D55BDD"/>
    <w:rsid w:val="00D60A9C"/>
    <w:rsid w:val="00D61633"/>
    <w:rsid w:val="00D6349F"/>
    <w:rsid w:val="00D64B33"/>
    <w:rsid w:val="00D65933"/>
    <w:rsid w:val="00D70DF9"/>
    <w:rsid w:val="00D72410"/>
    <w:rsid w:val="00D74391"/>
    <w:rsid w:val="00D759FA"/>
    <w:rsid w:val="00D764E9"/>
    <w:rsid w:val="00D82461"/>
    <w:rsid w:val="00D82811"/>
    <w:rsid w:val="00D93F06"/>
    <w:rsid w:val="00D95D7E"/>
    <w:rsid w:val="00D96FD4"/>
    <w:rsid w:val="00DA100E"/>
    <w:rsid w:val="00DA3E99"/>
    <w:rsid w:val="00DA5862"/>
    <w:rsid w:val="00DA6607"/>
    <w:rsid w:val="00DB2753"/>
    <w:rsid w:val="00DB292E"/>
    <w:rsid w:val="00DB2DD1"/>
    <w:rsid w:val="00DB3F03"/>
    <w:rsid w:val="00DB4DF6"/>
    <w:rsid w:val="00DC0669"/>
    <w:rsid w:val="00DC0797"/>
    <w:rsid w:val="00DC118F"/>
    <w:rsid w:val="00DC69E7"/>
    <w:rsid w:val="00DE0A00"/>
    <w:rsid w:val="00DE443E"/>
    <w:rsid w:val="00DE4A53"/>
    <w:rsid w:val="00DF09AB"/>
    <w:rsid w:val="00DF25BE"/>
    <w:rsid w:val="00E06040"/>
    <w:rsid w:val="00E0606A"/>
    <w:rsid w:val="00E1303E"/>
    <w:rsid w:val="00E22E45"/>
    <w:rsid w:val="00E23B38"/>
    <w:rsid w:val="00E36DDD"/>
    <w:rsid w:val="00E4473B"/>
    <w:rsid w:val="00E44E37"/>
    <w:rsid w:val="00E5091F"/>
    <w:rsid w:val="00E53B1E"/>
    <w:rsid w:val="00E5572E"/>
    <w:rsid w:val="00E57AC3"/>
    <w:rsid w:val="00E63E59"/>
    <w:rsid w:val="00E6545E"/>
    <w:rsid w:val="00E67F18"/>
    <w:rsid w:val="00E752AF"/>
    <w:rsid w:val="00E76C19"/>
    <w:rsid w:val="00E85A23"/>
    <w:rsid w:val="00E903EB"/>
    <w:rsid w:val="00E918D6"/>
    <w:rsid w:val="00E91CB9"/>
    <w:rsid w:val="00E947C9"/>
    <w:rsid w:val="00EA76FE"/>
    <w:rsid w:val="00EB0500"/>
    <w:rsid w:val="00EB6640"/>
    <w:rsid w:val="00EC01FF"/>
    <w:rsid w:val="00EC4974"/>
    <w:rsid w:val="00EC4C08"/>
    <w:rsid w:val="00ED10BB"/>
    <w:rsid w:val="00ED2035"/>
    <w:rsid w:val="00ED653F"/>
    <w:rsid w:val="00ED67AF"/>
    <w:rsid w:val="00ED79CE"/>
    <w:rsid w:val="00EE124C"/>
    <w:rsid w:val="00EE5D79"/>
    <w:rsid w:val="00EF2FF7"/>
    <w:rsid w:val="00EF4913"/>
    <w:rsid w:val="00EF50A3"/>
    <w:rsid w:val="00EF7E66"/>
    <w:rsid w:val="00F01002"/>
    <w:rsid w:val="00F018EA"/>
    <w:rsid w:val="00F053EA"/>
    <w:rsid w:val="00F073F9"/>
    <w:rsid w:val="00F10F0C"/>
    <w:rsid w:val="00F14071"/>
    <w:rsid w:val="00F159CA"/>
    <w:rsid w:val="00F22E52"/>
    <w:rsid w:val="00F236E5"/>
    <w:rsid w:val="00F23819"/>
    <w:rsid w:val="00F24433"/>
    <w:rsid w:val="00F27278"/>
    <w:rsid w:val="00F27F00"/>
    <w:rsid w:val="00F3303F"/>
    <w:rsid w:val="00F334E6"/>
    <w:rsid w:val="00F36A37"/>
    <w:rsid w:val="00F446BB"/>
    <w:rsid w:val="00F46077"/>
    <w:rsid w:val="00F531DE"/>
    <w:rsid w:val="00F53DAC"/>
    <w:rsid w:val="00F549D1"/>
    <w:rsid w:val="00F61A1C"/>
    <w:rsid w:val="00F65DCE"/>
    <w:rsid w:val="00F72BA3"/>
    <w:rsid w:val="00F743EC"/>
    <w:rsid w:val="00F77A35"/>
    <w:rsid w:val="00F77C4A"/>
    <w:rsid w:val="00F77CD8"/>
    <w:rsid w:val="00F80710"/>
    <w:rsid w:val="00F81530"/>
    <w:rsid w:val="00F845E0"/>
    <w:rsid w:val="00F92C9C"/>
    <w:rsid w:val="00F9325C"/>
    <w:rsid w:val="00F9373A"/>
    <w:rsid w:val="00F954B3"/>
    <w:rsid w:val="00FA100C"/>
    <w:rsid w:val="00FA5EFA"/>
    <w:rsid w:val="00FB24EE"/>
    <w:rsid w:val="00FB539C"/>
    <w:rsid w:val="00FC12A2"/>
    <w:rsid w:val="00FC3178"/>
    <w:rsid w:val="00FD06F6"/>
    <w:rsid w:val="00FD0D8A"/>
    <w:rsid w:val="00FD2765"/>
    <w:rsid w:val="00FD382E"/>
    <w:rsid w:val="00FD6638"/>
    <w:rsid w:val="00FE62BB"/>
    <w:rsid w:val="00FF03A9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30721"/>
    <o:shapelayout v:ext="edit">
      <o:idmap v:ext="edit" data="1"/>
    </o:shapelayout>
  </w:shapeDefaults>
  <w:decimalSymbol w:val="."/>
  <w:listSeparator w:val=","/>
  <w15:docId w15:val="{0883B7E6-3848-4E97-8E19-F41BE8FA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6E5"/>
    <w:rPr>
      <w:rFonts w:ascii="Arial" w:hAnsi="Arial"/>
      <w:sz w:val="24"/>
      <w:szCs w:val="20"/>
      <w:lang w:val="en-NZ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F236E5"/>
    <w:pPr>
      <w:spacing w:line="276" w:lineRule="auto"/>
      <w:jc w:val="center"/>
      <w:outlineLvl w:val="0"/>
    </w:pPr>
    <w:rPr>
      <w:rFonts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36E5"/>
    <w:rPr>
      <w:rFonts w:ascii="Arial" w:hAnsi="Arial" w:cs="Arial"/>
      <w:b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C637D"/>
    <w:rPr>
      <w:rFonts w:ascii="Times" w:hAnsi="Time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8C637D"/>
    <w:rPr>
      <w:rFonts w:cs="Times New Roman"/>
      <w:b/>
      <w:sz w:val="24"/>
    </w:rPr>
  </w:style>
  <w:style w:type="character" w:styleId="Hyperlink">
    <w:name w:val="Hyperlink"/>
    <w:basedOn w:val="DefaultParagraphFont"/>
    <w:uiPriority w:val="99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6E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0F65D6"/>
    <w:pPr>
      <w:spacing w:after="120"/>
    </w:pPr>
    <w:rPr>
      <w:rFonts w:ascii="Times New Roman" w:hAnsi="Times New Roman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F65D6"/>
    <w:rPr>
      <w:rFonts w:cs="Times New Roman"/>
      <w:sz w:val="24"/>
      <w:szCs w:val="24"/>
      <w:lang w:val="en-GB" w:eastAsia="en-GB"/>
    </w:rPr>
  </w:style>
  <w:style w:type="paragraph" w:customStyle="1" w:styleId="Section">
    <w:name w:val="Section"/>
    <w:basedOn w:val="Normal"/>
    <w:uiPriority w:val="99"/>
    <w:rsid w:val="000F65D6"/>
    <w:pPr>
      <w:spacing w:before="480" w:after="40"/>
    </w:pPr>
    <w:rPr>
      <w:rFonts w:ascii="Calibri" w:hAnsi="Calibri"/>
      <w:b/>
      <w:caps/>
      <w:color w:val="C0504D"/>
      <w:spacing w:val="60"/>
      <w:kern w:val="24"/>
      <w:lang w:val="en-US" w:eastAsia="ja-JP"/>
    </w:rPr>
  </w:style>
  <w:style w:type="paragraph" w:styleId="Date">
    <w:name w:val="Date"/>
    <w:basedOn w:val="NoSpacing"/>
    <w:next w:val="Normal"/>
    <w:link w:val="DateChar"/>
    <w:uiPriority w:val="99"/>
    <w:rsid w:val="000F65D6"/>
    <w:pPr>
      <w:framePr w:wrap="around" w:hAnchor="page" w:xAlign="center" w:yAlign="top"/>
      <w:contextualSpacing/>
      <w:suppressOverlap/>
      <w:jc w:val="center"/>
    </w:pPr>
    <w:rPr>
      <w:rFonts w:ascii="Calibri" w:hAnsi="Calibri"/>
      <w:b/>
      <w:color w:val="FFFFFF"/>
      <w:kern w:val="24"/>
      <w:sz w:val="23"/>
      <w:lang w:val="en-US" w:eastAsia="ja-JP"/>
    </w:rPr>
  </w:style>
  <w:style w:type="character" w:customStyle="1" w:styleId="DateChar">
    <w:name w:val="Date Char"/>
    <w:basedOn w:val="DefaultParagraphFont"/>
    <w:link w:val="Date"/>
    <w:uiPriority w:val="99"/>
    <w:locked/>
    <w:rsid w:val="000F65D6"/>
    <w:rPr>
      <w:rFonts w:ascii="Calibri" w:hAnsi="Calibri" w:cs="Times New Roman"/>
      <w:b/>
      <w:color w:val="FFFFFF"/>
      <w:kern w:val="24"/>
      <w:sz w:val="23"/>
      <w:lang w:val="en-US" w:eastAsia="ja-JP"/>
    </w:rPr>
  </w:style>
  <w:style w:type="paragraph" w:styleId="NoSpacing">
    <w:name w:val="No Spacing"/>
    <w:uiPriority w:val="99"/>
    <w:qFormat/>
    <w:rsid w:val="000F65D6"/>
    <w:rPr>
      <w:rFonts w:ascii="Arial" w:hAnsi="Arial"/>
      <w:sz w:val="24"/>
      <w:szCs w:val="20"/>
      <w:lang w:val="en-NZ"/>
    </w:rPr>
  </w:style>
  <w:style w:type="table" w:styleId="MediumList1-Accent1">
    <w:name w:val="Medium List 1 Accent 1"/>
    <w:basedOn w:val="TableNormal"/>
    <w:uiPriority w:val="99"/>
    <w:rsid w:val="00D55BDD"/>
    <w:rPr>
      <w:rFonts w:ascii="Calibr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paragraph" w:customStyle="1" w:styleId="intro">
    <w:name w:val="intro"/>
    <w:basedOn w:val="Normal"/>
    <w:uiPriority w:val="99"/>
    <w:rsid w:val="00B928CD"/>
    <w:pPr>
      <w:spacing w:before="100" w:beforeAutospacing="1" w:after="240"/>
    </w:pPr>
    <w:rPr>
      <w:rFonts w:ascii="Times New Roman" w:hAnsi="Times New Roman"/>
      <w:sz w:val="18"/>
      <w:szCs w:val="18"/>
      <w:lang w:val="en-US"/>
    </w:rPr>
  </w:style>
  <w:style w:type="paragraph" w:styleId="NormalWeb">
    <w:name w:val="Normal (Web)"/>
    <w:basedOn w:val="Normal"/>
    <w:uiPriority w:val="99"/>
    <w:rsid w:val="00B928CD"/>
    <w:pPr>
      <w:spacing w:after="168"/>
    </w:pPr>
    <w:rPr>
      <w:rFonts w:ascii="Times New Roman" w:hAnsi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945CE-2E8B-40D9-97D4-1F76429A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E5503627.dotm</Template>
  <TotalTime>6</TotalTime>
  <Pages>8</Pages>
  <Words>669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28103 v2 Student guidelines</vt:lpstr>
    </vt:vector>
  </TitlesOfParts>
  <Company>NZQA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28103 v2 Student guidelines</dc:title>
  <dc:subject/>
  <dc:creator>NZQA</dc:creator>
  <cp:keywords/>
  <dc:description/>
  <cp:lastModifiedBy>Virginia Fergusson</cp:lastModifiedBy>
  <cp:revision>6</cp:revision>
  <cp:lastPrinted>2014-04-29T23:01:00Z</cp:lastPrinted>
  <dcterms:created xsi:type="dcterms:W3CDTF">2016-09-04T21:39:00Z</dcterms:created>
  <dcterms:modified xsi:type="dcterms:W3CDTF">2016-09-05T03:40:00Z</dcterms:modified>
</cp:coreProperties>
</file>