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FE50C7" w:rsidRPr="00645DBF" w14:paraId="03ED58B1" w14:textId="77777777" w:rsidTr="004E62D7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BFD7E5"/>
          </w:tcPr>
          <w:p w14:paraId="2881502B" w14:textId="77777777" w:rsidR="00FE50C7" w:rsidRPr="00645DBF" w:rsidRDefault="00FE50C7" w:rsidP="004E62D7">
            <w:pPr>
              <w:spacing w:before="240" w:after="240"/>
              <w:jc w:val="center"/>
              <w:rPr>
                <w:rFonts w:cs="Arial"/>
                <w:b/>
                <w:sz w:val="28"/>
                <w:szCs w:val="28"/>
              </w:rPr>
            </w:pPr>
            <w:bookmarkStart w:id="0" w:name="_GoBack"/>
            <w:bookmarkEnd w:id="0"/>
            <w:r w:rsidRPr="00645DBF">
              <w:rPr>
                <w:rFonts w:cs="Arial"/>
                <w:b/>
                <w:sz w:val="28"/>
                <w:szCs w:val="28"/>
              </w:rPr>
              <w:t>NZQA Assessment Support Material</w:t>
            </w:r>
          </w:p>
        </w:tc>
      </w:tr>
    </w:tbl>
    <w:p w14:paraId="43703453" w14:textId="7522ABD9" w:rsidR="00FE50C7" w:rsidRPr="00645DBF" w:rsidRDefault="00FE50C7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590"/>
        <w:gridCol w:w="1616"/>
        <w:gridCol w:w="1590"/>
        <w:gridCol w:w="1617"/>
        <w:gridCol w:w="1591"/>
      </w:tblGrid>
      <w:tr w:rsidR="00FE50C7" w:rsidRPr="00645DBF" w14:paraId="497E9D67" w14:textId="77777777" w:rsidTr="004E62D7">
        <w:tc>
          <w:tcPr>
            <w:tcW w:w="9854" w:type="dxa"/>
            <w:gridSpan w:val="6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42942C91" w14:textId="77777777" w:rsidR="00FE50C7" w:rsidRPr="00645DBF" w:rsidRDefault="00FE50C7" w:rsidP="004E62D7">
            <w:pPr>
              <w:tabs>
                <w:tab w:val="left" w:pos="4536"/>
              </w:tabs>
              <w:rPr>
                <w:rFonts w:cs="Arial"/>
                <w:b/>
                <w:szCs w:val="22"/>
              </w:rPr>
            </w:pPr>
            <w:r w:rsidRPr="00645DBF">
              <w:rPr>
                <w:rFonts w:cs="Arial"/>
                <w:b/>
                <w:sz w:val="22"/>
                <w:szCs w:val="22"/>
              </w:rPr>
              <w:t>Unit standard</w:t>
            </w:r>
            <w:r w:rsidRPr="00645DBF">
              <w:rPr>
                <w:rFonts w:cs="Arial"/>
                <w:sz w:val="22"/>
                <w:szCs w:val="22"/>
              </w:rPr>
              <w:tab/>
            </w:r>
            <w:r w:rsidRPr="00645DBF">
              <w:rPr>
                <w:rFonts w:cs="Arial"/>
                <w:b/>
                <w:sz w:val="22"/>
                <w:szCs w:val="22"/>
              </w:rPr>
              <w:t>28104</w:t>
            </w:r>
          </w:p>
        </w:tc>
      </w:tr>
      <w:tr w:rsidR="00FE50C7" w:rsidRPr="00645DBF" w14:paraId="2A9F110E" w14:textId="77777777" w:rsidTr="004E62D7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19695362" w14:textId="77777777" w:rsidR="00FE50C7" w:rsidRPr="00645DBF" w:rsidRDefault="00FE50C7" w:rsidP="00330794">
            <w:pPr>
              <w:rPr>
                <w:rFonts w:cs="Arial"/>
                <w:b/>
                <w:szCs w:val="22"/>
              </w:rPr>
            </w:pPr>
            <w:r w:rsidRPr="00645DBF">
              <w:rPr>
                <w:rFonts w:cs="Arial"/>
                <w:b/>
                <w:sz w:val="22"/>
                <w:szCs w:val="22"/>
              </w:rPr>
              <w:t>Title</w:t>
            </w:r>
          </w:p>
        </w:tc>
        <w:tc>
          <w:tcPr>
            <w:tcW w:w="8206" w:type="dxa"/>
            <w:gridSpan w:val="5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78B09DB5" w14:textId="77777777" w:rsidR="00FE50C7" w:rsidRPr="00645DBF" w:rsidRDefault="00FE50C7" w:rsidP="00330794">
            <w:pPr>
              <w:rPr>
                <w:rFonts w:cs="Arial"/>
                <w:szCs w:val="22"/>
              </w:rPr>
            </w:pPr>
            <w:r w:rsidRPr="00645DBF">
              <w:rPr>
                <w:rFonts w:cs="Arial"/>
                <w:sz w:val="22"/>
                <w:szCs w:val="22"/>
              </w:rPr>
              <w:t>Analyse the impact(s) of external factors on personal finances</w:t>
            </w:r>
          </w:p>
        </w:tc>
      </w:tr>
      <w:tr w:rsidR="00FE50C7" w:rsidRPr="00645DBF" w14:paraId="2599AA09" w14:textId="77777777" w:rsidTr="004E62D7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335E19EF" w14:textId="77777777" w:rsidR="00FE50C7" w:rsidRPr="00645DBF" w:rsidRDefault="00FE50C7" w:rsidP="00330794">
            <w:pPr>
              <w:rPr>
                <w:rFonts w:cs="Arial"/>
                <w:b/>
                <w:szCs w:val="22"/>
              </w:rPr>
            </w:pPr>
            <w:r w:rsidRPr="00645DBF">
              <w:rPr>
                <w:rFonts w:cs="Arial"/>
                <w:b/>
                <w:sz w:val="22"/>
                <w:szCs w:val="22"/>
              </w:rPr>
              <w:t>Level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3C15A31E" w14:textId="77777777" w:rsidR="00FE50C7" w:rsidRPr="00645DBF" w:rsidRDefault="00FE50C7" w:rsidP="00330794">
            <w:pPr>
              <w:rPr>
                <w:rFonts w:cs="Arial"/>
                <w:szCs w:val="22"/>
              </w:rPr>
            </w:pPr>
            <w:r w:rsidRPr="00645DBF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251F7FB4" w14:textId="77777777" w:rsidR="00FE50C7" w:rsidRPr="00645DBF" w:rsidRDefault="00FE50C7" w:rsidP="00330794">
            <w:pPr>
              <w:rPr>
                <w:rFonts w:cs="Arial"/>
                <w:b/>
                <w:szCs w:val="22"/>
              </w:rPr>
            </w:pPr>
            <w:r w:rsidRPr="00645DBF">
              <w:rPr>
                <w:rFonts w:cs="Arial"/>
                <w:b/>
                <w:sz w:val="22"/>
                <w:szCs w:val="22"/>
              </w:rPr>
              <w:t>Credits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472F302" w14:textId="77777777" w:rsidR="00FE50C7" w:rsidRPr="00645DBF" w:rsidRDefault="00FE50C7" w:rsidP="00330794">
            <w:pPr>
              <w:rPr>
                <w:rFonts w:cs="Arial"/>
                <w:szCs w:val="22"/>
              </w:rPr>
            </w:pPr>
            <w:r w:rsidRPr="00645DBF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08E16CAC" w14:textId="77777777" w:rsidR="00FE50C7" w:rsidRPr="00645DBF" w:rsidRDefault="00FE50C7" w:rsidP="00330794">
            <w:pPr>
              <w:rPr>
                <w:rFonts w:cs="Arial"/>
                <w:b/>
                <w:szCs w:val="22"/>
              </w:rPr>
            </w:pPr>
            <w:r w:rsidRPr="00645DBF">
              <w:rPr>
                <w:rFonts w:cs="Arial"/>
                <w:b/>
                <w:sz w:val="22"/>
                <w:szCs w:val="22"/>
              </w:rPr>
              <w:t>Version</w:t>
            </w:r>
          </w:p>
        </w:tc>
        <w:tc>
          <w:tcPr>
            <w:tcW w:w="16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B12A6E6" w14:textId="096445FA" w:rsidR="00FE50C7" w:rsidRPr="00645DBF" w:rsidRDefault="00361C0B" w:rsidP="00330794">
            <w:pPr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</w:tr>
    </w:tbl>
    <w:p w14:paraId="131CE501" w14:textId="77777777" w:rsidR="00FE50C7" w:rsidRPr="00645DBF" w:rsidRDefault="00FE50C7" w:rsidP="007C7C33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FE50C7" w:rsidRPr="00645DBF" w14:paraId="0747BD5F" w14:textId="77777777" w:rsidTr="004E62D7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F2F2F2"/>
          </w:tcPr>
          <w:p w14:paraId="568A00A6" w14:textId="77777777" w:rsidR="00FE50C7" w:rsidRPr="00645DBF" w:rsidRDefault="00FE50C7" w:rsidP="004E62D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645DBF">
              <w:rPr>
                <w:rFonts w:cs="Arial"/>
                <w:b/>
                <w:szCs w:val="24"/>
              </w:rPr>
              <w:t>Student guidelines</w:t>
            </w:r>
          </w:p>
        </w:tc>
      </w:tr>
    </w:tbl>
    <w:p w14:paraId="6638898D" w14:textId="77777777" w:rsidR="00FE50C7" w:rsidRPr="00645DBF" w:rsidRDefault="00FE50C7" w:rsidP="008C637D">
      <w:pPr>
        <w:rPr>
          <w:rFonts w:cs="Arial"/>
          <w:szCs w:val="24"/>
        </w:rPr>
      </w:pPr>
    </w:p>
    <w:p w14:paraId="59EC56C5" w14:textId="77777777" w:rsidR="00FE50C7" w:rsidRPr="00645DBF" w:rsidRDefault="00FE50C7" w:rsidP="00BD4426">
      <w:pPr>
        <w:pStyle w:val="BodyText"/>
        <w:ind w:right="29"/>
        <w:rPr>
          <w:rFonts w:ascii="Arial" w:hAnsi="Arial" w:cs="Arial"/>
          <w:sz w:val="22"/>
          <w:szCs w:val="22"/>
        </w:rPr>
      </w:pPr>
      <w:r w:rsidRPr="00645DBF">
        <w:rPr>
          <w:rFonts w:ascii="Arial" w:hAnsi="Arial" w:cs="Arial"/>
          <w:sz w:val="22"/>
          <w:szCs w:val="22"/>
        </w:rPr>
        <w:t>You will be assessed on how well you:</w:t>
      </w:r>
    </w:p>
    <w:p w14:paraId="5AC9B23C" w14:textId="6BF52BC2" w:rsidR="00FE50C7" w:rsidRPr="00645DBF" w:rsidRDefault="00673BB7" w:rsidP="00931E41">
      <w:pPr>
        <w:numPr>
          <w:ilvl w:val="0"/>
          <w:numId w:val="2"/>
        </w:numPr>
        <w:tabs>
          <w:tab w:val="clear" w:pos="720"/>
          <w:tab w:val="num" w:pos="340"/>
        </w:tabs>
        <w:autoSpaceDE w:val="0"/>
        <w:autoSpaceDN w:val="0"/>
        <w:adjustRightInd w:val="0"/>
        <w:spacing w:line="360" w:lineRule="auto"/>
        <w:ind w:left="340" w:hanging="3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</w:t>
      </w:r>
      <w:r w:rsidR="00FE50C7" w:rsidRPr="00645DBF">
        <w:rPr>
          <w:rFonts w:cs="Arial"/>
          <w:sz w:val="22"/>
          <w:szCs w:val="22"/>
        </w:rPr>
        <w:t xml:space="preserve">xplain </w:t>
      </w:r>
      <w:r>
        <w:rPr>
          <w:rFonts w:cs="Arial"/>
          <w:sz w:val="22"/>
          <w:szCs w:val="22"/>
        </w:rPr>
        <w:t xml:space="preserve">the impact(s) of </w:t>
      </w:r>
      <w:r w:rsidR="00FE50C7" w:rsidRPr="00645DBF">
        <w:rPr>
          <w:rFonts w:cs="Arial"/>
          <w:sz w:val="22"/>
          <w:szCs w:val="22"/>
        </w:rPr>
        <w:t>th</w:t>
      </w:r>
      <w:r>
        <w:rPr>
          <w:rFonts w:cs="Arial"/>
          <w:sz w:val="22"/>
          <w:szCs w:val="22"/>
        </w:rPr>
        <w:t>r</w:t>
      </w:r>
      <w:r w:rsidR="00FE50C7" w:rsidRPr="00645DBF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>e different</w:t>
      </w:r>
      <w:r w:rsidR="00FE50C7" w:rsidRPr="00645DBF">
        <w:rPr>
          <w:rFonts w:cs="Arial"/>
          <w:sz w:val="22"/>
          <w:szCs w:val="22"/>
        </w:rPr>
        <w:t xml:space="preserve"> external factors</w:t>
      </w:r>
      <w:r>
        <w:rPr>
          <w:rFonts w:cs="Arial"/>
          <w:sz w:val="22"/>
          <w:szCs w:val="22"/>
        </w:rPr>
        <w:t xml:space="preserve"> (one loc</w:t>
      </w:r>
      <w:r w:rsidR="00FE50C7" w:rsidRPr="00645DBF">
        <w:rPr>
          <w:rFonts w:cs="Arial"/>
          <w:sz w:val="22"/>
          <w:szCs w:val="22"/>
        </w:rPr>
        <w:t xml:space="preserve">al, </w:t>
      </w:r>
      <w:r>
        <w:rPr>
          <w:rFonts w:cs="Arial"/>
          <w:sz w:val="22"/>
          <w:szCs w:val="22"/>
        </w:rPr>
        <w:t xml:space="preserve">one </w:t>
      </w:r>
      <w:r w:rsidR="00FE50C7" w:rsidRPr="00645DBF">
        <w:rPr>
          <w:rFonts w:cs="Arial"/>
          <w:sz w:val="22"/>
          <w:szCs w:val="22"/>
        </w:rPr>
        <w:t xml:space="preserve">national and </w:t>
      </w:r>
      <w:r>
        <w:rPr>
          <w:rFonts w:cs="Arial"/>
          <w:sz w:val="22"/>
          <w:szCs w:val="22"/>
        </w:rPr>
        <w:t xml:space="preserve">one </w:t>
      </w:r>
      <w:r w:rsidR="00FE50C7" w:rsidRPr="00645DBF">
        <w:rPr>
          <w:rFonts w:cs="Arial"/>
          <w:sz w:val="22"/>
          <w:szCs w:val="22"/>
        </w:rPr>
        <w:t>global</w:t>
      </w:r>
      <w:r>
        <w:rPr>
          <w:rFonts w:cs="Arial"/>
          <w:sz w:val="22"/>
          <w:szCs w:val="22"/>
        </w:rPr>
        <w:t>)</w:t>
      </w:r>
      <w:r w:rsidR="00FE50C7" w:rsidRPr="00645DBF">
        <w:rPr>
          <w:rFonts w:cs="Arial"/>
          <w:sz w:val="22"/>
          <w:szCs w:val="22"/>
        </w:rPr>
        <w:t xml:space="preserve"> on personal finances</w:t>
      </w:r>
      <w:r>
        <w:rPr>
          <w:rFonts w:cs="Arial"/>
          <w:sz w:val="22"/>
          <w:szCs w:val="22"/>
        </w:rPr>
        <w:t xml:space="preserve"> and financial decision making</w:t>
      </w:r>
      <w:r w:rsidR="00FE50C7" w:rsidRPr="00645DBF">
        <w:rPr>
          <w:rFonts w:cs="Arial"/>
          <w:sz w:val="22"/>
          <w:szCs w:val="22"/>
        </w:rPr>
        <w:t>.</w:t>
      </w:r>
    </w:p>
    <w:p w14:paraId="06C78C81" w14:textId="6244520B" w:rsidR="00FE50C7" w:rsidRPr="00645DBF" w:rsidRDefault="00673BB7" w:rsidP="00931E41">
      <w:pPr>
        <w:numPr>
          <w:ilvl w:val="0"/>
          <w:numId w:val="2"/>
        </w:numPr>
        <w:tabs>
          <w:tab w:val="clear" w:pos="720"/>
          <w:tab w:val="num" w:pos="340"/>
        </w:tabs>
        <w:autoSpaceDE w:val="0"/>
        <w:autoSpaceDN w:val="0"/>
        <w:adjustRightInd w:val="0"/>
        <w:spacing w:line="360" w:lineRule="auto"/>
        <w:ind w:left="340" w:hanging="3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Explain for one of the external factors the impacts in the short and long term on personal finances and financial decision making.</w:t>
      </w:r>
    </w:p>
    <w:p w14:paraId="50ADA700" w14:textId="36B93757" w:rsidR="00FE50C7" w:rsidRPr="00645DBF" w:rsidRDefault="007E636C" w:rsidP="00931E41">
      <w:pPr>
        <w:numPr>
          <w:ilvl w:val="0"/>
          <w:numId w:val="2"/>
        </w:numPr>
        <w:tabs>
          <w:tab w:val="clear" w:pos="720"/>
          <w:tab w:val="num" w:pos="340"/>
        </w:tabs>
        <w:autoSpaceDE w:val="0"/>
        <w:autoSpaceDN w:val="0"/>
        <w:adjustRightInd w:val="0"/>
        <w:spacing w:line="360" w:lineRule="auto"/>
        <w:ind w:left="340" w:hanging="3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Explain for the same external factor how financial decisions can be used to manage those impacts on personal finances.</w:t>
      </w:r>
    </w:p>
    <w:p w14:paraId="30EC8930" w14:textId="77777777" w:rsidR="00FE50C7" w:rsidRPr="00645DBF" w:rsidRDefault="00FE50C7" w:rsidP="00BD4426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1951"/>
        <w:gridCol w:w="7688"/>
      </w:tblGrid>
      <w:tr w:rsidR="00FE50C7" w:rsidRPr="00645DBF" w14:paraId="28F89258" w14:textId="77777777" w:rsidTr="00E45239">
        <w:tc>
          <w:tcPr>
            <w:tcW w:w="9639" w:type="dxa"/>
            <w:gridSpan w:val="2"/>
            <w:vAlign w:val="center"/>
          </w:tcPr>
          <w:p w14:paraId="7D57B646" w14:textId="77777777" w:rsidR="00FE50C7" w:rsidRPr="00645DBF" w:rsidRDefault="00FE50C7" w:rsidP="00870281">
            <w:pPr>
              <w:pStyle w:val="Section"/>
              <w:spacing w:before="120" w:after="120"/>
              <w:rPr>
                <w:rFonts w:ascii="Arial" w:hAnsi="Arial" w:cs="Arial"/>
                <w:color w:val="808080"/>
                <w:szCs w:val="24"/>
              </w:rPr>
            </w:pPr>
            <w:r w:rsidRPr="00645DBF">
              <w:rPr>
                <w:rFonts w:ascii="Arial" w:hAnsi="Arial" w:cs="Arial"/>
                <w:color w:val="808080"/>
                <w:szCs w:val="24"/>
              </w:rPr>
              <w:t>AWARD of Grades</w:t>
            </w:r>
          </w:p>
        </w:tc>
      </w:tr>
      <w:tr w:rsidR="00FE50C7" w:rsidRPr="00645DBF" w14:paraId="3D0370F4" w14:textId="77777777" w:rsidTr="00E45239">
        <w:tc>
          <w:tcPr>
            <w:tcW w:w="1951" w:type="dxa"/>
            <w:vAlign w:val="center"/>
          </w:tcPr>
          <w:p w14:paraId="6312F7A2" w14:textId="77777777" w:rsidR="00FE50C7" w:rsidRPr="00645DBF" w:rsidRDefault="00D917BC" w:rsidP="0087028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3120" behindDoc="0" locked="0" layoutInCell="1" allowOverlap="1" wp14:anchorId="0D26C317" wp14:editId="2316F1D2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65405</wp:posOffset>
                  </wp:positionV>
                  <wp:extent cx="942975" cy="933450"/>
                  <wp:effectExtent l="0" t="0" r="9525" b="0"/>
                  <wp:wrapNone/>
                  <wp:docPr id="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88" w:type="dxa"/>
            <w:vAlign w:val="center"/>
          </w:tcPr>
          <w:p w14:paraId="69B2EE7F" w14:textId="55574ACC" w:rsidR="00FE50C7" w:rsidRPr="00645DBF" w:rsidRDefault="00FE50C7" w:rsidP="003424A1">
            <w:pPr>
              <w:numPr>
                <w:ilvl w:val="0"/>
                <w:numId w:val="18"/>
              </w:numPr>
              <w:spacing w:before="120" w:line="360" w:lineRule="auto"/>
              <w:ind w:left="357" w:hanging="357"/>
              <w:rPr>
                <w:rFonts w:cs="Arial"/>
                <w:szCs w:val="22"/>
              </w:rPr>
            </w:pPr>
            <w:r w:rsidRPr="00645DBF">
              <w:rPr>
                <w:rFonts w:cs="Arial"/>
                <w:sz w:val="22"/>
                <w:szCs w:val="22"/>
              </w:rPr>
              <w:t xml:space="preserve">For award with </w:t>
            </w:r>
            <w:r w:rsidRPr="00645DBF">
              <w:rPr>
                <w:rFonts w:cs="Arial"/>
                <w:b/>
                <w:i/>
                <w:sz w:val="22"/>
                <w:szCs w:val="22"/>
              </w:rPr>
              <w:t>Achieved</w:t>
            </w:r>
            <w:r w:rsidRPr="00645DBF">
              <w:rPr>
                <w:rFonts w:cs="Arial"/>
                <w:sz w:val="22"/>
                <w:szCs w:val="22"/>
              </w:rPr>
              <w:t>, you must: analyse the impact</w:t>
            </w:r>
            <w:r w:rsidR="007E636C">
              <w:rPr>
                <w:rFonts w:cs="Arial"/>
                <w:sz w:val="22"/>
                <w:szCs w:val="22"/>
              </w:rPr>
              <w:t>(s)</w:t>
            </w:r>
            <w:r w:rsidRPr="00645DBF">
              <w:rPr>
                <w:rFonts w:cs="Arial"/>
                <w:sz w:val="22"/>
                <w:szCs w:val="22"/>
              </w:rPr>
              <w:t xml:space="preserve"> of</w:t>
            </w:r>
            <w:r w:rsidR="007E636C">
              <w:rPr>
                <w:rFonts w:cs="Arial"/>
                <w:sz w:val="22"/>
                <w:szCs w:val="22"/>
              </w:rPr>
              <w:t xml:space="preserve"> external factors (one </w:t>
            </w:r>
            <w:r w:rsidR="00FB4B28">
              <w:rPr>
                <w:rFonts w:cs="Arial"/>
                <w:sz w:val="22"/>
                <w:szCs w:val="22"/>
              </w:rPr>
              <w:t>local</w:t>
            </w:r>
            <w:r w:rsidR="00362A1E">
              <w:rPr>
                <w:rFonts w:cs="Arial"/>
                <w:sz w:val="22"/>
                <w:szCs w:val="22"/>
              </w:rPr>
              <w:t>,</w:t>
            </w:r>
            <w:r w:rsidR="007E636C">
              <w:rPr>
                <w:rFonts w:cs="Arial"/>
                <w:sz w:val="22"/>
                <w:szCs w:val="22"/>
              </w:rPr>
              <w:t xml:space="preserve"> one </w:t>
            </w:r>
            <w:r w:rsidR="00AC4CE3">
              <w:rPr>
                <w:rFonts w:cs="Arial"/>
                <w:sz w:val="22"/>
                <w:szCs w:val="22"/>
              </w:rPr>
              <w:t xml:space="preserve">national and </w:t>
            </w:r>
            <w:r w:rsidR="007E636C">
              <w:rPr>
                <w:rFonts w:cs="Arial"/>
                <w:sz w:val="22"/>
                <w:szCs w:val="22"/>
              </w:rPr>
              <w:t xml:space="preserve">one </w:t>
            </w:r>
            <w:r w:rsidR="00AC4CE3">
              <w:rPr>
                <w:rFonts w:cs="Arial"/>
                <w:sz w:val="22"/>
                <w:szCs w:val="22"/>
              </w:rPr>
              <w:t>global</w:t>
            </w:r>
            <w:r w:rsidR="007E636C">
              <w:rPr>
                <w:rFonts w:cs="Arial"/>
                <w:sz w:val="22"/>
                <w:szCs w:val="22"/>
              </w:rPr>
              <w:t xml:space="preserve">) </w:t>
            </w:r>
            <w:r w:rsidRPr="00645DBF">
              <w:rPr>
                <w:rFonts w:cs="Arial"/>
                <w:sz w:val="22"/>
                <w:szCs w:val="22"/>
              </w:rPr>
              <w:t>on personal finances</w:t>
            </w:r>
            <w:r w:rsidR="007E636C">
              <w:rPr>
                <w:rFonts w:cs="Arial"/>
                <w:sz w:val="22"/>
                <w:szCs w:val="22"/>
              </w:rPr>
              <w:t xml:space="preserve"> and financial decision making</w:t>
            </w:r>
            <w:r w:rsidRPr="00645DBF">
              <w:rPr>
                <w:rFonts w:cs="Arial"/>
                <w:sz w:val="22"/>
                <w:szCs w:val="22"/>
              </w:rPr>
              <w:t>.</w:t>
            </w:r>
          </w:p>
          <w:p w14:paraId="10746684" w14:textId="7B2F1B64" w:rsidR="00FE50C7" w:rsidRPr="00645DBF" w:rsidRDefault="00FE50C7" w:rsidP="003424A1">
            <w:pPr>
              <w:numPr>
                <w:ilvl w:val="0"/>
                <w:numId w:val="18"/>
              </w:numPr>
              <w:spacing w:line="360" w:lineRule="auto"/>
              <w:ind w:left="357" w:hanging="357"/>
              <w:rPr>
                <w:rFonts w:cs="Arial"/>
                <w:szCs w:val="22"/>
              </w:rPr>
            </w:pPr>
            <w:r w:rsidRPr="00645DBF">
              <w:rPr>
                <w:rFonts w:cs="Arial"/>
                <w:sz w:val="22"/>
                <w:szCs w:val="22"/>
              </w:rPr>
              <w:t xml:space="preserve">For award with </w:t>
            </w:r>
            <w:r w:rsidRPr="00645DBF">
              <w:rPr>
                <w:rFonts w:cs="Arial"/>
                <w:b/>
                <w:i/>
                <w:sz w:val="22"/>
                <w:szCs w:val="22"/>
              </w:rPr>
              <w:t>Merit</w:t>
            </w:r>
            <w:r w:rsidRPr="00645DBF">
              <w:rPr>
                <w:rFonts w:cs="Arial"/>
                <w:sz w:val="22"/>
                <w:szCs w:val="22"/>
              </w:rPr>
              <w:t>, you must</w:t>
            </w:r>
            <w:r w:rsidR="002A5B09">
              <w:rPr>
                <w:rFonts w:cs="Arial"/>
                <w:sz w:val="22"/>
                <w:szCs w:val="22"/>
              </w:rPr>
              <w:t xml:space="preserve"> </w:t>
            </w:r>
            <w:r w:rsidR="007E636C">
              <w:rPr>
                <w:rFonts w:cs="Arial"/>
                <w:sz w:val="22"/>
                <w:szCs w:val="22"/>
              </w:rPr>
              <w:t xml:space="preserve">for one of the external factors provide </w:t>
            </w:r>
            <w:r w:rsidRPr="00645DBF">
              <w:rPr>
                <w:rFonts w:cs="Arial"/>
                <w:sz w:val="22"/>
                <w:szCs w:val="22"/>
              </w:rPr>
              <w:t>a</w:t>
            </w:r>
            <w:r w:rsidR="007E636C">
              <w:rPr>
                <w:rFonts w:cs="Arial"/>
                <w:sz w:val="22"/>
                <w:szCs w:val="22"/>
              </w:rPr>
              <w:t>n</w:t>
            </w:r>
            <w:r w:rsidRPr="00645DBF">
              <w:rPr>
                <w:rFonts w:cs="Arial"/>
                <w:sz w:val="22"/>
                <w:szCs w:val="22"/>
              </w:rPr>
              <w:t xml:space="preserve"> explanation</w:t>
            </w:r>
            <w:r w:rsidR="007E636C">
              <w:rPr>
                <w:rFonts w:cs="Arial"/>
                <w:sz w:val="22"/>
                <w:szCs w:val="22"/>
              </w:rPr>
              <w:t xml:space="preserve"> of impacts in the short and </w:t>
            </w:r>
            <w:r w:rsidRPr="00645DBF">
              <w:rPr>
                <w:rFonts w:cs="Arial"/>
                <w:sz w:val="22"/>
                <w:szCs w:val="22"/>
              </w:rPr>
              <w:t xml:space="preserve">long term </w:t>
            </w:r>
            <w:r w:rsidR="007E636C">
              <w:rPr>
                <w:rFonts w:cs="Arial"/>
                <w:sz w:val="22"/>
                <w:szCs w:val="22"/>
              </w:rPr>
              <w:t>on personal finances and financial decision making.</w:t>
            </w:r>
          </w:p>
          <w:p w14:paraId="5C8D8A67" w14:textId="718DC7BD" w:rsidR="00FE50C7" w:rsidRPr="00645DBF" w:rsidRDefault="00FE50C7" w:rsidP="002A5B09">
            <w:pPr>
              <w:numPr>
                <w:ilvl w:val="0"/>
                <w:numId w:val="18"/>
              </w:numPr>
              <w:spacing w:line="360" w:lineRule="auto"/>
              <w:ind w:left="357" w:hanging="357"/>
              <w:rPr>
                <w:rFonts w:cs="Arial"/>
              </w:rPr>
            </w:pPr>
            <w:r w:rsidRPr="00645DBF">
              <w:rPr>
                <w:rFonts w:cs="Arial"/>
                <w:sz w:val="22"/>
                <w:szCs w:val="22"/>
              </w:rPr>
              <w:t xml:space="preserve">For award with </w:t>
            </w:r>
            <w:r w:rsidRPr="00645DBF">
              <w:rPr>
                <w:rFonts w:cs="Arial"/>
                <w:b/>
                <w:i/>
                <w:sz w:val="22"/>
                <w:szCs w:val="22"/>
              </w:rPr>
              <w:t>Excellence</w:t>
            </w:r>
            <w:r w:rsidRPr="00645DBF">
              <w:rPr>
                <w:rFonts w:cs="Arial"/>
                <w:sz w:val="22"/>
                <w:szCs w:val="22"/>
              </w:rPr>
              <w:t>, you mus</w:t>
            </w:r>
            <w:r w:rsidR="002A5B09">
              <w:rPr>
                <w:rFonts w:cs="Arial"/>
                <w:sz w:val="22"/>
                <w:szCs w:val="22"/>
              </w:rPr>
              <w:t>t</w:t>
            </w:r>
            <w:r w:rsidRPr="00645DBF">
              <w:rPr>
                <w:rFonts w:cs="Arial"/>
                <w:sz w:val="22"/>
                <w:szCs w:val="22"/>
              </w:rPr>
              <w:t xml:space="preserve"> </w:t>
            </w:r>
            <w:r w:rsidR="007E636C">
              <w:rPr>
                <w:rFonts w:cs="Arial"/>
                <w:sz w:val="22"/>
                <w:szCs w:val="22"/>
              </w:rPr>
              <w:t xml:space="preserve">for the same external factor used at Merit </w:t>
            </w:r>
            <w:r w:rsidRPr="00645DBF">
              <w:rPr>
                <w:rFonts w:cs="Arial"/>
                <w:sz w:val="22"/>
                <w:szCs w:val="22"/>
              </w:rPr>
              <w:t>provide a</w:t>
            </w:r>
            <w:r w:rsidR="007E636C">
              <w:rPr>
                <w:rFonts w:cs="Arial"/>
                <w:sz w:val="22"/>
                <w:szCs w:val="22"/>
              </w:rPr>
              <w:t xml:space="preserve">n </w:t>
            </w:r>
            <w:r w:rsidRPr="00645DBF">
              <w:rPr>
                <w:rFonts w:cs="Arial"/>
                <w:sz w:val="22"/>
                <w:szCs w:val="22"/>
              </w:rPr>
              <w:t xml:space="preserve">explanation of </w:t>
            </w:r>
            <w:r w:rsidR="007E636C">
              <w:rPr>
                <w:rFonts w:cs="Arial"/>
                <w:sz w:val="22"/>
                <w:szCs w:val="22"/>
              </w:rPr>
              <w:t>how financial decisions can be used to manage those impacts on personal finances.</w:t>
            </w:r>
          </w:p>
        </w:tc>
      </w:tr>
    </w:tbl>
    <w:p w14:paraId="48110AD2" w14:textId="77777777" w:rsidR="00FE50C7" w:rsidRPr="00645DBF" w:rsidRDefault="00FE50C7" w:rsidP="00BD4426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50D8ED62" w14:textId="77777777" w:rsidR="00FE50C7" w:rsidRPr="00645DBF" w:rsidRDefault="00FE50C7" w:rsidP="00BD4426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2D17B34D" w14:textId="77777777" w:rsidR="00FE50C7" w:rsidRPr="00645DBF" w:rsidRDefault="00FE50C7" w:rsidP="00BD4426">
      <w:pPr>
        <w:tabs>
          <w:tab w:val="left" w:pos="340"/>
        </w:tabs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01465DA1" w14:textId="77777777" w:rsidR="00FE50C7" w:rsidRPr="00645DBF" w:rsidRDefault="00FE50C7" w:rsidP="0095658E">
      <w:pPr>
        <w:numPr>
          <w:ilvl w:val="0"/>
          <w:numId w:val="16"/>
        </w:numPr>
        <w:autoSpaceDE w:val="0"/>
        <w:autoSpaceDN w:val="0"/>
        <w:adjustRightInd w:val="0"/>
        <w:rPr>
          <w:rFonts w:cs="Arial"/>
        </w:rPr>
        <w:sectPr w:rsidR="00FE50C7" w:rsidRPr="00645DBF" w:rsidSect="009479B2">
          <w:headerReference w:type="default" r:id="rId9"/>
          <w:footerReference w:type="default" r:id="rId10"/>
          <w:pgSz w:w="11907" w:h="16840" w:code="9"/>
          <w:pgMar w:top="3119" w:right="1134" w:bottom="1134" w:left="1134" w:header="567" w:footer="284" w:gutter="0"/>
          <w:paperSrc w:first="7" w:other="7"/>
          <w:cols w:space="720"/>
          <w:docGrid w:linePitch="326"/>
        </w:sect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1985"/>
        <w:gridCol w:w="7536"/>
      </w:tblGrid>
      <w:tr w:rsidR="00596CEA" w:rsidRPr="007A331D" w14:paraId="43C12D6E" w14:textId="77777777" w:rsidTr="00E45239">
        <w:tc>
          <w:tcPr>
            <w:tcW w:w="9521" w:type="dxa"/>
            <w:gridSpan w:val="2"/>
            <w:vAlign w:val="center"/>
          </w:tcPr>
          <w:p w14:paraId="03829600" w14:textId="77777777" w:rsidR="00596CEA" w:rsidRPr="007A331D" w:rsidRDefault="00596CEA" w:rsidP="00596CEA">
            <w:pPr>
              <w:pStyle w:val="Section"/>
              <w:spacing w:before="120" w:after="120"/>
              <w:ind w:left="340"/>
              <w:rPr>
                <w:rFonts w:ascii="Arial" w:hAnsi="Arial" w:cs="Arial"/>
                <w:b w:val="0"/>
                <w:color w:val="808080"/>
                <w:szCs w:val="22"/>
              </w:rPr>
            </w:pPr>
            <w:r w:rsidRPr="007A331D">
              <w:rPr>
                <w:rFonts w:ascii="Arial" w:hAnsi="Arial" w:cs="Arial"/>
                <w:color w:val="808080"/>
                <w:szCs w:val="24"/>
              </w:rPr>
              <w:lastRenderedPageBreak/>
              <w:t>Conditions of ASsessment</w:t>
            </w:r>
          </w:p>
        </w:tc>
      </w:tr>
      <w:tr w:rsidR="00596CEA" w:rsidRPr="007A331D" w14:paraId="32E5B311" w14:textId="77777777" w:rsidTr="00E45239">
        <w:trPr>
          <w:trHeight w:val="2885"/>
        </w:trPr>
        <w:tc>
          <w:tcPr>
            <w:tcW w:w="1985" w:type="dxa"/>
          </w:tcPr>
          <w:p w14:paraId="64F8B978" w14:textId="77777777" w:rsidR="00596CEA" w:rsidRDefault="00E45239" w:rsidP="00CC762A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4144" behindDoc="0" locked="0" layoutInCell="1" allowOverlap="1" wp14:anchorId="4247BC10" wp14:editId="5506832F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1050290</wp:posOffset>
                  </wp:positionV>
                  <wp:extent cx="648335" cy="599440"/>
                  <wp:effectExtent l="0" t="0" r="0" b="0"/>
                  <wp:wrapNone/>
                  <wp:docPr id="15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59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NZ"/>
              </w:rPr>
              <w:drawing>
                <wp:anchor distT="0" distB="0" distL="114300" distR="114300" simplePos="0" relativeHeight="251657216" behindDoc="1" locked="0" layoutInCell="1" allowOverlap="1" wp14:anchorId="75E385F3" wp14:editId="3496C05A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121285</wp:posOffset>
                  </wp:positionV>
                  <wp:extent cx="1047115" cy="687070"/>
                  <wp:effectExtent l="0" t="0" r="635" b="0"/>
                  <wp:wrapThrough wrapText="bothSides">
                    <wp:wrapPolygon edited="0">
                      <wp:start x="0" y="0"/>
                      <wp:lineTo x="0" y="20961"/>
                      <wp:lineTo x="21220" y="20961"/>
                      <wp:lineTo x="21220" y="0"/>
                      <wp:lineTo x="0" y="0"/>
                    </wp:wrapPolygon>
                  </wp:wrapThrough>
                  <wp:docPr id="1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68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36" w:type="dxa"/>
          </w:tcPr>
          <w:p w14:paraId="34F02FC0" w14:textId="77777777" w:rsidR="00596CEA" w:rsidRPr="001303C6" w:rsidRDefault="00596CEA" w:rsidP="00E45239">
            <w:pPr>
              <w:spacing w:before="120" w:line="360" w:lineRule="auto"/>
              <w:rPr>
                <w:rFonts w:cs="Arial"/>
                <w:sz w:val="22"/>
                <w:szCs w:val="22"/>
                <w:lang w:val="en-US"/>
              </w:rPr>
            </w:pPr>
            <w:r w:rsidRPr="001303C6">
              <w:rPr>
                <w:rFonts w:cs="Arial"/>
                <w:sz w:val="22"/>
                <w:szCs w:val="22"/>
                <w:lang w:val="en-US"/>
              </w:rPr>
              <w:t xml:space="preserve">This is an </w:t>
            </w:r>
            <w:r w:rsidRPr="001303C6">
              <w:rPr>
                <w:rFonts w:cs="Arial"/>
                <w:b/>
                <w:sz w:val="22"/>
                <w:szCs w:val="22"/>
                <w:lang w:val="en-US"/>
              </w:rPr>
              <w:t>open book assessment</w:t>
            </w:r>
            <w:r w:rsidRPr="001303C6">
              <w:rPr>
                <w:rFonts w:cs="Arial"/>
                <w:sz w:val="22"/>
                <w:szCs w:val="22"/>
                <w:lang w:val="en-US"/>
              </w:rPr>
              <w:t>. You may use any information to help you complete the task(s).  Answers must be in your own words.</w:t>
            </w:r>
          </w:p>
          <w:p w14:paraId="7D649597" w14:textId="77777777" w:rsidR="00596CEA" w:rsidRDefault="00596CEA" w:rsidP="00CC762A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16CBAE94" w14:textId="77777777" w:rsidR="00E45239" w:rsidRPr="001303C6" w:rsidRDefault="00E45239" w:rsidP="00CC762A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1EF52CD3" w14:textId="77777777" w:rsidR="00596CEA" w:rsidRPr="00961AE7" w:rsidRDefault="00596CEA" w:rsidP="00CC762A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1303C6">
              <w:rPr>
                <w:rFonts w:cs="Arial"/>
                <w:sz w:val="22"/>
                <w:szCs w:val="22"/>
              </w:rPr>
              <w:t xml:space="preserve">Your </w:t>
            </w:r>
            <w:r w:rsidR="00E45239">
              <w:rPr>
                <w:rFonts w:cs="Arial"/>
                <w:sz w:val="22"/>
                <w:szCs w:val="22"/>
              </w:rPr>
              <w:t>a</w:t>
            </w:r>
            <w:r w:rsidRPr="001303C6">
              <w:rPr>
                <w:rFonts w:cs="Arial"/>
                <w:sz w:val="22"/>
                <w:szCs w:val="22"/>
              </w:rPr>
              <w:t>ssessor will provide you with information regarding timeframes for this assessment.</w:t>
            </w:r>
          </w:p>
          <w:p w14:paraId="3EC551F3" w14:textId="77777777" w:rsidR="00596CEA" w:rsidRDefault="00596CEA" w:rsidP="00CC762A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1135A36" w14:textId="77777777" w:rsidR="00596CEA" w:rsidRDefault="00596CEA" w:rsidP="00C976D9">
      <w:pPr>
        <w:rPr>
          <w:rFonts w:cs="Arial"/>
          <w:sz w:val="22"/>
          <w:szCs w:val="22"/>
        </w:rPr>
      </w:pPr>
    </w:p>
    <w:p w14:paraId="143B878A" w14:textId="7B6293B3" w:rsidR="00DB6E35" w:rsidRPr="00DB6E35" w:rsidRDefault="00DB6E35" w:rsidP="00C976D9">
      <w:pPr>
        <w:rPr>
          <w:rFonts w:cs="Arial"/>
          <w:b/>
          <w:sz w:val="22"/>
          <w:szCs w:val="22"/>
        </w:rPr>
      </w:pPr>
      <w:r w:rsidRPr="00DB6E35">
        <w:rPr>
          <w:rFonts w:cs="Arial"/>
          <w:b/>
          <w:sz w:val="22"/>
          <w:szCs w:val="22"/>
        </w:rPr>
        <w:t>Assessment activity</w:t>
      </w:r>
    </w:p>
    <w:p w14:paraId="4ACB7C0B" w14:textId="77777777" w:rsidR="00DB6E35" w:rsidRDefault="00DB6E35" w:rsidP="00C976D9">
      <w:pPr>
        <w:rPr>
          <w:rFonts w:cs="Arial"/>
          <w:sz w:val="22"/>
          <w:szCs w:val="22"/>
        </w:rPr>
      </w:pPr>
    </w:p>
    <w:p w14:paraId="34FCC47E" w14:textId="77777777" w:rsidR="00DB6E35" w:rsidRPr="00CC658D" w:rsidRDefault="00DB6E35" w:rsidP="00DB6E35">
      <w:pPr>
        <w:tabs>
          <w:tab w:val="left" w:pos="1134"/>
        </w:tabs>
        <w:autoSpaceDE w:val="0"/>
        <w:autoSpaceDN w:val="0"/>
        <w:adjustRightInd w:val="0"/>
        <w:rPr>
          <w:rStyle w:val="CommentReference"/>
          <w:sz w:val="22"/>
        </w:rPr>
      </w:pPr>
      <w:r w:rsidRPr="00DB6E35">
        <w:rPr>
          <w:rStyle w:val="CommentReference"/>
          <w:sz w:val="22"/>
        </w:rPr>
        <w:t xml:space="preserve">This assessment activity has </w:t>
      </w:r>
      <w:r w:rsidRPr="00CC658D">
        <w:rPr>
          <w:rStyle w:val="CommentReference"/>
          <w:sz w:val="22"/>
        </w:rPr>
        <w:t xml:space="preserve">(1) task made up of (5) questions. </w:t>
      </w:r>
    </w:p>
    <w:p w14:paraId="600AEBF0" w14:textId="77777777" w:rsidR="00DB6E35" w:rsidRPr="00CC658D" w:rsidRDefault="00DB6E35" w:rsidP="00DB6E35">
      <w:pPr>
        <w:tabs>
          <w:tab w:val="left" w:pos="1134"/>
        </w:tabs>
        <w:autoSpaceDE w:val="0"/>
        <w:autoSpaceDN w:val="0"/>
        <w:adjustRightInd w:val="0"/>
        <w:rPr>
          <w:rStyle w:val="CommentReference"/>
          <w:sz w:val="22"/>
        </w:rPr>
      </w:pPr>
    </w:p>
    <w:p w14:paraId="1E0A520C" w14:textId="77777777" w:rsidR="00DB6E35" w:rsidRPr="00CC658D" w:rsidRDefault="00DB6E35" w:rsidP="00DB6E35">
      <w:pPr>
        <w:tabs>
          <w:tab w:val="left" w:pos="1134"/>
        </w:tabs>
        <w:autoSpaceDE w:val="0"/>
        <w:autoSpaceDN w:val="0"/>
        <w:adjustRightInd w:val="0"/>
        <w:rPr>
          <w:rStyle w:val="CommentReference"/>
          <w:sz w:val="22"/>
        </w:rPr>
      </w:pPr>
      <w:r w:rsidRPr="00CC658D">
        <w:rPr>
          <w:rStyle w:val="CommentReference"/>
          <w:sz w:val="22"/>
        </w:rPr>
        <w:t>Questions (1) – (3) require you to explain the impact(s) of the external factors you have chosen for each of the three categories.</w:t>
      </w:r>
    </w:p>
    <w:p w14:paraId="0CFA5381" w14:textId="77777777" w:rsidR="00DB6E35" w:rsidRPr="00CC658D" w:rsidRDefault="00DB6E35" w:rsidP="00DB6E35">
      <w:pPr>
        <w:tabs>
          <w:tab w:val="left" w:pos="1134"/>
        </w:tabs>
        <w:autoSpaceDE w:val="0"/>
        <w:autoSpaceDN w:val="0"/>
        <w:adjustRightInd w:val="0"/>
        <w:rPr>
          <w:rStyle w:val="CommentReference"/>
          <w:sz w:val="22"/>
        </w:rPr>
      </w:pPr>
    </w:p>
    <w:p w14:paraId="7A6237BA" w14:textId="7211C09D" w:rsidR="00DB6E35" w:rsidRPr="00CC658D" w:rsidRDefault="00DB6E35" w:rsidP="00DB6E35">
      <w:pPr>
        <w:tabs>
          <w:tab w:val="left" w:pos="1134"/>
        </w:tabs>
        <w:autoSpaceDE w:val="0"/>
        <w:autoSpaceDN w:val="0"/>
        <w:adjustRightInd w:val="0"/>
        <w:rPr>
          <w:rStyle w:val="CommentReference"/>
          <w:sz w:val="22"/>
        </w:rPr>
      </w:pPr>
      <w:r w:rsidRPr="00CC658D">
        <w:rPr>
          <w:rStyle w:val="CommentReference"/>
          <w:sz w:val="22"/>
        </w:rPr>
        <w:t>Question (4) is where you will explain the impacts in the short and long term on personal finances and decision making</w:t>
      </w:r>
      <w:r>
        <w:rPr>
          <w:rStyle w:val="CommentReference"/>
          <w:sz w:val="22"/>
        </w:rPr>
        <w:t xml:space="preserve"> for one of the external factors</w:t>
      </w:r>
    </w:p>
    <w:p w14:paraId="2500DFCB" w14:textId="77777777" w:rsidR="00DB6E35" w:rsidRPr="00CC658D" w:rsidRDefault="00DB6E35" w:rsidP="00DB6E35">
      <w:pPr>
        <w:tabs>
          <w:tab w:val="left" w:pos="1134"/>
        </w:tabs>
        <w:autoSpaceDE w:val="0"/>
        <w:autoSpaceDN w:val="0"/>
        <w:adjustRightInd w:val="0"/>
        <w:rPr>
          <w:rStyle w:val="CommentReference"/>
          <w:sz w:val="22"/>
        </w:rPr>
      </w:pPr>
    </w:p>
    <w:p w14:paraId="2D964717" w14:textId="77777777" w:rsidR="00DB6E35" w:rsidRPr="00CC658D" w:rsidRDefault="00DB6E35" w:rsidP="00DB6E35">
      <w:pPr>
        <w:tabs>
          <w:tab w:val="left" w:pos="1134"/>
        </w:tabs>
        <w:autoSpaceDE w:val="0"/>
        <w:autoSpaceDN w:val="0"/>
        <w:adjustRightInd w:val="0"/>
        <w:rPr>
          <w:rStyle w:val="CommentReference"/>
          <w:sz w:val="22"/>
        </w:rPr>
      </w:pPr>
      <w:r w:rsidRPr="00CC658D">
        <w:rPr>
          <w:rStyle w:val="CommentReference"/>
          <w:sz w:val="22"/>
        </w:rPr>
        <w:t>Question (5) asks you to explain how financial decisions can manage those impacts which were discussed at Question (4).</w:t>
      </w:r>
    </w:p>
    <w:p w14:paraId="7931F6BF" w14:textId="77777777" w:rsidR="00DB6E35" w:rsidRDefault="00DB6E35" w:rsidP="00DB6E35">
      <w:pPr>
        <w:tabs>
          <w:tab w:val="left" w:pos="1134"/>
        </w:tabs>
        <w:autoSpaceDE w:val="0"/>
        <w:autoSpaceDN w:val="0"/>
        <w:adjustRightInd w:val="0"/>
        <w:rPr>
          <w:rStyle w:val="CommentReference"/>
        </w:rPr>
      </w:pPr>
    </w:p>
    <w:p w14:paraId="0FC934D7" w14:textId="77777777" w:rsidR="00DB6E35" w:rsidRDefault="00DB6E35" w:rsidP="00C976D9">
      <w:pPr>
        <w:rPr>
          <w:rFonts w:cs="Arial"/>
          <w:sz w:val="22"/>
          <w:szCs w:val="22"/>
        </w:rPr>
      </w:pPr>
    </w:p>
    <w:p w14:paraId="4E788496" w14:textId="77777777" w:rsidR="00596CEA" w:rsidRDefault="00596CEA" w:rsidP="00596CEA">
      <w:pPr>
        <w:tabs>
          <w:tab w:val="left" w:pos="1134"/>
        </w:tabs>
        <w:autoSpaceDE w:val="0"/>
        <w:autoSpaceDN w:val="0"/>
        <w:adjustRightInd w:val="0"/>
        <w:rPr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tbl>
      <w:tblPr>
        <w:tblW w:w="9390" w:type="dxa"/>
        <w:tblInd w:w="108" w:type="dxa"/>
        <w:tblLook w:val="00A0" w:firstRow="1" w:lastRow="0" w:firstColumn="1" w:lastColumn="0" w:noHBand="0" w:noVBand="0"/>
      </w:tblPr>
      <w:tblGrid>
        <w:gridCol w:w="1560"/>
        <w:gridCol w:w="7830"/>
      </w:tblGrid>
      <w:tr w:rsidR="00596CEA" w:rsidRPr="00403A00" w14:paraId="04D9C15A" w14:textId="77777777" w:rsidTr="00AB3C82">
        <w:trPr>
          <w:trHeight w:val="990"/>
        </w:trPr>
        <w:tc>
          <w:tcPr>
            <w:tcW w:w="1560" w:type="dxa"/>
            <w:shd w:val="clear" w:color="auto" w:fill="B8CCE4"/>
          </w:tcPr>
          <w:p w14:paraId="00834676" w14:textId="77777777" w:rsidR="00596CEA" w:rsidRPr="00624391" w:rsidRDefault="00D917BC" w:rsidP="00CC762A">
            <w:pPr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lastRenderedPageBreak/>
              <w:drawing>
                <wp:anchor distT="12192" distB="54807" distL="144780" distR="177873" simplePos="0" relativeHeight="251656192" behindDoc="0" locked="0" layoutInCell="1" allowOverlap="1" wp14:anchorId="165E06F4" wp14:editId="303D7258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29337</wp:posOffset>
                  </wp:positionV>
                  <wp:extent cx="655882" cy="561016"/>
                  <wp:effectExtent l="57150" t="57150" r="106680" b="125095"/>
                  <wp:wrapNone/>
                  <wp:docPr id="14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560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7785" dist="33020" dir="318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30" w:type="dxa"/>
            <w:shd w:val="clear" w:color="auto" w:fill="B8CCE4"/>
            <w:vAlign w:val="center"/>
          </w:tcPr>
          <w:p w14:paraId="4732D9C9" w14:textId="77777777" w:rsidR="00596CEA" w:rsidRPr="00624391" w:rsidRDefault="00AC4CE3" w:rsidP="00CC762A">
            <w:pPr>
              <w:rPr>
                <w:rFonts w:cs="Arial"/>
                <w:color w:val="FFFFFF"/>
                <w:sz w:val="36"/>
                <w:szCs w:val="36"/>
              </w:rPr>
            </w:pPr>
            <w:r>
              <w:rPr>
                <w:rFonts w:cs="Arial"/>
                <w:b/>
                <w:color w:val="FFFFFF"/>
                <w:sz w:val="36"/>
                <w:szCs w:val="36"/>
              </w:rPr>
              <w:t>Factors</w:t>
            </w:r>
          </w:p>
        </w:tc>
      </w:tr>
    </w:tbl>
    <w:p w14:paraId="30DB43A8" w14:textId="77777777" w:rsidR="00596CEA" w:rsidRDefault="00596CEA" w:rsidP="00C976D9">
      <w:pPr>
        <w:rPr>
          <w:rFonts w:cs="Arial"/>
          <w:sz w:val="22"/>
          <w:szCs w:val="22"/>
        </w:rPr>
      </w:pPr>
    </w:p>
    <w:p w14:paraId="66BF5314" w14:textId="2321DD43" w:rsidR="004E3D2B" w:rsidRDefault="00FE50C7" w:rsidP="00C976D9">
      <w:pPr>
        <w:rPr>
          <w:rFonts w:cs="Arial"/>
          <w:sz w:val="22"/>
          <w:szCs w:val="22"/>
        </w:rPr>
      </w:pPr>
      <w:r w:rsidRPr="00645DBF">
        <w:rPr>
          <w:rFonts w:cs="Arial"/>
          <w:sz w:val="22"/>
          <w:szCs w:val="22"/>
        </w:rPr>
        <w:t>Some examples of external factors that can impact on personal finances are given below.</w:t>
      </w:r>
    </w:p>
    <w:p w14:paraId="54E3184E" w14:textId="77777777" w:rsidR="004E3D2B" w:rsidRDefault="004E3D2B" w:rsidP="00C976D9">
      <w:pPr>
        <w:rPr>
          <w:rFonts w:cs="Arial"/>
          <w:sz w:val="22"/>
          <w:szCs w:val="22"/>
        </w:rPr>
      </w:pPr>
    </w:p>
    <w:p w14:paraId="272853B6" w14:textId="407E7054" w:rsidR="00FE50C7" w:rsidRPr="00645DBF" w:rsidRDefault="00AE0754" w:rsidP="00C976D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You </w:t>
      </w:r>
      <w:r w:rsidR="00017419">
        <w:rPr>
          <w:rFonts w:cs="Arial"/>
          <w:sz w:val="22"/>
          <w:szCs w:val="22"/>
        </w:rPr>
        <w:t>must</w:t>
      </w:r>
      <w:r>
        <w:rPr>
          <w:rFonts w:cs="Arial"/>
          <w:sz w:val="22"/>
          <w:szCs w:val="22"/>
        </w:rPr>
        <w:t xml:space="preserve"> </w:t>
      </w:r>
      <w:r w:rsidR="00AC4CE3">
        <w:rPr>
          <w:rFonts w:cs="Arial"/>
          <w:sz w:val="22"/>
          <w:szCs w:val="22"/>
        </w:rPr>
        <w:t>c</w:t>
      </w:r>
      <w:r w:rsidR="00596CEA">
        <w:rPr>
          <w:rFonts w:cs="Arial"/>
          <w:sz w:val="22"/>
          <w:szCs w:val="22"/>
        </w:rPr>
        <w:t xml:space="preserve">hoose </w:t>
      </w:r>
      <w:r w:rsidR="00596CEA" w:rsidRPr="00596CEA">
        <w:rPr>
          <w:rFonts w:cs="Arial"/>
          <w:b/>
          <w:sz w:val="22"/>
          <w:szCs w:val="22"/>
        </w:rPr>
        <w:t xml:space="preserve">one </w:t>
      </w:r>
      <w:r w:rsidR="00682997">
        <w:rPr>
          <w:rFonts w:cs="Arial"/>
          <w:b/>
          <w:sz w:val="22"/>
          <w:szCs w:val="22"/>
        </w:rPr>
        <w:t xml:space="preserve">different </w:t>
      </w:r>
      <w:r w:rsidR="00596CEA" w:rsidRPr="00596CEA">
        <w:rPr>
          <w:rFonts w:cs="Arial"/>
          <w:b/>
          <w:sz w:val="22"/>
          <w:szCs w:val="22"/>
        </w:rPr>
        <w:t>factor from each category</w:t>
      </w:r>
      <w:r w:rsidR="00596CEA">
        <w:rPr>
          <w:rFonts w:cs="Arial"/>
          <w:sz w:val="22"/>
          <w:szCs w:val="22"/>
        </w:rPr>
        <w:t xml:space="preserve"> to </w:t>
      </w:r>
      <w:r w:rsidR="00A10674">
        <w:rPr>
          <w:rFonts w:cs="Arial"/>
          <w:sz w:val="22"/>
          <w:szCs w:val="22"/>
        </w:rPr>
        <w:t>complete the tables on</w:t>
      </w:r>
      <w:r w:rsidR="00596CEA">
        <w:rPr>
          <w:rFonts w:cs="Arial"/>
          <w:sz w:val="22"/>
          <w:szCs w:val="22"/>
        </w:rPr>
        <w:t xml:space="preserve"> the following </w:t>
      </w:r>
      <w:r w:rsidR="00A10674">
        <w:rPr>
          <w:rFonts w:cs="Arial"/>
          <w:sz w:val="22"/>
          <w:szCs w:val="22"/>
        </w:rPr>
        <w:t>pages</w:t>
      </w:r>
      <w:r w:rsidR="00596CEA">
        <w:rPr>
          <w:rFonts w:cs="Arial"/>
          <w:sz w:val="22"/>
          <w:szCs w:val="22"/>
        </w:rPr>
        <w:t>.</w:t>
      </w:r>
    </w:p>
    <w:p w14:paraId="51202BC2" w14:textId="77777777" w:rsidR="00FE50C7" w:rsidRPr="00645DBF" w:rsidRDefault="00FE50C7" w:rsidP="00C976D9">
      <w:pPr>
        <w:rPr>
          <w:rFonts w:cs="Arial"/>
          <w:sz w:val="22"/>
          <w:szCs w:val="22"/>
        </w:rPr>
      </w:pPr>
    </w:p>
    <w:tbl>
      <w:tblPr>
        <w:tblW w:w="9385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9385"/>
      </w:tblGrid>
      <w:tr w:rsidR="00FE50C7" w:rsidRPr="00645DBF" w14:paraId="3881FDED" w14:textId="77777777" w:rsidTr="00AB3C82">
        <w:trPr>
          <w:trHeight w:val="476"/>
        </w:trPr>
        <w:tc>
          <w:tcPr>
            <w:tcW w:w="9385" w:type="dxa"/>
            <w:shd w:val="clear" w:color="auto" w:fill="DBE5F1"/>
          </w:tcPr>
          <w:p w14:paraId="5A3B859F" w14:textId="412ECB2F" w:rsidR="00FE50C7" w:rsidRPr="00645DBF" w:rsidRDefault="00C71770" w:rsidP="004E62D7">
            <w:pPr>
              <w:spacing w:before="120" w:after="120"/>
              <w:rPr>
                <w:rFonts w:cs="Arial"/>
                <w:b/>
                <w:bCs/>
                <w:color w:val="595959"/>
                <w:szCs w:val="22"/>
              </w:rPr>
            </w:pPr>
            <w:r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 xml:space="preserve">Category 1:  </w:t>
            </w:r>
            <w:r w:rsidR="00FE50C7" w:rsidRPr="00645DBF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Global</w:t>
            </w:r>
          </w:p>
        </w:tc>
      </w:tr>
      <w:tr w:rsidR="00FE50C7" w:rsidRPr="00645DBF" w14:paraId="4E55B4A6" w14:textId="77777777" w:rsidTr="00AB3C82">
        <w:trPr>
          <w:trHeight w:val="2644"/>
        </w:trPr>
        <w:tc>
          <w:tcPr>
            <w:tcW w:w="9385" w:type="dxa"/>
          </w:tcPr>
          <w:p w14:paraId="6DF74CC7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International events (such as war or economic crises)</w:t>
            </w:r>
          </w:p>
          <w:p w14:paraId="43496CC6" w14:textId="77777777" w:rsidR="003424A1" w:rsidRPr="003424A1" w:rsidRDefault="003424A1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>
              <w:rPr>
                <w:rFonts w:cs="Arial"/>
                <w:bCs/>
                <w:sz w:val="22"/>
                <w:szCs w:val="22"/>
                <w:lang w:val="en-GB"/>
              </w:rPr>
              <w:t>Exchange rates</w:t>
            </w:r>
          </w:p>
          <w:p w14:paraId="72DEB2C8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Interest rates</w:t>
            </w:r>
          </w:p>
          <w:p w14:paraId="647D8E1A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Inflation</w:t>
            </w:r>
          </w:p>
          <w:p w14:paraId="3FC16791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Economic growth</w:t>
            </w:r>
          </w:p>
          <w:p w14:paraId="79AF03A2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Climate change or other environmental issues</w:t>
            </w:r>
          </w:p>
          <w:p w14:paraId="4A2B5583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Political change, such as a change of government in world-leading countries</w:t>
            </w:r>
          </w:p>
          <w:p w14:paraId="7B7C5F93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Natural disasters</w:t>
            </w:r>
          </w:p>
          <w:p w14:paraId="6D6B7433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Man-made disasters</w:t>
            </w:r>
          </w:p>
        </w:tc>
      </w:tr>
    </w:tbl>
    <w:p w14:paraId="49002257" w14:textId="77777777" w:rsidR="00FE50C7" w:rsidRPr="00645DBF" w:rsidRDefault="00FE50C7" w:rsidP="00C976D9">
      <w:pPr>
        <w:rPr>
          <w:rFonts w:cs="Arial"/>
          <w:sz w:val="22"/>
          <w:szCs w:val="22"/>
        </w:rPr>
      </w:pPr>
    </w:p>
    <w:tbl>
      <w:tblPr>
        <w:tblW w:w="9385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9385"/>
      </w:tblGrid>
      <w:tr w:rsidR="00FE50C7" w:rsidRPr="00645DBF" w14:paraId="132FB2CE" w14:textId="77777777" w:rsidTr="00AB3C82">
        <w:trPr>
          <w:trHeight w:val="476"/>
        </w:trPr>
        <w:tc>
          <w:tcPr>
            <w:tcW w:w="9385" w:type="dxa"/>
            <w:shd w:val="clear" w:color="auto" w:fill="DBE5F1"/>
          </w:tcPr>
          <w:p w14:paraId="25323BDF" w14:textId="3B359E85" w:rsidR="00FE50C7" w:rsidRPr="00645DBF" w:rsidRDefault="00C71770" w:rsidP="004E62D7">
            <w:pPr>
              <w:spacing w:before="120" w:after="120"/>
              <w:rPr>
                <w:rFonts w:cs="Arial"/>
                <w:b/>
                <w:bCs/>
                <w:color w:val="595959"/>
                <w:szCs w:val="22"/>
              </w:rPr>
            </w:pPr>
            <w:r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 xml:space="preserve">Category 2:  </w:t>
            </w:r>
            <w:r w:rsidR="00FE50C7" w:rsidRPr="00645DBF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National</w:t>
            </w:r>
          </w:p>
        </w:tc>
      </w:tr>
      <w:tr w:rsidR="00FE50C7" w:rsidRPr="00645DBF" w14:paraId="7D8D1F29" w14:textId="77777777" w:rsidTr="00AB3C82">
        <w:trPr>
          <w:trHeight w:val="2644"/>
        </w:trPr>
        <w:tc>
          <w:tcPr>
            <w:tcW w:w="9385" w:type="dxa"/>
          </w:tcPr>
          <w:p w14:paraId="27EB45AE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Interest rates</w:t>
            </w:r>
          </w:p>
          <w:p w14:paraId="07DCEA93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Inflation</w:t>
            </w:r>
          </w:p>
          <w:p w14:paraId="411FAC05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Political change, such as a change of government</w:t>
            </w:r>
          </w:p>
          <w:p w14:paraId="77171281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Legislation, such as a change in GST or tax rates</w:t>
            </w:r>
          </w:p>
          <w:p w14:paraId="4B2DE522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Societal or demographic trends, such as the “baby boomers” reaching retirement</w:t>
            </w:r>
          </w:p>
          <w:p w14:paraId="3ABC365F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Natural disaster</w:t>
            </w:r>
          </w:p>
          <w:p w14:paraId="617EBF5D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Man-made disaster</w:t>
            </w:r>
          </w:p>
          <w:p w14:paraId="56803F5B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Technological developments, such as internet banking</w:t>
            </w:r>
          </w:p>
          <w:p w14:paraId="110B6778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Transport development, such as cheaper or faster transport systems</w:t>
            </w:r>
          </w:p>
        </w:tc>
      </w:tr>
    </w:tbl>
    <w:p w14:paraId="29F16D6B" w14:textId="77777777" w:rsidR="00FE50C7" w:rsidRPr="00645DBF" w:rsidRDefault="00FE50C7" w:rsidP="00C976D9">
      <w:pPr>
        <w:rPr>
          <w:rFonts w:cs="Arial"/>
          <w:sz w:val="22"/>
          <w:szCs w:val="22"/>
        </w:rPr>
      </w:pPr>
    </w:p>
    <w:tbl>
      <w:tblPr>
        <w:tblW w:w="9385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9385"/>
      </w:tblGrid>
      <w:tr w:rsidR="00FE50C7" w:rsidRPr="00645DBF" w14:paraId="3B6DDB7B" w14:textId="77777777" w:rsidTr="00AB3C82">
        <w:trPr>
          <w:trHeight w:val="476"/>
        </w:trPr>
        <w:tc>
          <w:tcPr>
            <w:tcW w:w="9385" w:type="dxa"/>
            <w:shd w:val="clear" w:color="auto" w:fill="DBE5F1"/>
          </w:tcPr>
          <w:p w14:paraId="2DFF6FB9" w14:textId="130F22FF" w:rsidR="00FE50C7" w:rsidRPr="00645DBF" w:rsidRDefault="00C71770" w:rsidP="004E62D7">
            <w:pPr>
              <w:keepNext/>
              <w:keepLines/>
              <w:spacing w:before="120" w:after="120"/>
              <w:rPr>
                <w:rFonts w:cs="Arial"/>
                <w:b/>
                <w:bCs/>
                <w:color w:val="595959"/>
                <w:szCs w:val="22"/>
              </w:rPr>
            </w:pPr>
            <w:r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 xml:space="preserve">Category 3:  </w:t>
            </w:r>
            <w:r w:rsidR="00FE50C7" w:rsidRPr="00645DBF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Local</w:t>
            </w:r>
          </w:p>
        </w:tc>
      </w:tr>
      <w:tr w:rsidR="00FE50C7" w:rsidRPr="00645DBF" w14:paraId="2097B085" w14:textId="77777777" w:rsidTr="00AB3C82">
        <w:trPr>
          <w:trHeight w:val="1626"/>
        </w:trPr>
        <w:tc>
          <w:tcPr>
            <w:tcW w:w="9385" w:type="dxa"/>
          </w:tcPr>
          <w:p w14:paraId="0089DE45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Legislation</w:t>
            </w:r>
          </w:p>
          <w:p w14:paraId="4420B5B6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Natural disaster</w:t>
            </w:r>
          </w:p>
          <w:p w14:paraId="35E7ED3F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Man-made disaster</w:t>
            </w:r>
          </w:p>
          <w:p w14:paraId="1D855EEF" w14:textId="77777777" w:rsidR="00FE50C7" w:rsidRPr="00645DBF" w:rsidRDefault="00FE50C7" w:rsidP="004E62D7">
            <w:pPr>
              <w:pStyle w:val="ListParagraph"/>
              <w:numPr>
                <w:ilvl w:val="0"/>
                <w:numId w:val="22"/>
              </w:numPr>
              <w:spacing w:before="120" w:after="120"/>
              <w:ind w:left="357" w:hanging="357"/>
              <w:rPr>
                <w:rFonts w:cs="Arial"/>
                <w:b/>
                <w:bCs/>
                <w:szCs w:val="22"/>
                <w:lang w:val="en-GB"/>
              </w:rPr>
            </w:pPr>
            <w:r w:rsidRPr="00645DBF">
              <w:rPr>
                <w:rFonts w:cs="Arial"/>
                <w:bCs/>
                <w:sz w:val="22"/>
                <w:szCs w:val="22"/>
                <w:lang w:val="en-GB"/>
              </w:rPr>
              <w:t>Transport development, such as cheaper or faster transport systems</w:t>
            </w:r>
          </w:p>
        </w:tc>
      </w:tr>
    </w:tbl>
    <w:p w14:paraId="765BB2E8" w14:textId="77777777" w:rsidR="00676388" w:rsidRDefault="00676388" w:rsidP="00C976D9">
      <w:pPr>
        <w:rPr>
          <w:rFonts w:cs="Arial"/>
          <w:sz w:val="22"/>
          <w:szCs w:val="22"/>
        </w:rPr>
      </w:pPr>
    </w:p>
    <w:p w14:paraId="36EB7142" w14:textId="77777777" w:rsidR="00676388" w:rsidRDefault="0067638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0164B7F0" w14:textId="77777777" w:rsidR="00FE50C7" w:rsidRPr="00645DBF" w:rsidRDefault="00E45239" w:rsidP="00C976D9">
      <w:pPr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eastAsia="en-NZ"/>
        </w:rPr>
        <w:lastRenderedPageBreak/>
        <w:drawing>
          <wp:anchor distT="0" distB="0" distL="114300" distR="114300" simplePos="0" relativeHeight="251663360" behindDoc="1" locked="0" layoutInCell="1" allowOverlap="1" wp14:anchorId="40585A2F" wp14:editId="18888A1A">
            <wp:simplePos x="0" y="0"/>
            <wp:positionH relativeFrom="margin">
              <wp:posOffset>3013710</wp:posOffset>
            </wp:positionH>
            <wp:positionV relativeFrom="paragraph">
              <wp:posOffset>833120</wp:posOffset>
            </wp:positionV>
            <wp:extent cx="3371850" cy="2421037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754" cy="2423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88"/>
        <w:gridCol w:w="7751"/>
      </w:tblGrid>
      <w:tr w:rsidR="00596CEA" w:rsidRPr="00645DBF" w14:paraId="52BC9216" w14:textId="77777777" w:rsidTr="00E45239">
        <w:trPr>
          <w:trHeight w:val="1015"/>
          <w:jc w:val="center"/>
        </w:trPr>
        <w:tc>
          <w:tcPr>
            <w:tcW w:w="1888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FF12631" w14:textId="77777777" w:rsidR="00596CEA" w:rsidRPr="00645DBF" w:rsidRDefault="00D917BC" w:rsidP="00CC762A">
            <w:pPr>
              <w:pStyle w:val="Date"/>
              <w:framePr w:wrap="auto" w:hAnchor="text" w:xAlign="left" w:yAlign="inline"/>
              <w:ind w:left="-168" w:hanging="67"/>
              <w:suppressOverlap w:val="0"/>
              <w:rPr>
                <w:rFonts w:ascii="Arial" w:hAnsi="Arial" w:cs="Arial"/>
              </w:rPr>
            </w:pPr>
            <w:r>
              <w:rPr>
                <w:noProof/>
                <w:lang w:val="en-NZ" w:eastAsia="en-NZ"/>
              </w:rPr>
              <w:drawing>
                <wp:anchor distT="30480" distB="72009" distL="217932" distR="158496" simplePos="0" relativeHeight="251655168" behindDoc="0" locked="0" layoutInCell="1" allowOverlap="1" wp14:anchorId="4926D6CB" wp14:editId="720B114B">
                  <wp:simplePos x="0" y="0"/>
                  <wp:positionH relativeFrom="column">
                    <wp:posOffset>111887</wp:posOffset>
                  </wp:positionH>
                  <wp:positionV relativeFrom="paragraph">
                    <wp:posOffset>33020</wp:posOffset>
                  </wp:positionV>
                  <wp:extent cx="724027" cy="561721"/>
                  <wp:effectExtent l="133350" t="76200" r="76200" b="124460"/>
                  <wp:wrapNone/>
                  <wp:docPr id="13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61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51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152DB87" w14:textId="77777777" w:rsidR="00596CEA" w:rsidRPr="00645DBF" w:rsidRDefault="00596CEA" w:rsidP="00CC762A">
            <w:pPr>
              <w:rPr>
                <w:rFonts w:cs="Arial"/>
                <w:b/>
                <w:color w:val="FFFFFF"/>
                <w:sz w:val="36"/>
                <w:szCs w:val="36"/>
              </w:rPr>
            </w:pPr>
            <w:r w:rsidRPr="00645DBF">
              <w:rPr>
                <w:rFonts w:cs="Arial"/>
                <w:b/>
                <w:color w:val="FFFFFF"/>
                <w:sz w:val="36"/>
                <w:szCs w:val="36"/>
              </w:rPr>
              <w:t>Task</w:t>
            </w:r>
          </w:p>
        </w:tc>
      </w:tr>
    </w:tbl>
    <w:p w14:paraId="273D357D" w14:textId="77777777" w:rsidR="00596CEA" w:rsidRPr="00645DBF" w:rsidRDefault="00596CEA" w:rsidP="00596CEA">
      <w:pPr>
        <w:rPr>
          <w:rFonts w:cs="Arial"/>
          <w:sz w:val="22"/>
          <w:szCs w:val="22"/>
        </w:rPr>
      </w:pPr>
    </w:p>
    <w:p w14:paraId="7239D652" w14:textId="1729BC33" w:rsidR="004E3D2B" w:rsidRDefault="004916AA" w:rsidP="00637C7A">
      <w:pPr>
        <w:pStyle w:val="ListParagraph"/>
        <w:numPr>
          <w:ilvl w:val="0"/>
          <w:numId w:val="25"/>
        </w:numPr>
        <w:spacing w:line="360" w:lineRule="auto"/>
        <w:ind w:left="426" w:hanging="426"/>
        <w:rPr>
          <w:rFonts w:cs="Arial"/>
          <w:sz w:val="22"/>
          <w:szCs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A36B80" wp14:editId="229DB4B1">
                <wp:simplePos x="0" y="0"/>
                <wp:positionH relativeFrom="column">
                  <wp:posOffset>3312795</wp:posOffset>
                </wp:positionH>
                <wp:positionV relativeFrom="paragraph">
                  <wp:posOffset>78105</wp:posOffset>
                </wp:positionV>
                <wp:extent cx="2734310" cy="1966595"/>
                <wp:effectExtent l="0" t="0" r="0" b="0"/>
                <wp:wrapSquare wrapText="bothSides"/>
                <wp:docPr id="2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38724">
                          <a:off x="0" y="0"/>
                          <a:ext cx="2734310" cy="196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EB6F3" w14:textId="77777777" w:rsidR="0049469D" w:rsidRPr="00361C0B" w:rsidRDefault="0049469D" w:rsidP="0049469D">
                            <w:pPr>
                              <w:rPr>
                                <w:rFonts w:cs="Arial"/>
                                <w:i/>
                                <w:sz w:val="20"/>
                              </w:rPr>
                            </w:pPr>
                            <w:r w:rsidRPr="00361C0B">
                              <w:rPr>
                                <w:rFonts w:cs="Arial"/>
                                <w:i/>
                                <w:sz w:val="20"/>
                              </w:rPr>
                              <w:t>Your explanation might consider:</w:t>
                            </w:r>
                          </w:p>
                          <w:p w14:paraId="0CBD882F" w14:textId="77777777" w:rsidR="0049469D" w:rsidRPr="00361C0B" w:rsidRDefault="0049469D" w:rsidP="0049469D">
                            <w:pPr>
                              <w:numPr>
                                <w:ilvl w:val="0"/>
                                <w:numId w:val="28"/>
                              </w:numPr>
                              <w:ind w:left="142" w:hanging="142"/>
                              <w:rPr>
                                <w:rFonts w:cs="Arial"/>
                                <w:sz w:val="20"/>
                              </w:rPr>
                            </w:pPr>
                            <w:r w:rsidRPr="00361C0B">
                              <w:rPr>
                                <w:rFonts w:cs="Arial"/>
                                <w:i/>
                                <w:sz w:val="20"/>
                              </w:rPr>
                              <w:t>Ability to manage income</w:t>
                            </w:r>
                          </w:p>
                          <w:p w14:paraId="5E1E28F2" w14:textId="77777777" w:rsidR="0049469D" w:rsidRPr="00361C0B" w:rsidRDefault="0049469D" w:rsidP="0049469D">
                            <w:pPr>
                              <w:numPr>
                                <w:ilvl w:val="0"/>
                                <w:numId w:val="28"/>
                              </w:numPr>
                              <w:ind w:left="142" w:hanging="142"/>
                              <w:rPr>
                                <w:rFonts w:cs="Arial"/>
                                <w:sz w:val="20"/>
                              </w:rPr>
                            </w:pPr>
                            <w:r w:rsidRPr="00361C0B">
                              <w:rPr>
                                <w:rFonts w:cs="Arial"/>
                                <w:i/>
                                <w:sz w:val="20"/>
                              </w:rPr>
                              <w:t>Spending and transacting activities</w:t>
                            </w:r>
                          </w:p>
                          <w:p w14:paraId="4615BCC2" w14:textId="77777777" w:rsidR="0049469D" w:rsidRPr="00361C0B" w:rsidRDefault="0049469D" w:rsidP="0049469D">
                            <w:pPr>
                              <w:numPr>
                                <w:ilvl w:val="0"/>
                                <w:numId w:val="28"/>
                              </w:numPr>
                              <w:ind w:left="142" w:hanging="142"/>
                              <w:rPr>
                                <w:rFonts w:cs="Arial"/>
                                <w:sz w:val="20"/>
                              </w:rPr>
                            </w:pPr>
                            <w:r w:rsidRPr="00361C0B">
                              <w:rPr>
                                <w:rFonts w:cs="Arial"/>
                                <w:i/>
                                <w:sz w:val="20"/>
                              </w:rPr>
                              <w:t>The need to take on credit and go into debt</w:t>
                            </w:r>
                          </w:p>
                          <w:p w14:paraId="4AF72715" w14:textId="77777777" w:rsidR="0049469D" w:rsidRPr="00361C0B" w:rsidRDefault="0049469D" w:rsidP="0049469D">
                            <w:pPr>
                              <w:numPr>
                                <w:ilvl w:val="0"/>
                                <w:numId w:val="28"/>
                              </w:numPr>
                              <w:ind w:left="142" w:hanging="142"/>
                              <w:rPr>
                                <w:rFonts w:cs="Arial"/>
                                <w:sz w:val="20"/>
                              </w:rPr>
                            </w:pPr>
                            <w:r w:rsidRPr="00361C0B">
                              <w:rPr>
                                <w:rFonts w:cs="Arial"/>
                                <w:i/>
                                <w:sz w:val="20"/>
                              </w:rPr>
                              <w:t>Setting goals and budgeting</w:t>
                            </w:r>
                          </w:p>
                          <w:p w14:paraId="06A32AD9" w14:textId="77777777" w:rsidR="0049469D" w:rsidRPr="00361C0B" w:rsidRDefault="0049469D" w:rsidP="0049469D">
                            <w:pPr>
                              <w:numPr>
                                <w:ilvl w:val="0"/>
                                <w:numId w:val="28"/>
                              </w:numPr>
                              <w:ind w:left="142" w:hanging="142"/>
                              <w:rPr>
                                <w:rFonts w:cs="Arial"/>
                                <w:sz w:val="20"/>
                              </w:rPr>
                            </w:pPr>
                            <w:r w:rsidRPr="00361C0B">
                              <w:rPr>
                                <w:rFonts w:cs="Arial"/>
                                <w:i/>
                                <w:sz w:val="20"/>
                              </w:rPr>
                              <w:t>Saving and investing</w:t>
                            </w:r>
                          </w:p>
                          <w:p w14:paraId="3CAF6E9F" w14:textId="77777777" w:rsidR="0049469D" w:rsidRPr="00361C0B" w:rsidRDefault="0049469D" w:rsidP="0049469D">
                            <w:pPr>
                              <w:numPr>
                                <w:ilvl w:val="0"/>
                                <w:numId w:val="28"/>
                              </w:numPr>
                              <w:ind w:left="142" w:hanging="142"/>
                              <w:rPr>
                                <w:rFonts w:cs="Arial"/>
                                <w:sz w:val="20"/>
                              </w:rPr>
                            </w:pPr>
                            <w:r w:rsidRPr="00361C0B">
                              <w:rPr>
                                <w:rFonts w:cs="Arial"/>
                                <w:i/>
                                <w:sz w:val="20"/>
                              </w:rPr>
                              <w:t>The ability to protect assets and wealth, including risk management strategies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36B80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260.85pt;margin-top:6.15pt;width:215.3pt;height:154.85pt;rotation:26075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" filled="f" stroked="f" strokeweight=".5pt">
                <v:textbox>
                  <w:txbxContent>
                    <w:p w14:paraId="7EFEB6F3" w14:textId="77777777" w:rsidR="0049469D" w:rsidRPr="00361C0B" w:rsidRDefault="0049469D" w:rsidP="0049469D">
                      <w:pPr>
                        <w:rPr>
                          <w:rFonts w:cs="Arial"/>
                          <w:i/>
                          <w:sz w:val="20"/>
                        </w:rPr>
                      </w:pPr>
                      <w:r w:rsidRPr="00361C0B">
                        <w:rPr>
                          <w:rFonts w:cs="Arial"/>
                          <w:i/>
                          <w:sz w:val="20"/>
                        </w:rPr>
                        <w:t>Your explanation might consider:</w:t>
                      </w:r>
                    </w:p>
                    <w:p w14:paraId="0CBD882F" w14:textId="77777777" w:rsidR="0049469D" w:rsidRPr="00361C0B" w:rsidRDefault="0049469D" w:rsidP="0049469D">
                      <w:pPr>
                        <w:numPr>
                          <w:ilvl w:val="0"/>
                          <w:numId w:val="28"/>
                        </w:numPr>
                        <w:ind w:left="142" w:hanging="142"/>
                        <w:rPr>
                          <w:rFonts w:cs="Arial"/>
                          <w:sz w:val="20"/>
                        </w:rPr>
                      </w:pPr>
                      <w:r w:rsidRPr="00361C0B">
                        <w:rPr>
                          <w:rFonts w:cs="Arial"/>
                          <w:i/>
                          <w:sz w:val="20"/>
                        </w:rPr>
                        <w:t>Ability to manage income</w:t>
                      </w:r>
                    </w:p>
                    <w:p w14:paraId="5E1E28F2" w14:textId="77777777" w:rsidR="0049469D" w:rsidRPr="00361C0B" w:rsidRDefault="0049469D" w:rsidP="0049469D">
                      <w:pPr>
                        <w:numPr>
                          <w:ilvl w:val="0"/>
                          <w:numId w:val="28"/>
                        </w:numPr>
                        <w:ind w:left="142" w:hanging="142"/>
                        <w:rPr>
                          <w:rFonts w:cs="Arial"/>
                          <w:sz w:val="20"/>
                        </w:rPr>
                      </w:pPr>
                      <w:r w:rsidRPr="00361C0B">
                        <w:rPr>
                          <w:rFonts w:cs="Arial"/>
                          <w:i/>
                          <w:sz w:val="20"/>
                        </w:rPr>
                        <w:t>Spending and transacting activities</w:t>
                      </w:r>
                    </w:p>
                    <w:p w14:paraId="4615BCC2" w14:textId="77777777" w:rsidR="0049469D" w:rsidRPr="00361C0B" w:rsidRDefault="0049469D" w:rsidP="0049469D">
                      <w:pPr>
                        <w:numPr>
                          <w:ilvl w:val="0"/>
                          <w:numId w:val="28"/>
                        </w:numPr>
                        <w:ind w:left="142" w:hanging="142"/>
                        <w:rPr>
                          <w:rFonts w:cs="Arial"/>
                          <w:sz w:val="20"/>
                        </w:rPr>
                      </w:pPr>
                      <w:r w:rsidRPr="00361C0B">
                        <w:rPr>
                          <w:rFonts w:cs="Arial"/>
                          <w:i/>
                          <w:sz w:val="20"/>
                        </w:rPr>
                        <w:t>The need to take on credit and go into debt</w:t>
                      </w:r>
                    </w:p>
                    <w:p w14:paraId="4AF72715" w14:textId="77777777" w:rsidR="0049469D" w:rsidRPr="00361C0B" w:rsidRDefault="0049469D" w:rsidP="0049469D">
                      <w:pPr>
                        <w:numPr>
                          <w:ilvl w:val="0"/>
                          <w:numId w:val="28"/>
                        </w:numPr>
                        <w:ind w:left="142" w:hanging="142"/>
                        <w:rPr>
                          <w:rFonts w:cs="Arial"/>
                          <w:sz w:val="20"/>
                        </w:rPr>
                      </w:pPr>
                      <w:r w:rsidRPr="00361C0B">
                        <w:rPr>
                          <w:rFonts w:cs="Arial"/>
                          <w:i/>
                          <w:sz w:val="20"/>
                        </w:rPr>
                        <w:t>Setting goals and budgeting</w:t>
                      </w:r>
                    </w:p>
                    <w:p w14:paraId="06A32AD9" w14:textId="77777777" w:rsidR="0049469D" w:rsidRPr="00361C0B" w:rsidRDefault="0049469D" w:rsidP="0049469D">
                      <w:pPr>
                        <w:numPr>
                          <w:ilvl w:val="0"/>
                          <w:numId w:val="28"/>
                        </w:numPr>
                        <w:ind w:left="142" w:hanging="142"/>
                        <w:rPr>
                          <w:rFonts w:cs="Arial"/>
                          <w:sz w:val="20"/>
                        </w:rPr>
                      </w:pPr>
                      <w:r w:rsidRPr="00361C0B">
                        <w:rPr>
                          <w:rFonts w:cs="Arial"/>
                          <w:i/>
                          <w:sz w:val="20"/>
                        </w:rPr>
                        <w:t>Saving and investing</w:t>
                      </w:r>
                    </w:p>
                    <w:p w14:paraId="3CAF6E9F" w14:textId="77777777" w:rsidR="0049469D" w:rsidRPr="00361C0B" w:rsidRDefault="0049469D" w:rsidP="0049469D">
                      <w:pPr>
                        <w:numPr>
                          <w:ilvl w:val="0"/>
                          <w:numId w:val="28"/>
                        </w:numPr>
                        <w:ind w:left="142" w:hanging="142"/>
                        <w:rPr>
                          <w:rFonts w:cs="Arial"/>
                          <w:sz w:val="20"/>
                        </w:rPr>
                      </w:pPr>
                      <w:r w:rsidRPr="00361C0B">
                        <w:rPr>
                          <w:rFonts w:cs="Arial"/>
                          <w:i/>
                          <w:sz w:val="20"/>
                        </w:rPr>
                        <w:t>The ability to protect assets and wealth, including risk management strategies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3D2B">
        <w:rPr>
          <w:rFonts w:cs="Arial"/>
          <w:sz w:val="22"/>
          <w:szCs w:val="22"/>
        </w:rPr>
        <w:t xml:space="preserve">For </w:t>
      </w:r>
      <w:r w:rsidR="00D35503">
        <w:rPr>
          <w:rFonts w:cs="Arial"/>
          <w:sz w:val="22"/>
          <w:szCs w:val="22"/>
        </w:rPr>
        <w:t>the</w:t>
      </w:r>
      <w:r w:rsidR="004E3D2B">
        <w:rPr>
          <w:rFonts w:cs="Arial"/>
          <w:sz w:val="22"/>
          <w:szCs w:val="22"/>
        </w:rPr>
        <w:t xml:space="preserve"> selected </w:t>
      </w:r>
      <w:r w:rsidR="00D35503" w:rsidRPr="00D35503">
        <w:rPr>
          <w:rFonts w:cs="Arial"/>
          <w:b/>
          <w:sz w:val="22"/>
          <w:szCs w:val="22"/>
        </w:rPr>
        <w:t>global</w:t>
      </w:r>
      <w:r w:rsidR="00D35503">
        <w:rPr>
          <w:rFonts w:cs="Arial"/>
          <w:sz w:val="22"/>
          <w:szCs w:val="22"/>
        </w:rPr>
        <w:t xml:space="preserve"> </w:t>
      </w:r>
      <w:r w:rsidR="004E3D2B">
        <w:rPr>
          <w:rFonts w:cs="Arial"/>
          <w:sz w:val="22"/>
          <w:szCs w:val="22"/>
        </w:rPr>
        <w:t>factor:</w:t>
      </w:r>
    </w:p>
    <w:p w14:paraId="76E6F462" w14:textId="77777777" w:rsidR="00682997" w:rsidRDefault="004E3D2B" w:rsidP="00E45239">
      <w:pPr>
        <w:pStyle w:val="ListParagraph"/>
        <w:numPr>
          <w:ilvl w:val="0"/>
          <w:numId w:val="27"/>
        </w:numPr>
        <w:spacing w:line="360" w:lineRule="auto"/>
        <w:ind w:left="782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Explain </w:t>
      </w:r>
      <w:r w:rsidR="00FE50C7" w:rsidRPr="00645DBF">
        <w:rPr>
          <w:rFonts w:cs="Arial"/>
          <w:sz w:val="22"/>
          <w:szCs w:val="22"/>
        </w:rPr>
        <w:t>the impact(s) th</w:t>
      </w:r>
      <w:r w:rsidR="003424A1">
        <w:rPr>
          <w:rFonts w:cs="Arial"/>
          <w:sz w:val="22"/>
          <w:szCs w:val="22"/>
        </w:rPr>
        <w:t>is factor</w:t>
      </w:r>
      <w:r w:rsidR="00A10674">
        <w:rPr>
          <w:rFonts w:cs="Arial"/>
          <w:sz w:val="22"/>
          <w:szCs w:val="22"/>
        </w:rPr>
        <w:t xml:space="preserve"> can have on personal finances</w:t>
      </w:r>
    </w:p>
    <w:p w14:paraId="40716F17" w14:textId="01814A08" w:rsidR="004E3D2B" w:rsidRPr="00682997" w:rsidRDefault="00682997" w:rsidP="00111CE4">
      <w:pPr>
        <w:pStyle w:val="ListParagraph"/>
        <w:numPr>
          <w:ilvl w:val="0"/>
          <w:numId w:val="27"/>
        </w:numPr>
        <w:spacing w:line="360" w:lineRule="auto"/>
        <w:ind w:left="782" w:hanging="357"/>
        <w:rPr>
          <w:rFonts w:cs="Arial"/>
          <w:sz w:val="22"/>
          <w:szCs w:val="22"/>
        </w:rPr>
      </w:pPr>
      <w:r w:rsidRPr="00682997">
        <w:rPr>
          <w:rFonts w:cs="Arial"/>
          <w:sz w:val="22"/>
          <w:szCs w:val="22"/>
        </w:rPr>
        <w:t>Explain the impact(s) this factor can have on financial decision making</w:t>
      </w:r>
      <w:r>
        <w:rPr>
          <w:rFonts w:cs="Arial"/>
          <w:sz w:val="22"/>
          <w:szCs w:val="22"/>
        </w:rPr>
        <w:t>.</w:t>
      </w:r>
    </w:p>
    <w:p w14:paraId="5ABF9AEC" w14:textId="77777777" w:rsidR="004E3D2B" w:rsidRPr="00645DBF" w:rsidRDefault="004E3D2B" w:rsidP="00645DBF">
      <w:pPr>
        <w:rPr>
          <w:rFonts w:cs="Arial"/>
          <w:sz w:val="22"/>
          <w:szCs w:val="22"/>
        </w:rPr>
      </w:pPr>
    </w:p>
    <w:tbl>
      <w:tblPr>
        <w:tblW w:w="9385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9385"/>
      </w:tblGrid>
      <w:tr w:rsidR="00FE50C7" w:rsidRPr="00645DBF" w14:paraId="4170E15D" w14:textId="77777777" w:rsidTr="00AB3C82">
        <w:trPr>
          <w:trHeight w:val="476"/>
        </w:trPr>
        <w:tc>
          <w:tcPr>
            <w:tcW w:w="9385" w:type="dxa"/>
            <w:shd w:val="clear" w:color="auto" w:fill="DBE5F1"/>
          </w:tcPr>
          <w:p w14:paraId="03A73A36" w14:textId="77777777" w:rsidR="00FE50C7" w:rsidRPr="00645DBF" w:rsidRDefault="00FE50C7" w:rsidP="00A10674">
            <w:pPr>
              <w:spacing w:before="120" w:after="120"/>
              <w:rPr>
                <w:rFonts w:cs="Arial"/>
                <w:b/>
                <w:bCs/>
                <w:color w:val="595959"/>
                <w:szCs w:val="22"/>
              </w:rPr>
            </w:pPr>
            <w:r w:rsidRPr="00645DBF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Global</w:t>
            </w:r>
            <w:r w:rsidR="00362A1E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 xml:space="preserve"> </w:t>
            </w:r>
            <w:r w:rsidR="00AE0754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factor</w:t>
            </w:r>
          </w:p>
        </w:tc>
      </w:tr>
      <w:tr w:rsidR="00FE50C7" w:rsidRPr="00645DBF" w14:paraId="0542707D" w14:textId="77777777" w:rsidTr="00AB3C82">
        <w:trPr>
          <w:trHeight w:val="1161"/>
        </w:trPr>
        <w:tc>
          <w:tcPr>
            <w:tcW w:w="9385" w:type="dxa"/>
          </w:tcPr>
          <w:p w14:paraId="22828C05" w14:textId="36363352" w:rsidR="00FE50C7" w:rsidRPr="006208CF" w:rsidRDefault="00FE50C7" w:rsidP="00535F42">
            <w:pPr>
              <w:pStyle w:val="BodyText"/>
              <w:spacing w:after="0"/>
              <w:rPr>
                <w:rFonts w:ascii="Arial" w:hAnsi="Arial" w:cs="Arial"/>
                <w:bCs/>
                <w:color w:val="000000"/>
                <w:szCs w:val="22"/>
              </w:rPr>
            </w:pPr>
          </w:p>
        </w:tc>
      </w:tr>
      <w:tr w:rsidR="00FE50C7" w:rsidRPr="00645DBF" w14:paraId="5F3D6B53" w14:textId="77777777" w:rsidTr="00AB3C82">
        <w:trPr>
          <w:trHeight w:val="359"/>
        </w:trPr>
        <w:tc>
          <w:tcPr>
            <w:tcW w:w="9385" w:type="dxa"/>
            <w:shd w:val="clear" w:color="auto" w:fill="DBE5F1"/>
          </w:tcPr>
          <w:p w14:paraId="60E228A0" w14:textId="77777777" w:rsidR="00FE50C7" w:rsidRPr="00645DBF" w:rsidRDefault="009A07DD" w:rsidP="00535F42">
            <w:pPr>
              <w:spacing w:before="120" w:after="120"/>
              <w:rPr>
                <w:rFonts w:cs="Arial"/>
                <w:b/>
                <w:bCs/>
                <w:color w:val="000000"/>
                <w:spacing w:val="40"/>
                <w:szCs w:val="22"/>
                <w:lang w:val="en-GB"/>
              </w:rPr>
            </w:pPr>
            <w:r>
              <w:rPr>
                <w:rFonts w:cs="Arial"/>
                <w:b/>
                <w:bCs/>
                <w:color w:val="808080"/>
                <w:spacing w:val="40"/>
                <w:sz w:val="22"/>
                <w:szCs w:val="22"/>
                <w:lang w:val="en-GB"/>
              </w:rPr>
              <w:t>Impact</w:t>
            </w:r>
            <w:r w:rsidR="00362A1E">
              <w:rPr>
                <w:rFonts w:cs="Arial"/>
                <w:b/>
                <w:bCs/>
                <w:color w:val="808080"/>
                <w:spacing w:val="40"/>
                <w:sz w:val="22"/>
                <w:szCs w:val="22"/>
                <w:lang w:val="en-GB"/>
              </w:rPr>
              <w:t>(</w:t>
            </w:r>
            <w:r>
              <w:rPr>
                <w:rFonts w:cs="Arial"/>
                <w:b/>
                <w:bCs/>
                <w:color w:val="808080"/>
                <w:spacing w:val="40"/>
                <w:sz w:val="22"/>
                <w:szCs w:val="22"/>
                <w:lang w:val="en-GB"/>
              </w:rPr>
              <w:t>s</w:t>
            </w:r>
            <w:r w:rsidR="00362A1E">
              <w:rPr>
                <w:rFonts w:cs="Arial"/>
                <w:b/>
                <w:bCs/>
                <w:color w:val="808080"/>
                <w:spacing w:val="40"/>
                <w:sz w:val="22"/>
                <w:szCs w:val="22"/>
                <w:lang w:val="en-GB"/>
              </w:rPr>
              <w:t>)</w:t>
            </w:r>
            <w:r>
              <w:rPr>
                <w:rFonts w:cs="Arial"/>
                <w:b/>
                <w:bCs/>
                <w:color w:val="808080"/>
                <w:spacing w:val="40"/>
                <w:sz w:val="22"/>
                <w:szCs w:val="22"/>
                <w:lang w:val="en-GB"/>
              </w:rPr>
              <w:t xml:space="preserve"> on personal finances</w:t>
            </w:r>
          </w:p>
        </w:tc>
      </w:tr>
      <w:tr w:rsidR="00637C7A" w:rsidRPr="00645DBF" w14:paraId="76AF86BD" w14:textId="77777777" w:rsidTr="00AB3C82">
        <w:trPr>
          <w:trHeight w:val="359"/>
        </w:trPr>
        <w:tc>
          <w:tcPr>
            <w:tcW w:w="9385" w:type="dxa"/>
            <w:shd w:val="clear" w:color="auto" w:fill="auto"/>
          </w:tcPr>
          <w:p w14:paraId="49D11F6D" w14:textId="77777777" w:rsidR="00637C7A" w:rsidRPr="00E45239" w:rsidRDefault="00637C7A" w:rsidP="00CB672D">
            <w:pPr>
              <w:pStyle w:val="BodyText"/>
              <w:spacing w:before="120" w:line="276" w:lineRule="auto"/>
              <w:rPr>
                <w:rFonts w:cs="Arial"/>
                <w:bCs/>
                <w:color w:val="808080"/>
                <w:spacing w:val="40"/>
                <w:sz w:val="22"/>
                <w:szCs w:val="22"/>
              </w:rPr>
            </w:pPr>
          </w:p>
        </w:tc>
      </w:tr>
      <w:tr w:rsidR="00362A1E" w:rsidRPr="00645DBF" w14:paraId="5B2C2F41" w14:textId="77777777" w:rsidTr="00AB3C82">
        <w:trPr>
          <w:trHeight w:val="359"/>
        </w:trPr>
        <w:tc>
          <w:tcPr>
            <w:tcW w:w="9385" w:type="dxa"/>
            <w:shd w:val="clear" w:color="auto" w:fill="DBE5F1"/>
          </w:tcPr>
          <w:p w14:paraId="46D10150" w14:textId="18902019" w:rsidR="00362A1E" w:rsidRPr="00645DBF" w:rsidRDefault="00682997" w:rsidP="00682997">
            <w:pPr>
              <w:keepNext/>
              <w:keepLines/>
              <w:spacing w:before="120" w:after="120"/>
              <w:rPr>
                <w:rFonts w:cs="Arial"/>
                <w:b/>
                <w:bCs/>
                <w:color w:val="000000"/>
                <w:spacing w:val="40"/>
                <w:szCs w:val="22"/>
                <w:lang w:val="en-GB"/>
              </w:rPr>
            </w:pPr>
            <w:r>
              <w:rPr>
                <w:rFonts w:cs="Arial"/>
                <w:b/>
                <w:bCs/>
                <w:color w:val="808080"/>
                <w:spacing w:val="40"/>
                <w:sz w:val="22"/>
                <w:szCs w:val="22"/>
                <w:lang w:val="en-GB"/>
              </w:rPr>
              <w:t>I</w:t>
            </w:r>
            <w:r w:rsidR="00362A1E">
              <w:rPr>
                <w:rFonts w:cs="Arial"/>
                <w:b/>
                <w:bCs/>
                <w:color w:val="808080"/>
                <w:spacing w:val="40"/>
                <w:sz w:val="22"/>
                <w:szCs w:val="22"/>
                <w:lang w:val="en-GB"/>
              </w:rPr>
              <w:t>mpact(s)</w:t>
            </w:r>
            <w:r>
              <w:rPr>
                <w:rFonts w:cs="Arial"/>
                <w:b/>
                <w:bCs/>
                <w:color w:val="808080"/>
                <w:spacing w:val="40"/>
                <w:sz w:val="22"/>
                <w:szCs w:val="22"/>
                <w:lang w:val="en-GB"/>
              </w:rPr>
              <w:t xml:space="preserve"> on financial decision making</w:t>
            </w:r>
          </w:p>
        </w:tc>
      </w:tr>
      <w:tr w:rsidR="00362A1E" w:rsidRPr="00645DBF" w14:paraId="53585A9F" w14:textId="77777777" w:rsidTr="00AB3C82">
        <w:trPr>
          <w:trHeight w:val="359"/>
        </w:trPr>
        <w:tc>
          <w:tcPr>
            <w:tcW w:w="9385" w:type="dxa"/>
            <w:shd w:val="clear" w:color="auto" w:fill="auto"/>
          </w:tcPr>
          <w:p w14:paraId="53ADF337" w14:textId="7E538E69" w:rsidR="00362A1E" w:rsidRPr="00E45239" w:rsidRDefault="00CB672D" w:rsidP="00CB672D">
            <w:pPr>
              <w:tabs>
                <w:tab w:val="left" w:pos="3700"/>
              </w:tabs>
              <w:spacing w:before="120" w:after="120"/>
              <w:rPr>
                <w:rFonts w:cs="Arial"/>
                <w:bCs/>
                <w:color w:val="808080"/>
                <w:spacing w:val="40"/>
                <w:sz w:val="22"/>
                <w:szCs w:val="22"/>
                <w:lang w:val="en-GB"/>
              </w:rPr>
            </w:pPr>
            <w:r>
              <w:rPr>
                <w:rFonts w:cs="Arial"/>
                <w:bCs/>
                <w:color w:val="808080"/>
                <w:spacing w:val="40"/>
                <w:sz w:val="22"/>
                <w:szCs w:val="22"/>
                <w:lang w:val="en-GB"/>
              </w:rPr>
              <w:tab/>
            </w:r>
          </w:p>
        </w:tc>
      </w:tr>
    </w:tbl>
    <w:p w14:paraId="7F997733" w14:textId="4D0DFCA5" w:rsidR="00361C0B" w:rsidRDefault="00361C0B" w:rsidP="00645DB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2CA23643" w14:textId="77777777" w:rsidR="00CE6E4B" w:rsidRDefault="00CE6E4B" w:rsidP="00645DBF">
      <w:pPr>
        <w:rPr>
          <w:rFonts w:cs="Arial"/>
          <w:sz w:val="22"/>
          <w:szCs w:val="22"/>
        </w:rPr>
      </w:pPr>
    </w:p>
    <w:p w14:paraId="242DC2D0" w14:textId="225E0E7F" w:rsidR="00D35503" w:rsidRDefault="00FE50C7" w:rsidP="00682997">
      <w:pPr>
        <w:ind w:left="426" w:hanging="426"/>
        <w:rPr>
          <w:rFonts w:cs="Arial"/>
          <w:sz w:val="22"/>
          <w:szCs w:val="22"/>
        </w:rPr>
      </w:pPr>
      <w:r w:rsidRPr="00637C7A">
        <w:rPr>
          <w:rFonts w:cs="Arial"/>
          <w:b/>
          <w:sz w:val="22"/>
          <w:szCs w:val="22"/>
        </w:rPr>
        <w:t>2.</w:t>
      </w:r>
      <w:r w:rsidR="00637C7A">
        <w:rPr>
          <w:rFonts w:cs="Arial"/>
          <w:sz w:val="22"/>
          <w:szCs w:val="22"/>
        </w:rPr>
        <w:tab/>
      </w:r>
      <w:r w:rsidR="004916AA">
        <w:rPr>
          <w:rFonts w:cs="Arial"/>
          <w:noProof/>
          <w:sz w:val="22"/>
          <w:szCs w:val="22"/>
          <w:lang w:eastAsia="en-N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15FCDB6" wp14:editId="2D4F4417">
                <wp:simplePos x="0" y="0"/>
                <wp:positionH relativeFrom="column">
                  <wp:posOffset>3366135</wp:posOffset>
                </wp:positionH>
                <wp:positionV relativeFrom="paragraph">
                  <wp:posOffset>99695</wp:posOffset>
                </wp:positionV>
                <wp:extent cx="3257550" cy="2571750"/>
                <wp:effectExtent l="76200" t="95250" r="76200" b="95250"/>
                <wp:wrapTight wrapText="bothSides">
                  <wp:wrapPolygon edited="0">
                    <wp:start x="126" y="-800"/>
                    <wp:lineTo x="-505" y="14560"/>
                    <wp:lineTo x="-505" y="20320"/>
                    <wp:lineTo x="19453" y="22240"/>
                    <wp:lineTo x="21347" y="22240"/>
                    <wp:lineTo x="21474" y="17120"/>
                    <wp:lineTo x="21979" y="6880"/>
                    <wp:lineTo x="21979" y="-160"/>
                    <wp:lineTo x="16926" y="-800"/>
                    <wp:lineTo x="1389" y="-800"/>
                    <wp:lineTo x="126" y="-800"/>
                  </wp:wrapPolygon>
                </wp:wrapTight>
                <wp:docPr id="1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7550" cy="2571750"/>
                          <a:chOff x="5528" y="3392"/>
                          <a:chExt cx="4867" cy="3527"/>
                        </a:xfrm>
                      </wpg:grpSpPr>
                      <pic:pic xmlns:pic="http://schemas.openxmlformats.org/drawingml/2006/picture">
                        <pic:nvPicPr>
                          <pic:cNvPr id="11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7833">
                            <a:off x="5528" y="3392"/>
                            <a:ext cx="4867" cy="3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25"/>
                        <wps:cNvSpPr txBox="1">
                          <a:spLocks noChangeArrowheads="1"/>
                        </wps:cNvSpPr>
                        <wps:spPr bwMode="auto">
                          <a:xfrm rot="238724">
                            <a:off x="5895" y="3822"/>
                            <a:ext cx="3930" cy="3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060F6" w14:textId="77777777" w:rsidR="00D35503" w:rsidRPr="00361C0B" w:rsidRDefault="00D35503" w:rsidP="00D35503">
                              <w:pPr>
                                <w:rPr>
                                  <w:rFonts w:cs="Arial"/>
                                  <w:i/>
                                  <w:sz w:val="20"/>
                                </w:rPr>
                              </w:pPr>
                              <w:r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Your explanation might consider:</w:t>
                              </w:r>
                            </w:p>
                            <w:p w14:paraId="1DC47784" w14:textId="77777777" w:rsidR="00D35503" w:rsidRPr="00361C0B" w:rsidRDefault="00D35503" w:rsidP="00D35503">
                              <w:pPr>
                                <w:numPr>
                                  <w:ilvl w:val="0"/>
                                  <w:numId w:val="28"/>
                                </w:numPr>
                                <w:ind w:left="142" w:hanging="142"/>
                                <w:rPr>
                                  <w:rFonts w:cs="Arial"/>
                                  <w:sz w:val="20"/>
                                </w:rPr>
                              </w:pPr>
                              <w:r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Ability to manage income</w:t>
                              </w:r>
                            </w:p>
                            <w:p w14:paraId="1529B4A2" w14:textId="77777777" w:rsidR="00D35503" w:rsidRPr="00361C0B" w:rsidRDefault="00D35503" w:rsidP="00D35503">
                              <w:pPr>
                                <w:numPr>
                                  <w:ilvl w:val="0"/>
                                  <w:numId w:val="28"/>
                                </w:numPr>
                                <w:ind w:left="142" w:hanging="142"/>
                                <w:rPr>
                                  <w:rFonts w:cs="Arial"/>
                                  <w:sz w:val="20"/>
                                </w:rPr>
                              </w:pPr>
                              <w:r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Spending and transacting activities</w:t>
                              </w:r>
                            </w:p>
                            <w:p w14:paraId="7C036EBC" w14:textId="77777777" w:rsidR="00D35503" w:rsidRPr="00361C0B" w:rsidRDefault="00D35503" w:rsidP="00D35503">
                              <w:pPr>
                                <w:numPr>
                                  <w:ilvl w:val="0"/>
                                  <w:numId w:val="28"/>
                                </w:numPr>
                                <w:ind w:left="142" w:hanging="142"/>
                                <w:rPr>
                                  <w:rFonts w:cs="Arial"/>
                                  <w:sz w:val="20"/>
                                </w:rPr>
                              </w:pPr>
                              <w:r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The need to take on credit and go into debt</w:t>
                              </w:r>
                            </w:p>
                            <w:p w14:paraId="2ABC11DE" w14:textId="77777777" w:rsidR="00D35503" w:rsidRPr="00361C0B" w:rsidRDefault="00D35503" w:rsidP="00D35503">
                              <w:pPr>
                                <w:numPr>
                                  <w:ilvl w:val="0"/>
                                  <w:numId w:val="28"/>
                                </w:numPr>
                                <w:ind w:left="142" w:hanging="142"/>
                                <w:rPr>
                                  <w:rFonts w:cs="Arial"/>
                                  <w:sz w:val="20"/>
                                </w:rPr>
                              </w:pPr>
                              <w:r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Setting go</w:t>
                              </w:r>
                              <w:r w:rsidR="003424A1"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a</w:t>
                              </w:r>
                              <w:r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ls and budgeting</w:t>
                              </w:r>
                            </w:p>
                            <w:p w14:paraId="0C0636F6" w14:textId="77777777" w:rsidR="00D35503" w:rsidRPr="00361C0B" w:rsidRDefault="00D35503" w:rsidP="00D35503">
                              <w:pPr>
                                <w:numPr>
                                  <w:ilvl w:val="0"/>
                                  <w:numId w:val="28"/>
                                </w:numPr>
                                <w:ind w:left="142" w:hanging="142"/>
                                <w:rPr>
                                  <w:rFonts w:cs="Arial"/>
                                  <w:sz w:val="20"/>
                                </w:rPr>
                              </w:pPr>
                              <w:r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Saving and investing</w:t>
                              </w:r>
                            </w:p>
                            <w:p w14:paraId="65772F84" w14:textId="77777777" w:rsidR="00D35503" w:rsidRPr="00361C0B" w:rsidRDefault="00D35503" w:rsidP="00D35503">
                              <w:pPr>
                                <w:numPr>
                                  <w:ilvl w:val="0"/>
                                  <w:numId w:val="28"/>
                                </w:numPr>
                                <w:ind w:left="142" w:hanging="142"/>
                                <w:rPr>
                                  <w:rFonts w:cs="Arial"/>
                                  <w:sz w:val="20"/>
                                </w:rPr>
                              </w:pPr>
                              <w:r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The ability to protect assets and wealth, including risk management strategies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FCDB6" id="Group 23" o:spid="_x0000_s1027" style="position:absolute;left:0;text-align:left;margin-left:265.05pt;margin-top:7.85pt;width:256.5pt;height:202.5pt;z-index:-251657216" coordorigin="5528,3392" coordsize="4867,3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8" type="#_x0000_t75" style="position:absolute;left:5528;top:3392;width:4867;height:3477;rotation:205164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tTSvCAAAA2wAAAA8AAABkcnMvZG93bnJldi54bWxEj01rAjEQhu+C/yGM4EVqViu2bI3Sipbe&#10;Slcv3oZk3F3cTJYkuuu/bwoFbzPMM+/HatPbRtzIh9qxgtk0A0Gsnam5VHA87J9eQYSIbLBxTAru&#10;FGCzHg5WmBvX8Q/diliKJMIhRwVVjG0uZdAVWQxT1xKn29l5izGtvpTGY5fEbSPnWbaUFmtODhW2&#10;tK1IX4qrVaAL/fLxfepCtvjc1pNEPrPfKTUe9e9vICL18QH/f3+ZFH8Gf13SAHL9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rU0rwgAAANsAAAAPAAAAAAAAAAAAAAAAAJ8C&#10;AABkcnMvZG93bnJldi54bWxQSwUGAAAAAAQABAD3AAAAjgMAAAAA&#10;">
                  <v:imagedata r:id="rId22" o:title=""/>
                  <v:path arrowok="t"/>
                </v:shape>
                <v:shape id="_x0000_s1029" type="#_x0000_t202" style="position:absolute;left:5895;top:3822;width:3930;height:3097;rotation:26075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Sh+8EA&#10;AADbAAAADwAAAGRycy9kb3ducmV2LnhtbERPTUsDMRC9C/6HMIIXabMGsbI2LVqw6MFDWw89Dptx&#10;s7gzWZK03f77RhC8zeN9znw5cq+OFFMXxML9tAJF0gTXSWvha/c2eQKVMorDPghZOFOC5eL6ao61&#10;CyfZ0HGbW1VCJNVowec81FqnxhNjmoaBpHDfITLmAmOrXcRTCedem6p61IydlAaPA608NT/bA1tY&#10;sVkfTGu8e3jlz/3HbO3iHVt7ezO+PIPKNOZ/8Z/73ZX5Bn5/KQfox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0ofvBAAAA2wAAAA8AAAAAAAAAAAAAAAAAmAIAAGRycy9kb3du&#10;cmV2LnhtbFBLBQYAAAAABAAEAPUAAACGAwAAAAA=&#10;" filled="f" stroked="f" strokeweight=".5pt">
                  <v:textbox>
                    <w:txbxContent>
                      <w:p w14:paraId="21F060F6" w14:textId="77777777" w:rsidR="00D35503" w:rsidRPr="00361C0B" w:rsidRDefault="00D35503" w:rsidP="00D35503">
                        <w:pPr>
                          <w:rPr>
                            <w:rFonts w:cs="Arial"/>
                            <w:i/>
                            <w:sz w:val="20"/>
                          </w:rPr>
                        </w:pPr>
                        <w:r w:rsidRPr="00361C0B">
                          <w:rPr>
                            <w:rFonts w:cs="Arial"/>
                            <w:i/>
                            <w:sz w:val="20"/>
                          </w:rPr>
                          <w:t>Your explanation might consider:</w:t>
                        </w:r>
                      </w:p>
                      <w:p w14:paraId="1DC47784" w14:textId="77777777" w:rsidR="00D35503" w:rsidRPr="00361C0B" w:rsidRDefault="00D35503" w:rsidP="00D35503">
                        <w:pPr>
                          <w:numPr>
                            <w:ilvl w:val="0"/>
                            <w:numId w:val="28"/>
                          </w:numPr>
                          <w:ind w:left="142" w:hanging="142"/>
                          <w:rPr>
                            <w:rFonts w:cs="Arial"/>
                            <w:sz w:val="20"/>
                          </w:rPr>
                        </w:pPr>
                        <w:r w:rsidRPr="00361C0B">
                          <w:rPr>
                            <w:rFonts w:cs="Arial"/>
                            <w:i/>
                            <w:sz w:val="20"/>
                          </w:rPr>
                          <w:t>Ability to manage income</w:t>
                        </w:r>
                      </w:p>
                      <w:p w14:paraId="1529B4A2" w14:textId="77777777" w:rsidR="00D35503" w:rsidRPr="00361C0B" w:rsidRDefault="00D35503" w:rsidP="00D35503">
                        <w:pPr>
                          <w:numPr>
                            <w:ilvl w:val="0"/>
                            <w:numId w:val="28"/>
                          </w:numPr>
                          <w:ind w:left="142" w:hanging="142"/>
                          <w:rPr>
                            <w:rFonts w:cs="Arial"/>
                            <w:sz w:val="20"/>
                          </w:rPr>
                        </w:pPr>
                        <w:r w:rsidRPr="00361C0B">
                          <w:rPr>
                            <w:rFonts w:cs="Arial"/>
                            <w:i/>
                            <w:sz w:val="20"/>
                          </w:rPr>
                          <w:t>Spending and transacting activities</w:t>
                        </w:r>
                      </w:p>
                      <w:p w14:paraId="7C036EBC" w14:textId="77777777" w:rsidR="00D35503" w:rsidRPr="00361C0B" w:rsidRDefault="00D35503" w:rsidP="00D35503">
                        <w:pPr>
                          <w:numPr>
                            <w:ilvl w:val="0"/>
                            <w:numId w:val="28"/>
                          </w:numPr>
                          <w:ind w:left="142" w:hanging="142"/>
                          <w:rPr>
                            <w:rFonts w:cs="Arial"/>
                            <w:sz w:val="20"/>
                          </w:rPr>
                        </w:pPr>
                        <w:r w:rsidRPr="00361C0B">
                          <w:rPr>
                            <w:rFonts w:cs="Arial"/>
                            <w:i/>
                            <w:sz w:val="20"/>
                          </w:rPr>
                          <w:t>The need to take on credit and go into debt</w:t>
                        </w:r>
                      </w:p>
                      <w:p w14:paraId="2ABC11DE" w14:textId="77777777" w:rsidR="00D35503" w:rsidRPr="00361C0B" w:rsidRDefault="00D35503" w:rsidP="00D35503">
                        <w:pPr>
                          <w:numPr>
                            <w:ilvl w:val="0"/>
                            <w:numId w:val="28"/>
                          </w:numPr>
                          <w:ind w:left="142" w:hanging="142"/>
                          <w:rPr>
                            <w:rFonts w:cs="Arial"/>
                            <w:sz w:val="20"/>
                          </w:rPr>
                        </w:pPr>
                        <w:r w:rsidRPr="00361C0B">
                          <w:rPr>
                            <w:rFonts w:cs="Arial"/>
                            <w:i/>
                            <w:sz w:val="20"/>
                          </w:rPr>
                          <w:t>Setting go</w:t>
                        </w:r>
                        <w:r w:rsidR="003424A1" w:rsidRPr="00361C0B">
                          <w:rPr>
                            <w:rFonts w:cs="Arial"/>
                            <w:i/>
                            <w:sz w:val="20"/>
                          </w:rPr>
                          <w:t>a</w:t>
                        </w:r>
                        <w:r w:rsidRPr="00361C0B">
                          <w:rPr>
                            <w:rFonts w:cs="Arial"/>
                            <w:i/>
                            <w:sz w:val="20"/>
                          </w:rPr>
                          <w:t>ls and budgeting</w:t>
                        </w:r>
                      </w:p>
                      <w:p w14:paraId="0C0636F6" w14:textId="77777777" w:rsidR="00D35503" w:rsidRPr="00361C0B" w:rsidRDefault="00D35503" w:rsidP="00D35503">
                        <w:pPr>
                          <w:numPr>
                            <w:ilvl w:val="0"/>
                            <w:numId w:val="28"/>
                          </w:numPr>
                          <w:ind w:left="142" w:hanging="142"/>
                          <w:rPr>
                            <w:rFonts w:cs="Arial"/>
                            <w:sz w:val="20"/>
                          </w:rPr>
                        </w:pPr>
                        <w:r w:rsidRPr="00361C0B">
                          <w:rPr>
                            <w:rFonts w:cs="Arial"/>
                            <w:i/>
                            <w:sz w:val="20"/>
                          </w:rPr>
                          <w:t>Saving and investing</w:t>
                        </w:r>
                      </w:p>
                      <w:p w14:paraId="65772F84" w14:textId="77777777" w:rsidR="00D35503" w:rsidRPr="00361C0B" w:rsidRDefault="00D35503" w:rsidP="00D35503">
                        <w:pPr>
                          <w:numPr>
                            <w:ilvl w:val="0"/>
                            <w:numId w:val="28"/>
                          </w:numPr>
                          <w:ind w:left="142" w:hanging="142"/>
                          <w:rPr>
                            <w:rFonts w:cs="Arial"/>
                            <w:sz w:val="20"/>
                          </w:rPr>
                        </w:pPr>
                        <w:r w:rsidRPr="00361C0B">
                          <w:rPr>
                            <w:rFonts w:cs="Arial"/>
                            <w:i/>
                            <w:sz w:val="20"/>
                          </w:rPr>
                          <w:t>The ability to protect assets and wealth, including risk management strategies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D35503">
        <w:rPr>
          <w:rFonts w:cs="Arial"/>
          <w:sz w:val="22"/>
          <w:szCs w:val="22"/>
        </w:rPr>
        <w:t xml:space="preserve">For the selected </w:t>
      </w:r>
      <w:r w:rsidR="00D35503" w:rsidRPr="00D35503">
        <w:rPr>
          <w:rFonts w:cs="Arial"/>
          <w:b/>
          <w:sz w:val="22"/>
          <w:szCs w:val="22"/>
        </w:rPr>
        <w:t>national</w:t>
      </w:r>
      <w:r w:rsidR="00D35503">
        <w:rPr>
          <w:rFonts w:cs="Arial"/>
          <w:sz w:val="22"/>
          <w:szCs w:val="22"/>
        </w:rPr>
        <w:t xml:space="preserve"> factor:</w:t>
      </w:r>
    </w:p>
    <w:p w14:paraId="55DA6A29" w14:textId="6C4EB231" w:rsidR="00682997" w:rsidRDefault="00682997" w:rsidP="00682997">
      <w:pPr>
        <w:pStyle w:val="ListParagraph"/>
        <w:numPr>
          <w:ilvl w:val="0"/>
          <w:numId w:val="27"/>
        </w:numPr>
        <w:spacing w:line="360" w:lineRule="auto"/>
        <w:ind w:left="782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Explain </w:t>
      </w:r>
      <w:r w:rsidRPr="00645DBF">
        <w:rPr>
          <w:rFonts w:cs="Arial"/>
          <w:sz w:val="22"/>
          <w:szCs w:val="22"/>
        </w:rPr>
        <w:t xml:space="preserve">the impact(s) </w:t>
      </w:r>
      <w:r w:rsidR="00B64048">
        <w:rPr>
          <w:rFonts w:cs="Arial"/>
          <w:sz w:val="22"/>
          <w:szCs w:val="22"/>
        </w:rPr>
        <w:t xml:space="preserve">of </w:t>
      </w:r>
      <w:r w:rsidRPr="00645DBF">
        <w:rPr>
          <w:rFonts w:cs="Arial"/>
          <w:sz w:val="22"/>
          <w:szCs w:val="22"/>
        </w:rPr>
        <w:t>th</w:t>
      </w:r>
      <w:r>
        <w:rPr>
          <w:rFonts w:cs="Arial"/>
          <w:sz w:val="22"/>
          <w:szCs w:val="22"/>
        </w:rPr>
        <w:t>is factor on personal finances</w:t>
      </w:r>
    </w:p>
    <w:p w14:paraId="372784A1" w14:textId="64115C02" w:rsidR="00682997" w:rsidRPr="00682997" w:rsidRDefault="00682997" w:rsidP="00682997">
      <w:pPr>
        <w:pStyle w:val="ListParagraph"/>
        <w:numPr>
          <w:ilvl w:val="0"/>
          <w:numId w:val="27"/>
        </w:numPr>
        <w:spacing w:line="360" w:lineRule="auto"/>
        <w:ind w:left="782" w:hanging="357"/>
        <w:rPr>
          <w:rFonts w:cs="Arial"/>
          <w:sz w:val="22"/>
          <w:szCs w:val="22"/>
        </w:rPr>
      </w:pPr>
      <w:r w:rsidRPr="00682997">
        <w:rPr>
          <w:rFonts w:cs="Arial"/>
          <w:sz w:val="22"/>
          <w:szCs w:val="22"/>
        </w:rPr>
        <w:t xml:space="preserve">Explain the impact(s) </w:t>
      </w:r>
      <w:r w:rsidR="00B64048">
        <w:rPr>
          <w:rFonts w:cs="Arial"/>
          <w:sz w:val="22"/>
          <w:szCs w:val="22"/>
        </w:rPr>
        <w:t xml:space="preserve">of </w:t>
      </w:r>
      <w:r w:rsidRPr="00682997">
        <w:rPr>
          <w:rFonts w:cs="Arial"/>
          <w:sz w:val="22"/>
          <w:szCs w:val="22"/>
        </w:rPr>
        <w:t>this factor on financial decision making</w:t>
      </w:r>
      <w:r>
        <w:rPr>
          <w:rFonts w:cs="Arial"/>
          <w:sz w:val="22"/>
          <w:szCs w:val="22"/>
        </w:rPr>
        <w:t>.</w:t>
      </w:r>
    </w:p>
    <w:p w14:paraId="30B25B28" w14:textId="77777777" w:rsidR="00D35503" w:rsidRPr="00645DBF" w:rsidRDefault="00D35503" w:rsidP="00C976D9">
      <w:pPr>
        <w:rPr>
          <w:rFonts w:cs="Arial"/>
          <w:sz w:val="22"/>
          <w:szCs w:val="22"/>
        </w:rPr>
      </w:pPr>
    </w:p>
    <w:tbl>
      <w:tblPr>
        <w:tblW w:w="9385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9385"/>
      </w:tblGrid>
      <w:tr w:rsidR="00682997" w:rsidRPr="00645DBF" w14:paraId="1C437D2F" w14:textId="77777777" w:rsidTr="00CD5051">
        <w:trPr>
          <w:trHeight w:val="476"/>
        </w:trPr>
        <w:tc>
          <w:tcPr>
            <w:tcW w:w="9385" w:type="dxa"/>
            <w:shd w:val="clear" w:color="auto" w:fill="DBE5F1"/>
          </w:tcPr>
          <w:p w14:paraId="294D79B9" w14:textId="7DA9C437" w:rsidR="00682997" w:rsidRPr="00645DBF" w:rsidRDefault="00B64048" w:rsidP="00CD5051">
            <w:pPr>
              <w:spacing w:before="120" w:after="120"/>
              <w:rPr>
                <w:rFonts w:cs="Arial"/>
                <w:b/>
                <w:bCs/>
                <w:color w:val="595959"/>
                <w:szCs w:val="22"/>
              </w:rPr>
            </w:pPr>
            <w:r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Nation</w:t>
            </w:r>
            <w:r w:rsidR="00682997" w:rsidRPr="00645DBF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al</w:t>
            </w:r>
            <w:r w:rsidR="00682997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 xml:space="preserve"> factor</w:t>
            </w:r>
          </w:p>
        </w:tc>
      </w:tr>
      <w:tr w:rsidR="00682997" w:rsidRPr="00645DBF" w14:paraId="295D4027" w14:textId="77777777" w:rsidTr="00CD5051">
        <w:trPr>
          <w:trHeight w:val="1161"/>
        </w:trPr>
        <w:tc>
          <w:tcPr>
            <w:tcW w:w="9385" w:type="dxa"/>
          </w:tcPr>
          <w:p w14:paraId="642638C8" w14:textId="77777777" w:rsidR="00682997" w:rsidRPr="00361C0B" w:rsidRDefault="00682997" w:rsidP="00CD5051">
            <w:pPr>
              <w:pStyle w:val="BodyText"/>
              <w:spacing w:after="0"/>
              <w:rPr>
                <w:rFonts w:ascii="Arial" w:hAnsi="Arial" w:cs="Arial"/>
                <w:bCs/>
                <w:szCs w:val="22"/>
              </w:rPr>
            </w:pPr>
          </w:p>
        </w:tc>
      </w:tr>
      <w:tr w:rsidR="00682997" w:rsidRPr="00645DBF" w14:paraId="459937FE" w14:textId="77777777" w:rsidTr="00CD5051">
        <w:trPr>
          <w:trHeight w:val="359"/>
        </w:trPr>
        <w:tc>
          <w:tcPr>
            <w:tcW w:w="9385" w:type="dxa"/>
            <w:shd w:val="clear" w:color="auto" w:fill="DBE5F1"/>
          </w:tcPr>
          <w:p w14:paraId="7972D66E" w14:textId="77777777" w:rsidR="00682997" w:rsidRPr="00645DBF" w:rsidRDefault="00682997" w:rsidP="00CD5051">
            <w:pPr>
              <w:spacing w:before="120" w:after="120"/>
              <w:rPr>
                <w:rFonts w:cs="Arial"/>
                <w:b/>
                <w:bCs/>
                <w:color w:val="000000"/>
                <w:spacing w:val="40"/>
                <w:szCs w:val="22"/>
                <w:lang w:val="en-GB"/>
              </w:rPr>
            </w:pPr>
            <w:r>
              <w:rPr>
                <w:rFonts w:cs="Arial"/>
                <w:b/>
                <w:bCs/>
                <w:color w:val="808080"/>
                <w:spacing w:val="40"/>
                <w:sz w:val="22"/>
                <w:szCs w:val="22"/>
                <w:lang w:val="en-GB"/>
              </w:rPr>
              <w:t>Impact(s) on personal finances</w:t>
            </w:r>
          </w:p>
        </w:tc>
      </w:tr>
      <w:tr w:rsidR="00682997" w:rsidRPr="00645DBF" w14:paraId="0F15DA6C" w14:textId="77777777" w:rsidTr="00CD5051">
        <w:trPr>
          <w:trHeight w:val="359"/>
        </w:trPr>
        <w:tc>
          <w:tcPr>
            <w:tcW w:w="9385" w:type="dxa"/>
            <w:shd w:val="clear" w:color="auto" w:fill="auto"/>
          </w:tcPr>
          <w:p w14:paraId="2205D2D5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5475FAC3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4D21EC52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2973EBB1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5F25C056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465097AE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1CD7D264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1EAF1A8D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3E9A4CFE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408887D6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50CFF53B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54FFC621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7360B6D4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6052D0DC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64236CD9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3E13B45F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66086687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14FB7DCD" w14:textId="77777777" w:rsidR="00361C0B" w:rsidRPr="00E45239" w:rsidRDefault="00361C0B" w:rsidP="00CD5051">
            <w:pPr>
              <w:spacing w:before="120" w:after="120"/>
              <w:rPr>
                <w:rFonts w:cs="Arial"/>
                <w:bCs/>
                <w:color w:val="808080"/>
                <w:spacing w:val="40"/>
                <w:sz w:val="22"/>
                <w:szCs w:val="22"/>
                <w:lang w:val="en-GB"/>
              </w:rPr>
            </w:pPr>
          </w:p>
        </w:tc>
      </w:tr>
      <w:tr w:rsidR="00682997" w:rsidRPr="00645DBF" w14:paraId="5E9158AF" w14:textId="77777777" w:rsidTr="00CD5051">
        <w:trPr>
          <w:trHeight w:val="359"/>
        </w:trPr>
        <w:tc>
          <w:tcPr>
            <w:tcW w:w="9385" w:type="dxa"/>
            <w:shd w:val="clear" w:color="auto" w:fill="DBE5F1"/>
          </w:tcPr>
          <w:p w14:paraId="54691682" w14:textId="77777777" w:rsidR="00682997" w:rsidRPr="00645DBF" w:rsidRDefault="00682997" w:rsidP="00CD5051">
            <w:pPr>
              <w:keepNext/>
              <w:keepLines/>
              <w:spacing w:before="120" w:after="120"/>
              <w:rPr>
                <w:rFonts w:cs="Arial"/>
                <w:b/>
                <w:bCs/>
                <w:color w:val="000000"/>
                <w:spacing w:val="40"/>
                <w:szCs w:val="22"/>
                <w:lang w:val="en-GB"/>
              </w:rPr>
            </w:pPr>
            <w:r>
              <w:rPr>
                <w:rFonts w:cs="Arial"/>
                <w:b/>
                <w:bCs/>
                <w:color w:val="808080"/>
                <w:spacing w:val="40"/>
                <w:sz w:val="22"/>
                <w:szCs w:val="22"/>
                <w:lang w:val="en-GB"/>
              </w:rPr>
              <w:lastRenderedPageBreak/>
              <w:t>Impact(s) on financial decision making</w:t>
            </w:r>
          </w:p>
        </w:tc>
      </w:tr>
      <w:tr w:rsidR="00682997" w:rsidRPr="00645DBF" w14:paraId="0BE5C9A2" w14:textId="77777777" w:rsidTr="00CD5051">
        <w:trPr>
          <w:trHeight w:val="359"/>
        </w:trPr>
        <w:tc>
          <w:tcPr>
            <w:tcW w:w="9385" w:type="dxa"/>
            <w:shd w:val="clear" w:color="auto" w:fill="auto"/>
          </w:tcPr>
          <w:p w14:paraId="09041B27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7D925805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7247A223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41240F54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1F6CD1AD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2CB48A41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2528A021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2293D487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1C4CFDE9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50B59654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615507AE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16147F05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2B59B05E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2ACFDFEA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40"/>
                <w:sz w:val="22"/>
                <w:szCs w:val="22"/>
                <w:lang w:val="en-GB"/>
              </w:rPr>
            </w:pPr>
          </w:p>
          <w:p w14:paraId="03CDDEB7" w14:textId="77777777" w:rsidR="00682997" w:rsidRPr="00E45239" w:rsidRDefault="00682997" w:rsidP="00CD5051">
            <w:pPr>
              <w:spacing w:before="120" w:after="120"/>
              <w:rPr>
                <w:rFonts w:cs="Arial"/>
                <w:bCs/>
                <w:color w:val="808080"/>
                <w:spacing w:val="40"/>
                <w:sz w:val="22"/>
                <w:szCs w:val="22"/>
                <w:lang w:val="en-GB"/>
              </w:rPr>
            </w:pPr>
          </w:p>
        </w:tc>
      </w:tr>
    </w:tbl>
    <w:p w14:paraId="392CF28D" w14:textId="66A81FE1" w:rsidR="00CE6E4B" w:rsidRDefault="00CE6E4B" w:rsidP="00CE6E4B">
      <w:pPr>
        <w:pStyle w:val="ListParagraph"/>
        <w:spacing w:line="360" w:lineRule="auto"/>
        <w:ind w:left="426" w:hanging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  <w:r w:rsidR="004916AA">
        <w:rPr>
          <w:rFonts w:cs="Arial"/>
          <w:noProof/>
          <w:sz w:val="22"/>
          <w:szCs w:val="22"/>
          <w:lang w:eastAsia="en-NZ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363B283" wp14:editId="4C2D866B">
                <wp:simplePos x="0" y="0"/>
                <wp:positionH relativeFrom="column">
                  <wp:posOffset>3194685</wp:posOffset>
                </wp:positionH>
                <wp:positionV relativeFrom="paragraph">
                  <wp:posOffset>118745</wp:posOffset>
                </wp:positionV>
                <wp:extent cx="3300095" cy="2491105"/>
                <wp:effectExtent l="76200" t="95250" r="71755" b="42545"/>
                <wp:wrapTight wrapText="bothSides">
                  <wp:wrapPolygon edited="0">
                    <wp:start x="125" y="-826"/>
                    <wp:lineTo x="-499" y="15031"/>
                    <wp:lineTo x="-499" y="20317"/>
                    <wp:lineTo x="1746" y="20482"/>
                    <wp:lineTo x="19576" y="21804"/>
                    <wp:lineTo x="21322" y="21804"/>
                    <wp:lineTo x="21446" y="17674"/>
                    <wp:lineTo x="21945" y="7103"/>
                    <wp:lineTo x="21945" y="-165"/>
                    <wp:lineTo x="16209" y="-826"/>
                    <wp:lineTo x="1496" y="-826"/>
                    <wp:lineTo x="125" y="-826"/>
                  </wp:wrapPolygon>
                </wp:wrapTight>
                <wp:docPr id="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0095" cy="2491105"/>
                          <a:chOff x="5648" y="3821"/>
                          <a:chExt cx="4867" cy="3609"/>
                        </a:xfrm>
                      </wpg:grpSpPr>
                      <pic:pic xmlns:pic="http://schemas.openxmlformats.org/drawingml/2006/picture">
                        <pic:nvPicPr>
                          <pic:cNvPr id="8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7833">
                            <a:off x="5648" y="3821"/>
                            <a:ext cx="4867" cy="3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Text Box 28"/>
                        <wps:cNvSpPr txBox="1">
                          <a:spLocks noChangeArrowheads="1"/>
                        </wps:cNvSpPr>
                        <wps:spPr bwMode="auto">
                          <a:xfrm rot="238724">
                            <a:off x="5980" y="4284"/>
                            <a:ext cx="4097" cy="3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9F857D" w14:textId="77777777" w:rsidR="00CE6E4B" w:rsidRPr="00361C0B" w:rsidRDefault="00CE6E4B" w:rsidP="00CE6E4B">
                              <w:pPr>
                                <w:rPr>
                                  <w:rFonts w:cs="Arial"/>
                                  <w:i/>
                                  <w:sz w:val="20"/>
                                </w:rPr>
                              </w:pPr>
                              <w:r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Your explanation might consider:</w:t>
                              </w:r>
                            </w:p>
                            <w:p w14:paraId="47D0B7A5" w14:textId="77777777" w:rsidR="00CE6E4B" w:rsidRPr="00361C0B" w:rsidRDefault="00CE6E4B" w:rsidP="00CE6E4B">
                              <w:pPr>
                                <w:numPr>
                                  <w:ilvl w:val="0"/>
                                  <w:numId w:val="28"/>
                                </w:numPr>
                                <w:ind w:left="142" w:hanging="142"/>
                                <w:rPr>
                                  <w:rFonts w:cs="Arial"/>
                                  <w:sz w:val="20"/>
                                </w:rPr>
                              </w:pPr>
                              <w:r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Ability to manage income</w:t>
                              </w:r>
                            </w:p>
                            <w:p w14:paraId="2D22075D" w14:textId="77777777" w:rsidR="00CE6E4B" w:rsidRPr="00361C0B" w:rsidRDefault="00CE6E4B" w:rsidP="00CE6E4B">
                              <w:pPr>
                                <w:numPr>
                                  <w:ilvl w:val="0"/>
                                  <w:numId w:val="28"/>
                                </w:numPr>
                                <w:ind w:left="142" w:hanging="142"/>
                                <w:rPr>
                                  <w:rFonts w:cs="Arial"/>
                                  <w:sz w:val="20"/>
                                </w:rPr>
                              </w:pPr>
                              <w:r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Spending and transacting activities</w:t>
                              </w:r>
                            </w:p>
                            <w:p w14:paraId="0D814D22" w14:textId="77777777" w:rsidR="00CE6E4B" w:rsidRPr="00361C0B" w:rsidRDefault="00CE6E4B" w:rsidP="00CE6E4B">
                              <w:pPr>
                                <w:numPr>
                                  <w:ilvl w:val="0"/>
                                  <w:numId w:val="28"/>
                                </w:numPr>
                                <w:ind w:left="142" w:hanging="142"/>
                                <w:rPr>
                                  <w:rFonts w:cs="Arial"/>
                                  <w:sz w:val="20"/>
                                </w:rPr>
                              </w:pPr>
                              <w:r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The need to take on credit and go into debt</w:t>
                              </w:r>
                            </w:p>
                            <w:p w14:paraId="3478DCBB" w14:textId="77777777" w:rsidR="00CE6E4B" w:rsidRPr="00361C0B" w:rsidRDefault="00CE6E4B" w:rsidP="00CE6E4B">
                              <w:pPr>
                                <w:numPr>
                                  <w:ilvl w:val="0"/>
                                  <w:numId w:val="28"/>
                                </w:numPr>
                                <w:ind w:left="142" w:hanging="142"/>
                                <w:rPr>
                                  <w:rFonts w:cs="Arial"/>
                                  <w:sz w:val="20"/>
                                </w:rPr>
                              </w:pPr>
                              <w:r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Setting gaols and budgeting</w:t>
                              </w:r>
                            </w:p>
                            <w:p w14:paraId="1BB8C16F" w14:textId="77777777" w:rsidR="00CE6E4B" w:rsidRPr="00361C0B" w:rsidRDefault="00CE6E4B" w:rsidP="00CE6E4B">
                              <w:pPr>
                                <w:numPr>
                                  <w:ilvl w:val="0"/>
                                  <w:numId w:val="28"/>
                                </w:numPr>
                                <w:ind w:left="142" w:hanging="142"/>
                                <w:rPr>
                                  <w:rFonts w:cs="Arial"/>
                                  <w:sz w:val="20"/>
                                </w:rPr>
                              </w:pPr>
                              <w:r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Saving and investing</w:t>
                              </w:r>
                            </w:p>
                            <w:p w14:paraId="19E18E73" w14:textId="77777777" w:rsidR="00CE6E4B" w:rsidRPr="00361C0B" w:rsidRDefault="00CE6E4B" w:rsidP="00CE6E4B">
                              <w:pPr>
                                <w:numPr>
                                  <w:ilvl w:val="0"/>
                                  <w:numId w:val="28"/>
                                </w:numPr>
                                <w:ind w:left="142" w:hanging="142"/>
                                <w:rPr>
                                  <w:rFonts w:cs="Arial"/>
                                  <w:sz w:val="20"/>
                                </w:rPr>
                              </w:pPr>
                              <w:r w:rsidRPr="00361C0B">
                                <w:rPr>
                                  <w:rFonts w:cs="Arial"/>
                                  <w:i/>
                                  <w:sz w:val="20"/>
                                </w:rPr>
                                <w:t>The ability to protect assets and wealth, including risk management strategies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3B283" id="Group 26" o:spid="_x0000_s1030" style="position:absolute;left:0;text-align:left;margin-left:251.55pt;margin-top:9.35pt;width:259.85pt;height:196.15pt;z-index:-251656192" coordorigin="5648,3821" coordsize="4867,3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">
                <v:shape id="Picture 27" o:spid="_x0000_s1031" type="#_x0000_t75" style="position:absolute;left:5648;top:3821;width:4867;height:3477;rotation:205164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hvJa/AAAA2gAAAA8AAABkcnMvZG93bnJldi54bWxET01PAjEQvZvwH5oh8WKkqxg0K4UIEeLN&#10;uHjxNmnH3Y3b6aYt7PrvmQMJx5f3vVyPvlMniqkNbOBhVoAitsG1XBv4PuzuX0CljOywC0wG/inB&#10;ejW5WWLpwsBfdKpyrSSEU4kGmpz7UutkG/KYZqEnFu43RI9ZYKy1izhIuO/0Y1EstMeWpaHBnrYN&#10;2b/q6A3Yyj5vPn+GVDztt+2dKOcc3425nY5vr6Ayjfkqvrg/nAHZKlfkBujVG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9IbyWvwAAANoAAAAPAAAAAAAAAAAAAAAAAJ8CAABk&#10;cnMvZG93bnJldi54bWxQSwUGAAAAAAQABAD3AAAAiwMAAAAA&#10;">
                  <v:imagedata r:id="rId22" o:title=""/>
                  <v:path arrowok="t"/>
                </v:shape>
                <v:shape id="Text Box 28" o:spid="_x0000_s1032" type="#_x0000_t202" style="position:absolute;left:5980;top:4284;width:4097;height:3146;rotation:26075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0GMQA&#10;AADaAAAADwAAAGRycy9kb3ducmV2LnhtbESPQUsDMRSE7wX/Q3iCl2KzLlJ1bVq0YLGHHlp76PGx&#10;eW4W970sSdqu/94IhR6HmfmGmS0G7tSJQmy9GHiYFKBIam9baQzsvz7un0HFhGKx80IGfinCYn4z&#10;mmFl/Vm2dNqlRmWIxAoNuJT6SutYO2KME9+TZO/bB8aUZWi0DXjOcO50WRRTzdhKXnDY09JR/bM7&#10;soEll6tj2ZTOPr7z5rB+WtkwZmPuboe3V1CJhnQNX9qf1sAL/F/JN0DP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29BjEAAAA2gAAAA8AAAAAAAAAAAAAAAAAmAIAAGRycy9k&#10;b3ducmV2LnhtbFBLBQYAAAAABAAEAPUAAACJAwAAAAA=&#10;" filled="f" stroked="f" strokeweight=".5pt">
                  <v:textbox>
                    <w:txbxContent>
                      <w:p w14:paraId="099F857D" w14:textId="77777777" w:rsidR="00CE6E4B" w:rsidRPr="00361C0B" w:rsidRDefault="00CE6E4B" w:rsidP="00CE6E4B">
                        <w:pPr>
                          <w:rPr>
                            <w:rFonts w:cs="Arial"/>
                            <w:i/>
                            <w:sz w:val="20"/>
                          </w:rPr>
                        </w:pPr>
                        <w:r w:rsidRPr="00361C0B">
                          <w:rPr>
                            <w:rFonts w:cs="Arial"/>
                            <w:i/>
                            <w:sz w:val="20"/>
                          </w:rPr>
                          <w:t>Your explanation might consider:</w:t>
                        </w:r>
                      </w:p>
                      <w:p w14:paraId="47D0B7A5" w14:textId="77777777" w:rsidR="00CE6E4B" w:rsidRPr="00361C0B" w:rsidRDefault="00CE6E4B" w:rsidP="00CE6E4B">
                        <w:pPr>
                          <w:numPr>
                            <w:ilvl w:val="0"/>
                            <w:numId w:val="28"/>
                          </w:numPr>
                          <w:ind w:left="142" w:hanging="142"/>
                          <w:rPr>
                            <w:rFonts w:cs="Arial"/>
                            <w:sz w:val="20"/>
                          </w:rPr>
                        </w:pPr>
                        <w:r w:rsidRPr="00361C0B">
                          <w:rPr>
                            <w:rFonts w:cs="Arial"/>
                            <w:i/>
                            <w:sz w:val="20"/>
                          </w:rPr>
                          <w:t>Ability to manage income</w:t>
                        </w:r>
                      </w:p>
                      <w:p w14:paraId="2D22075D" w14:textId="77777777" w:rsidR="00CE6E4B" w:rsidRPr="00361C0B" w:rsidRDefault="00CE6E4B" w:rsidP="00CE6E4B">
                        <w:pPr>
                          <w:numPr>
                            <w:ilvl w:val="0"/>
                            <w:numId w:val="28"/>
                          </w:numPr>
                          <w:ind w:left="142" w:hanging="142"/>
                          <w:rPr>
                            <w:rFonts w:cs="Arial"/>
                            <w:sz w:val="20"/>
                          </w:rPr>
                        </w:pPr>
                        <w:r w:rsidRPr="00361C0B">
                          <w:rPr>
                            <w:rFonts w:cs="Arial"/>
                            <w:i/>
                            <w:sz w:val="20"/>
                          </w:rPr>
                          <w:t>Spending and transacting activities</w:t>
                        </w:r>
                      </w:p>
                      <w:p w14:paraId="0D814D22" w14:textId="77777777" w:rsidR="00CE6E4B" w:rsidRPr="00361C0B" w:rsidRDefault="00CE6E4B" w:rsidP="00CE6E4B">
                        <w:pPr>
                          <w:numPr>
                            <w:ilvl w:val="0"/>
                            <w:numId w:val="28"/>
                          </w:numPr>
                          <w:ind w:left="142" w:hanging="142"/>
                          <w:rPr>
                            <w:rFonts w:cs="Arial"/>
                            <w:sz w:val="20"/>
                          </w:rPr>
                        </w:pPr>
                        <w:r w:rsidRPr="00361C0B">
                          <w:rPr>
                            <w:rFonts w:cs="Arial"/>
                            <w:i/>
                            <w:sz w:val="20"/>
                          </w:rPr>
                          <w:t>The need to take on credit and go into debt</w:t>
                        </w:r>
                      </w:p>
                      <w:p w14:paraId="3478DCBB" w14:textId="77777777" w:rsidR="00CE6E4B" w:rsidRPr="00361C0B" w:rsidRDefault="00CE6E4B" w:rsidP="00CE6E4B">
                        <w:pPr>
                          <w:numPr>
                            <w:ilvl w:val="0"/>
                            <w:numId w:val="28"/>
                          </w:numPr>
                          <w:ind w:left="142" w:hanging="142"/>
                          <w:rPr>
                            <w:rFonts w:cs="Arial"/>
                            <w:sz w:val="20"/>
                          </w:rPr>
                        </w:pPr>
                        <w:r w:rsidRPr="00361C0B">
                          <w:rPr>
                            <w:rFonts w:cs="Arial"/>
                            <w:i/>
                            <w:sz w:val="20"/>
                          </w:rPr>
                          <w:t>Setting gaols and budgeting</w:t>
                        </w:r>
                      </w:p>
                      <w:p w14:paraId="1BB8C16F" w14:textId="77777777" w:rsidR="00CE6E4B" w:rsidRPr="00361C0B" w:rsidRDefault="00CE6E4B" w:rsidP="00CE6E4B">
                        <w:pPr>
                          <w:numPr>
                            <w:ilvl w:val="0"/>
                            <w:numId w:val="28"/>
                          </w:numPr>
                          <w:ind w:left="142" w:hanging="142"/>
                          <w:rPr>
                            <w:rFonts w:cs="Arial"/>
                            <w:sz w:val="20"/>
                          </w:rPr>
                        </w:pPr>
                        <w:r w:rsidRPr="00361C0B">
                          <w:rPr>
                            <w:rFonts w:cs="Arial"/>
                            <w:i/>
                            <w:sz w:val="20"/>
                          </w:rPr>
                          <w:t>Saving and investing</w:t>
                        </w:r>
                      </w:p>
                      <w:p w14:paraId="19E18E73" w14:textId="77777777" w:rsidR="00CE6E4B" w:rsidRPr="00361C0B" w:rsidRDefault="00CE6E4B" w:rsidP="00CE6E4B">
                        <w:pPr>
                          <w:numPr>
                            <w:ilvl w:val="0"/>
                            <w:numId w:val="28"/>
                          </w:numPr>
                          <w:ind w:left="142" w:hanging="142"/>
                          <w:rPr>
                            <w:rFonts w:cs="Arial"/>
                            <w:sz w:val="20"/>
                          </w:rPr>
                        </w:pPr>
                        <w:r w:rsidRPr="00361C0B">
                          <w:rPr>
                            <w:rFonts w:cs="Arial"/>
                            <w:i/>
                            <w:sz w:val="20"/>
                          </w:rPr>
                          <w:t>The ability to protect assets and wealth, including risk management strategies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682997">
        <w:rPr>
          <w:rFonts w:cs="Arial"/>
          <w:b/>
          <w:sz w:val="22"/>
          <w:szCs w:val="22"/>
        </w:rPr>
        <w:t>3</w:t>
      </w:r>
      <w:r w:rsidRPr="00B55ACC">
        <w:rPr>
          <w:rFonts w:cs="Arial"/>
          <w:b/>
          <w:sz w:val="22"/>
          <w:szCs w:val="22"/>
        </w:rPr>
        <w:t>.</w:t>
      </w:r>
      <w:r>
        <w:rPr>
          <w:rFonts w:cs="Arial"/>
          <w:sz w:val="22"/>
          <w:szCs w:val="22"/>
        </w:rPr>
        <w:tab/>
        <w:t xml:space="preserve">For the selected </w:t>
      </w:r>
      <w:r>
        <w:rPr>
          <w:rFonts w:cs="Arial"/>
          <w:b/>
          <w:sz w:val="22"/>
          <w:szCs w:val="22"/>
        </w:rPr>
        <w:t>local</w:t>
      </w:r>
      <w:r>
        <w:rPr>
          <w:rFonts w:cs="Arial"/>
          <w:sz w:val="22"/>
          <w:szCs w:val="22"/>
        </w:rPr>
        <w:t xml:space="preserve"> factor:</w:t>
      </w:r>
    </w:p>
    <w:p w14:paraId="3B8CF33D" w14:textId="24D535DD" w:rsidR="00682997" w:rsidRDefault="00682997" w:rsidP="00682997">
      <w:pPr>
        <w:pStyle w:val="ListParagraph"/>
        <w:numPr>
          <w:ilvl w:val="0"/>
          <w:numId w:val="27"/>
        </w:numPr>
        <w:spacing w:line="360" w:lineRule="auto"/>
        <w:ind w:left="782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Explain </w:t>
      </w:r>
      <w:r w:rsidRPr="00645DBF">
        <w:rPr>
          <w:rFonts w:cs="Arial"/>
          <w:sz w:val="22"/>
          <w:szCs w:val="22"/>
        </w:rPr>
        <w:t xml:space="preserve">the impact(s) </w:t>
      </w:r>
      <w:r>
        <w:rPr>
          <w:rFonts w:cs="Arial"/>
          <w:sz w:val="22"/>
          <w:szCs w:val="22"/>
        </w:rPr>
        <w:t xml:space="preserve">of </w:t>
      </w:r>
      <w:r w:rsidRPr="00645DBF">
        <w:rPr>
          <w:rFonts w:cs="Arial"/>
          <w:sz w:val="22"/>
          <w:szCs w:val="22"/>
        </w:rPr>
        <w:t>th</w:t>
      </w:r>
      <w:r>
        <w:rPr>
          <w:rFonts w:cs="Arial"/>
          <w:sz w:val="22"/>
          <w:szCs w:val="22"/>
        </w:rPr>
        <w:t>is factor on personal finances</w:t>
      </w:r>
    </w:p>
    <w:p w14:paraId="295C34BE" w14:textId="6E9970AE" w:rsidR="00682997" w:rsidRPr="00682997" w:rsidRDefault="00682997" w:rsidP="00682997">
      <w:pPr>
        <w:pStyle w:val="ListParagraph"/>
        <w:numPr>
          <w:ilvl w:val="0"/>
          <w:numId w:val="27"/>
        </w:numPr>
        <w:spacing w:line="360" w:lineRule="auto"/>
        <w:ind w:left="782" w:hanging="357"/>
        <w:rPr>
          <w:rFonts w:cs="Arial"/>
          <w:sz w:val="22"/>
          <w:szCs w:val="22"/>
        </w:rPr>
      </w:pPr>
      <w:r w:rsidRPr="00682997">
        <w:rPr>
          <w:rFonts w:cs="Arial"/>
          <w:sz w:val="22"/>
          <w:szCs w:val="22"/>
        </w:rPr>
        <w:t xml:space="preserve">Explain the impact(s) </w:t>
      </w:r>
      <w:r>
        <w:rPr>
          <w:rFonts w:cs="Arial"/>
          <w:sz w:val="22"/>
          <w:szCs w:val="22"/>
        </w:rPr>
        <w:t xml:space="preserve">of </w:t>
      </w:r>
      <w:r w:rsidRPr="00682997">
        <w:rPr>
          <w:rFonts w:cs="Arial"/>
          <w:sz w:val="22"/>
          <w:szCs w:val="22"/>
        </w:rPr>
        <w:t>this factor on financial decision making</w:t>
      </w:r>
      <w:r>
        <w:rPr>
          <w:rFonts w:cs="Arial"/>
          <w:sz w:val="22"/>
          <w:szCs w:val="22"/>
        </w:rPr>
        <w:t>.</w:t>
      </w:r>
    </w:p>
    <w:p w14:paraId="17C3205B" w14:textId="77777777" w:rsidR="00CE6E4B" w:rsidRPr="00E45239" w:rsidRDefault="00CE6E4B" w:rsidP="00E45239">
      <w:pPr>
        <w:spacing w:line="360" w:lineRule="auto"/>
        <w:rPr>
          <w:rFonts w:cs="Arial"/>
          <w:sz w:val="22"/>
          <w:szCs w:val="22"/>
        </w:rPr>
      </w:pPr>
    </w:p>
    <w:p w14:paraId="33BD0ED0" w14:textId="77777777" w:rsidR="00CE6E4B" w:rsidRPr="00645DBF" w:rsidRDefault="00CE6E4B" w:rsidP="00CE6E4B">
      <w:pPr>
        <w:rPr>
          <w:rFonts w:cs="Arial"/>
          <w:sz w:val="22"/>
          <w:szCs w:val="22"/>
        </w:rPr>
      </w:pPr>
    </w:p>
    <w:p w14:paraId="76EE0D89" w14:textId="77777777" w:rsidR="00CE6E4B" w:rsidRDefault="00CE6E4B" w:rsidP="00CE6E4B">
      <w:pPr>
        <w:rPr>
          <w:rFonts w:cs="Arial"/>
          <w:sz w:val="22"/>
          <w:szCs w:val="22"/>
        </w:rPr>
      </w:pPr>
    </w:p>
    <w:p w14:paraId="258A4804" w14:textId="77777777" w:rsidR="00CE6E4B" w:rsidRDefault="00CE6E4B" w:rsidP="00CE6E4B">
      <w:pPr>
        <w:rPr>
          <w:rFonts w:cs="Arial"/>
          <w:sz w:val="22"/>
          <w:szCs w:val="22"/>
        </w:rPr>
      </w:pPr>
    </w:p>
    <w:p w14:paraId="0F84AA3E" w14:textId="77777777" w:rsidR="00682997" w:rsidRDefault="00682997" w:rsidP="00CE6E4B">
      <w:pPr>
        <w:rPr>
          <w:rFonts w:cs="Arial"/>
          <w:sz w:val="22"/>
          <w:szCs w:val="22"/>
        </w:rPr>
      </w:pPr>
    </w:p>
    <w:p w14:paraId="6F83B6B5" w14:textId="77777777" w:rsidR="00682997" w:rsidRDefault="00682997" w:rsidP="00CE6E4B">
      <w:pPr>
        <w:rPr>
          <w:rFonts w:cs="Arial"/>
          <w:sz w:val="22"/>
          <w:szCs w:val="22"/>
        </w:rPr>
      </w:pPr>
    </w:p>
    <w:p w14:paraId="2B0521B6" w14:textId="77777777" w:rsidR="00682997" w:rsidRDefault="00682997" w:rsidP="00CE6E4B">
      <w:pPr>
        <w:rPr>
          <w:rFonts w:cs="Arial"/>
          <w:sz w:val="22"/>
          <w:szCs w:val="22"/>
        </w:rPr>
      </w:pPr>
    </w:p>
    <w:tbl>
      <w:tblPr>
        <w:tblW w:w="9385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9385"/>
      </w:tblGrid>
      <w:tr w:rsidR="00682997" w:rsidRPr="00645DBF" w14:paraId="1DE8CACD" w14:textId="77777777" w:rsidTr="00682997">
        <w:trPr>
          <w:trHeight w:val="476"/>
        </w:trPr>
        <w:tc>
          <w:tcPr>
            <w:tcW w:w="93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/>
          </w:tcPr>
          <w:p w14:paraId="045DCF5D" w14:textId="693AC12C" w:rsidR="00682997" w:rsidRPr="00682997" w:rsidRDefault="00B64048" w:rsidP="00CD5051">
            <w:pPr>
              <w:spacing w:before="120" w:after="120"/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Local</w:t>
            </w:r>
            <w:r w:rsidR="00682997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 xml:space="preserve"> factor</w:t>
            </w:r>
          </w:p>
        </w:tc>
      </w:tr>
      <w:tr w:rsidR="00682997" w:rsidRPr="00E45239" w14:paraId="7ABBF534" w14:textId="77777777" w:rsidTr="00B64048">
        <w:trPr>
          <w:trHeight w:val="476"/>
        </w:trPr>
        <w:tc>
          <w:tcPr>
            <w:tcW w:w="93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06B8CDCD" w14:textId="77777777" w:rsidR="00682997" w:rsidRPr="00682997" w:rsidRDefault="00682997" w:rsidP="00682997">
            <w:pPr>
              <w:spacing w:before="120" w:after="120"/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</w:pPr>
          </w:p>
        </w:tc>
      </w:tr>
      <w:tr w:rsidR="00682997" w:rsidRPr="00645DBF" w14:paraId="755F7903" w14:textId="77777777" w:rsidTr="00682997">
        <w:trPr>
          <w:trHeight w:val="476"/>
        </w:trPr>
        <w:tc>
          <w:tcPr>
            <w:tcW w:w="93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/>
          </w:tcPr>
          <w:p w14:paraId="17BAD3E3" w14:textId="77777777" w:rsidR="00682997" w:rsidRPr="00682997" w:rsidRDefault="00682997" w:rsidP="00CD5051">
            <w:pPr>
              <w:spacing w:before="120" w:after="120"/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</w:pPr>
            <w:r w:rsidRPr="00682997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Impact(s) on personal finances</w:t>
            </w:r>
          </w:p>
        </w:tc>
      </w:tr>
      <w:tr w:rsidR="00682997" w:rsidRPr="00E45239" w14:paraId="5DA0EB7F" w14:textId="77777777" w:rsidTr="00B64048">
        <w:trPr>
          <w:trHeight w:val="476"/>
        </w:trPr>
        <w:tc>
          <w:tcPr>
            <w:tcW w:w="93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6AB26837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5954F732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2B9C249D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203560A5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3AC969F7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5BF30245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14AAED3B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7C5BB3F1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651317A4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287EC86B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22DB828C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5A2BE7E2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616BBDB0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7D58FB0D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59A41410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06A28AD9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24B562ED" w14:textId="77777777" w:rsidR="00682997" w:rsidRPr="00682997" w:rsidRDefault="00682997" w:rsidP="00CD5051">
            <w:pPr>
              <w:spacing w:before="120" w:after="120"/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</w:pPr>
          </w:p>
        </w:tc>
      </w:tr>
      <w:tr w:rsidR="00682997" w:rsidRPr="00645DBF" w14:paraId="5AAABE76" w14:textId="77777777" w:rsidTr="00682997">
        <w:trPr>
          <w:trHeight w:val="476"/>
        </w:trPr>
        <w:tc>
          <w:tcPr>
            <w:tcW w:w="93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/>
          </w:tcPr>
          <w:p w14:paraId="01775955" w14:textId="77777777" w:rsidR="00682997" w:rsidRPr="00682997" w:rsidRDefault="00682997" w:rsidP="00682997">
            <w:pPr>
              <w:spacing w:before="120" w:after="120"/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</w:pPr>
            <w:r w:rsidRPr="00682997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Impact(s) on financial decision making</w:t>
            </w:r>
          </w:p>
        </w:tc>
      </w:tr>
      <w:tr w:rsidR="00682997" w:rsidRPr="00E45239" w14:paraId="200D2331" w14:textId="77777777" w:rsidTr="00B64048">
        <w:trPr>
          <w:trHeight w:val="476"/>
        </w:trPr>
        <w:tc>
          <w:tcPr>
            <w:tcW w:w="93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635991A1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7E34ADD8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45FE27F0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424EEE64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691C41C0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7C135144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0C219AD6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003DC469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5CA49A41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31BE8C9A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7624C1C4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7B2A6387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24391E77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3E528EC7" w14:textId="77777777" w:rsidR="00682997" w:rsidRPr="00361C0B" w:rsidRDefault="00682997" w:rsidP="00CD5051">
            <w:pPr>
              <w:spacing w:before="120" w:after="120"/>
              <w:rPr>
                <w:rFonts w:cs="Arial"/>
                <w:bCs/>
                <w:spacing w:val="60"/>
                <w:sz w:val="22"/>
                <w:szCs w:val="22"/>
              </w:rPr>
            </w:pPr>
          </w:p>
          <w:p w14:paraId="003C3014" w14:textId="77777777" w:rsidR="00682997" w:rsidRPr="00682997" w:rsidRDefault="00682997" w:rsidP="00CD5051">
            <w:pPr>
              <w:spacing w:before="120" w:after="120"/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</w:pPr>
          </w:p>
        </w:tc>
      </w:tr>
    </w:tbl>
    <w:p w14:paraId="0DA2152F" w14:textId="77777777" w:rsidR="00CE6E4B" w:rsidRDefault="00CE6E4B" w:rsidP="00CE6E4B">
      <w:pPr>
        <w:rPr>
          <w:rFonts w:cs="Arial"/>
          <w:sz w:val="22"/>
          <w:szCs w:val="22"/>
        </w:rPr>
      </w:pPr>
    </w:p>
    <w:p w14:paraId="1E136612" w14:textId="1B541125" w:rsidR="00CE6E4B" w:rsidRPr="00645DBF" w:rsidRDefault="00B64048" w:rsidP="00CE6E4B">
      <w:pPr>
        <w:ind w:left="426" w:hanging="426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4</w:t>
      </w:r>
      <w:r w:rsidR="00CE6E4B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For one of the </w:t>
      </w:r>
      <w:r w:rsidR="00765696">
        <w:rPr>
          <w:rFonts w:cs="Arial"/>
          <w:sz w:val="22"/>
          <w:szCs w:val="22"/>
        </w:rPr>
        <w:t>external factors used above, explain the impacts in the short and long term on</w:t>
      </w:r>
      <w:r w:rsidR="00CE6E4B" w:rsidRPr="00645DBF">
        <w:rPr>
          <w:rFonts w:cs="Arial"/>
          <w:sz w:val="22"/>
          <w:szCs w:val="22"/>
        </w:rPr>
        <w:t xml:space="preserve"> personal finances </w:t>
      </w:r>
      <w:r w:rsidR="00765696">
        <w:rPr>
          <w:rFonts w:cs="Arial"/>
          <w:sz w:val="22"/>
          <w:szCs w:val="22"/>
        </w:rPr>
        <w:t>and financial decision making</w:t>
      </w:r>
      <w:r w:rsidR="00CE6E4B" w:rsidRPr="00645DBF">
        <w:rPr>
          <w:rFonts w:cs="Arial"/>
          <w:sz w:val="22"/>
          <w:szCs w:val="22"/>
        </w:rPr>
        <w:t>.</w:t>
      </w:r>
    </w:p>
    <w:p w14:paraId="693F8AA4" w14:textId="77777777" w:rsidR="00CE6E4B" w:rsidRDefault="00CE6E4B" w:rsidP="00CE6E4B">
      <w:pPr>
        <w:rPr>
          <w:rFonts w:cs="Arial"/>
        </w:rPr>
      </w:pPr>
    </w:p>
    <w:tbl>
      <w:tblPr>
        <w:tblW w:w="9385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9385"/>
      </w:tblGrid>
      <w:tr w:rsidR="00765696" w:rsidRPr="00645DBF" w14:paraId="1FC9126D" w14:textId="77777777" w:rsidTr="00AB3C82">
        <w:trPr>
          <w:trHeight w:val="403"/>
        </w:trPr>
        <w:tc>
          <w:tcPr>
            <w:tcW w:w="9385" w:type="dxa"/>
            <w:shd w:val="clear" w:color="auto" w:fill="DBE5F1"/>
          </w:tcPr>
          <w:p w14:paraId="5AC702F3" w14:textId="7FD49385" w:rsidR="00765696" w:rsidRDefault="00765696" w:rsidP="00CC762A">
            <w:pPr>
              <w:spacing w:before="120" w:after="120"/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Factor</w:t>
            </w:r>
          </w:p>
        </w:tc>
      </w:tr>
      <w:tr w:rsidR="00765696" w:rsidRPr="00645DBF" w14:paraId="340AB9BC" w14:textId="77777777" w:rsidTr="00765696">
        <w:trPr>
          <w:trHeight w:val="403"/>
        </w:trPr>
        <w:tc>
          <w:tcPr>
            <w:tcW w:w="9385" w:type="dxa"/>
            <w:shd w:val="clear" w:color="auto" w:fill="auto"/>
          </w:tcPr>
          <w:p w14:paraId="4F52BC32" w14:textId="7F816020" w:rsidR="00765696" w:rsidRDefault="00765696" w:rsidP="00CC762A">
            <w:pPr>
              <w:spacing w:before="120" w:after="120"/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</w:pPr>
          </w:p>
        </w:tc>
      </w:tr>
      <w:tr w:rsidR="00CE6E4B" w:rsidRPr="00645DBF" w14:paraId="0B5A8300" w14:textId="77777777" w:rsidTr="00AB3C82">
        <w:trPr>
          <w:trHeight w:val="403"/>
        </w:trPr>
        <w:tc>
          <w:tcPr>
            <w:tcW w:w="9385" w:type="dxa"/>
            <w:shd w:val="clear" w:color="auto" w:fill="DBE5F1"/>
          </w:tcPr>
          <w:p w14:paraId="45B6A812" w14:textId="77777777" w:rsidR="00CE6E4B" w:rsidRPr="00637C7A" w:rsidRDefault="00CE6E4B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  <w:r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Short term impacts</w:t>
            </w:r>
          </w:p>
        </w:tc>
      </w:tr>
      <w:tr w:rsidR="00CE6E4B" w:rsidRPr="00645DBF" w14:paraId="274D867E" w14:textId="77777777" w:rsidTr="00AB3C82">
        <w:trPr>
          <w:trHeight w:val="3699"/>
        </w:trPr>
        <w:tc>
          <w:tcPr>
            <w:tcW w:w="9385" w:type="dxa"/>
          </w:tcPr>
          <w:p w14:paraId="2DA83A74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78B53BBF" w14:textId="77777777" w:rsidR="00CA60C3" w:rsidRDefault="00CA60C3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29D74B49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436FEC83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7CE321D5" w14:textId="77777777" w:rsidR="00765696" w:rsidRDefault="00765696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3095D6AD" w14:textId="77777777" w:rsidR="00765696" w:rsidRDefault="00765696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37D131E3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6F739233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7F596CB5" w14:textId="77777777" w:rsidR="00765696" w:rsidRDefault="00765696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24AC4EFF" w14:textId="77777777" w:rsidR="00765696" w:rsidRDefault="00765696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015F4E34" w14:textId="77777777" w:rsidR="00765696" w:rsidRDefault="00765696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4047D1E5" w14:textId="77777777" w:rsidR="00765696" w:rsidRDefault="00765696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1E4C1017" w14:textId="77777777" w:rsidR="00765696" w:rsidRDefault="00765696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671215C0" w14:textId="77777777" w:rsidR="00765696" w:rsidRDefault="00765696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4A3C20A8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4D79A308" w14:textId="77777777" w:rsidR="00765696" w:rsidRDefault="00765696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7FBD96C2" w14:textId="77777777" w:rsidR="00E45239" w:rsidRPr="00637C7A" w:rsidRDefault="00E45239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</w:tc>
      </w:tr>
      <w:tr w:rsidR="00CE6E4B" w:rsidRPr="00637C7A" w14:paraId="3CB6C13A" w14:textId="77777777" w:rsidTr="00AB3C82">
        <w:trPr>
          <w:trHeight w:val="552"/>
        </w:trPr>
        <w:tc>
          <w:tcPr>
            <w:tcW w:w="9385" w:type="dxa"/>
            <w:shd w:val="clear" w:color="auto" w:fill="DBE5F1"/>
          </w:tcPr>
          <w:p w14:paraId="1C171614" w14:textId="77777777" w:rsidR="00CE6E4B" w:rsidRPr="00637C7A" w:rsidRDefault="00CE6E4B" w:rsidP="00F130E1">
            <w:pPr>
              <w:keepNext/>
              <w:keepLines/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  <w:r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lastRenderedPageBreak/>
              <w:t>Long term impacts</w:t>
            </w:r>
          </w:p>
        </w:tc>
      </w:tr>
      <w:tr w:rsidR="00CE6E4B" w:rsidRPr="00637C7A" w14:paraId="69EA8722" w14:textId="77777777" w:rsidTr="00AB3C82">
        <w:trPr>
          <w:trHeight w:val="3699"/>
        </w:trPr>
        <w:tc>
          <w:tcPr>
            <w:tcW w:w="9385" w:type="dxa"/>
          </w:tcPr>
          <w:p w14:paraId="2A020BEC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2B9020FF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534E9C52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09CFCCC9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03EFEA14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25F3B771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11D12A0B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2046A01F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50797A9C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5F619919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3E3B3989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011B145D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06E8F43A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31EE10A4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15013212" w14:textId="77777777" w:rsidR="00AC4B57" w:rsidRPr="00637C7A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</w:tc>
      </w:tr>
    </w:tbl>
    <w:p w14:paraId="26B68FEF" w14:textId="77777777" w:rsidR="00CE6E4B" w:rsidRPr="00645DBF" w:rsidRDefault="00CE6E4B" w:rsidP="00CE6E4B">
      <w:pPr>
        <w:rPr>
          <w:rFonts w:cs="Arial"/>
        </w:rPr>
      </w:pPr>
    </w:p>
    <w:p w14:paraId="44BC9BB7" w14:textId="19414ED3" w:rsidR="00CE6E4B" w:rsidRPr="00645DBF" w:rsidRDefault="00765696" w:rsidP="00CE6E4B">
      <w:pPr>
        <w:ind w:left="426" w:hanging="426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5</w:t>
      </w:r>
      <w:r w:rsidR="00CE6E4B" w:rsidRPr="00D35503">
        <w:rPr>
          <w:rFonts w:cs="Arial"/>
          <w:b/>
          <w:sz w:val="22"/>
          <w:szCs w:val="22"/>
        </w:rPr>
        <w:t>.</w:t>
      </w:r>
      <w:r w:rsidR="00E45239">
        <w:rPr>
          <w:rFonts w:cs="Arial"/>
          <w:b/>
          <w:sz w:val="22"/>
          <w:szCs w:val="22"/>
        </w:rPr>
        <w:tab/>
      </w:r>
      <w:r>
        <w:rPr>
          <w:rFonts w:cs="Arial"/>
          <w:sz w:val="22"/>
          <w:szCs w:val="22"/>
        </w:rPr>
        <w:t>For the same external factor used at question 4 e</w:t>
      </w:r>
      <w:r w:rsidR="00CE6E4B" w:rsidRPr="00645DBF">
        <w:rPr>
          <w:rFonts w:cs="Arial"/>
          <w:sz w:val="22"/>
          <w:szCs w:val="22"/>
        </w:rPr>
        <w:t xml:space="preserve">xplain </w:t>
      </w:r>
      <w:r>
        <w:rPr>
          <w:rFonts w:cs="Arial"/>
          <w:sz w:val="22"/>
          <w:szCs w:val="22"/>
        </w:rPr>
        <w:t>how financial decisions can be used to manage those impacts on personal finances.</w:t>
      </w:r>
    </w:p>
    <w:p w14:paraId="12AE97CC" w14:textId="77777777" w:rsidR="00CE6E4B" w:rsidRPr="00645DBF" w:rsidRDefault="00CE6E4B" w:rsidP="00CE6E4B">
      <w:pPr>
        <w:rPr>
          <w:rFonts w:cs="Arial"/>
        </w:rPr>
      </w:pPr>
    </w:p>
    <w:tbl>
      <w:tblPr>
        <w:tblW w:w="9385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9385"/>
      </w:tblGrid>
      <w:tr w:rsidR="00CE6E4B" w:rsidRPr="00645DBF" w14:paraId="0A560DA2" w14:textId="77777777" w:rsidTr="00AB3C82">
        <w:trPr>
          <w:trHeight w:val="4535"/>
        </w:trPr>
        <w:tc>
          <w:tcPr>
            <w:tcW w:w="9385" w:type="dxa"/>
          </w:tcPr>
          <w:p w14:paraId="6FAA8CE4" w14:textId="77777777" w:rsidR="00CE6E4B" w:rsidRDefault="00CE6E4B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038F09D6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2179026D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3A5EE577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6595E636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42AD999B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18EAB00B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7E705C93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379C77A7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08A70C13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2BABCB5F" w14:textId="77777777" w:rsidR="00AC4B57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  <w:p w14:paraId="78A5C3D0" w14:textId="77777777" w:rsidR="00AC4B57" w:rsidRPr="00645DBF" w:rsidRDefault="00AC4B57" w:rsidP="00CC762A">
            <w:pPr>
              <w:spacing w:before="120" w:after="120"/>
              <w:rPr>
                <w:rFonts w:cs="Arial"/>
                <w:bCs/>
                <w:color w:val="000000"/>
                <w:szCs w:val="22"/>
                <w:lang w:val="en-GB"/>
              </w:rPr>
            </w:pPr>
          </w:p>
        </w:tc>
      </w:tr>
    </w:tbl>
    <w:p w14:paraId="2255B820" w14:textId="77777777" w:rsidR="00552113" w:rsidRDefault="00552113"/>
    <w:sectPr w:rsidR="00552113" w:rsidSect="00261DF9">
      <w:headerReference w:type="default" r:id="rId23"/>
      <w:footerReference w:type="default" r:id="rId24"/>
      <w:pgSz w:w="11907" w:h="16840" w:code="9"/>
      <w:pgMar w:top="1418" w:right="1134" w:bottom="1134" w:left="1134" w:header="567" w:footer="283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4505C" w14:textId="77777777" w:rsidR="00335E56" w:rsidRDefault="00335E56" w:rsidP="00180618">
      <w:r>
        <w:separator/>
      </w:r>
    </w:p>
  </w:endnote>
  <w:endnote w:type="continuationSeparator" w:id="0">
    <w:p w14:paraId="0BFE66B1" w14:textId="77777777" w:rsidR="00335E56" w:rsidRDefault="00335E56" w:rsidP="0018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A0" w:firstRow="1" w:lastRow="0" w:firstColumn="1" w:lastColumn="0" w:noHBand="0" w:noVBand="0"/>
    </w:tblPr>
    <w:tblGrid>
      <w:gridCol w:w="3428"/>
      <w:gridCol w:w="2092"/>
      <w:gridCol w:w="4119"/>
    </w:tblGrid>
    <w:tr w:rsidR="00FE50C7" w14:paraId="398A9F49" w14:textId="77777777" w:rsidTr="004E62D7">
      <w:tc>
        <w:tcPr>
          <w:tcW w:w="3510" w:type="dxa"/>
          <w:tcBorders>
            <w:top w:val="single" w:sz="12" w:space="0" w:color="BFBFBF"/>
          </w:tcBorders>
        </w:tcPr>
        <w:p w14:paraId="697B5A8A" w14:textId="4F2B064C" w:rsidR="00FE50C7" w:rsidRPr="004E62D7" w:rsidRDefault="00FE50C7" w:rsidP="00673BB7">
          <w:pPr>
            <w:pStyle w:val="Footer"/>
            <w:rPr>
              <w:sz w:val="20"/>
            </w:rPr>
          </w:pPr>
          <w:r w:rsidRPr="004E62D7">
            <w:rPr>
              <w:sz w:val="20"/>
            </w:rPr>
            <w:t xml:space="preserve">28104 version </w:t>
          </w:r>
          <w:r w:rsidR="00673BB7">
            <w:rPr>
              <w:sz w:val="20"/>
            </w:rPr>
            <w:t>2</w:t>
          </w:r>
        </w:p>
      </w:tc>
      <w:tc>
        <w:tcPr>
          <w:tcW w:w="2127" w:type="dxa"/>
          <w:tcBorders>
            <w:top w:val="single" w:sz="12" w:space="0" w:color="BFBFBF"/>
          </w:tcBorders>
        </w:tcPr>
        <w:p w14:paraId="3C4D5B9D" w14:textId="4CC22C24" w:rsidR="00FE50C7" w:rsidRPr="004E62D7" w:rsidRDefault="00FE50C7" w:rsidP="004E62D7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14:paraId="7EC07D0F" w14:textId="77777777" w:rsidR="00FE50C7" w:rsidRDefault="00FE50C7" w:rsidP="004E62D7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4E62D7">
            <w:rPr>
              <w:sz w:val="20"/>
            </w:rPr>
            <w:t xml:space="preserve">Page </w:t>
          </w:r>
          <w:r w:rsidR="008F6608" w:rsidRPr="004E62D7">
            <w:rPr>
              <w:sz w:val="20"/>
            </w:rPr>
            <w:fldChar w:fldCharType="begin"/>
          </w:r>
          <w:r w:rsidRPr="004E62D7">
            <w:rPr>
              <w:sz w:val="20"/>
            </w:rPr>
            <w:instrText xml:space="preserve"> page </w:instrText>
          </w:r>
          <w:r w:rsidR="008F6608" w:rsidRPr="004E62D7">
            <w:rPr>
              <w:sz w:val="20"/>
            </w:rPr>
            <w:fldChar w:fldCharType="separate"/>
          </w:r>
          <w:r w:rsidR="00F130E1">
            <w:rPr>
              <w:noProof/>
              <w:sz w:val="20"/>
            </w:rPr>
            <w:t>1</w:t>
          </w:r>
          <w:r w:rsidR="008F6608" w:rsidRPr="004E62D7">
            <w:rPr>
              <w:sz w:val="20"/>
            </w:rPr>
            <w:fldChar w:fldCharType="end"/>
          </w:r>
          <w:r w:rsidRPr="004E62D7">
            <w:rPr>
              <w:sz w:val="20"/>
            </w:rPr>
            <w:t xml:space="preserve"> of </w:t>
          </w:r>
          <w:r w:rsidR="008F6608" w:rsidRPr="004E62D7">
            <w:rPr>
              <w:sz w:val="20"/>
            </w:rPr>
            <w:fldChar w:fldCharType="begin"/>
          </w:r>
          <w:r w:rsidRPr="004E62D7">
            <w:rPr>
              <w:sz w:val="20"/>
            </w:rPr>
            <w:instrText xml:space="preserve"> numpages </w:instrText>
          </w:r>
          <w:r w:rsidR="008F6608" w:rsidRPr="004E62D7">
            <w:rPr>
              <w:sz w:val="20"/>
            </w:rPr>
            <w:fldChar w:fldCharType="separate"/>
          </w:r>
          <w:r w:rsidR="00F130E1">
            <w:rPr>
              <w:noProof/>
              <w:sz w:val="20"/>
            </w:rPr>
            <w:t>9</w:t>
          </w:r>
          <w:r w:rsidR="008F6608" w:rsidRPr="004E62D7">
            <w:rPr>
              <w:sz w:val="20"/>
            </w:rPr>
            <w:fldChar w:fldCharType="end"/>
          </w:r>
        </w:p>
      </w:tc>
    </w:tr>
    <w:tr w:rsidR="00FE50C7" w14:paraId="3ED2A752" w14:textId="77777777" w:rsidTr="004E62D7">
      <w:tc>
        <w:tcPr>
          <w:tcW w:w="3510" w:type="dxa"/>
        </w:tcPr>
        <w:p w14:paraId="160D90A9" w14:textId="77777777" w:rsidR="00FE50C7" w:rsidRPr="004E62D7" w:rsidRDefault="00FE50C7">
          <w:pPr>
            <w:pStyle w:val="Footer"/>
            <w:rPr>
              <w:sz w:val="20"/>
            </w:rPr>
          </w:pPr>
          <w:r w:rsidRPr="004E62D7">
            <w:rPr>
              <w:sz w:val="20"/>
            </w:rPr>
            <w:t>Student guidelines</w:t>
          </w:r>
        </w:p>
      </w:tc>
      <w:tc>
        <w:tcPr>
          <w:tcW w:w="2127" w:type="dxa"/>
        </w:tcPr>
        <w:p w14:paraId="21734E68" w14:textId="4F67F198" w:rsidR="00FE50C7" w:rsidRPr="004E62D7" w:rsidRDefault="00F130E1" w:rsidP="00C976D9">
          <w:pPr>
            <w:pStyle w:val="Footer"/>
            <w:rPr>
              <w:sz w:val="18"/>
            </w:rPr>
          </w:pPr>
          <w:r>
            <w:rPr>
              <w:sz w:val="18"/>
            </w:rPr>
            <w:t>September 2016</w:t>
          </w:r>
        </w:p>
      </w:tc>
      <w:tc>
        <w:tcPr>
          <w:tcW w:w="4218" w:type="dxa"/>
        </w:tcPr>
        <w:p w14:paraId="5F93A94C" w14:textId="77777777" w:rsidR="00FE50C7" w:rsidRDefault="00FE50C7" w:rsidP="004E62D7">
          <w:pPr>
            <w:pStyle w:val="Footer"/>
            <w:jc w:val="right"/>
          </w:pPr>
          <w:r w:rsidRPr="004E62D7">
            <w:rPr>
              <w:sz w:val="18"/>
              <w:szCs w:val="18"/>
            </w:rPr>
            <w:sym w:font="Symbol" w:char="F0D3"/>
          </w:r>
          <w:r w:rsidRPr="004E62D7">
            <w:rPr>
              <w:sz w:val="18"/>
            </w:rPr>
            <w:t xml:space="preserve">  </w:t>
          </w:r>
          <w:smartTag w:uri="urn:schemas-microsoft-com:office:smarttags" w:element="place">
            <w:smartTag w:uri="urn:schemas-microsoft-com:office:smarttags" w:element="country-region">
              <w:r w:rsidRPr="004E62D7">
                <w:rPr>
                  <w:sz w:val="18"/>
                </w:rPr>
                <w:t>New Zealand</w:t>
              </w:r>
            </w:smartTag>
          </w:smartTag>
          <w:r w:rsidRPr="004E62D7">
            <w:rPr>
              <w:sz w:val="18"/>
            </w:rPr>
            <w:t xml:space="preserve"> Qualifications Authority </w:t>
          </w:r>
          <w:r w:rsidR="008F6608" w:rsidRPr="004E62D7">
            <w:rPr>
              <w:sz w:val="18"/>
            </w:rPr>
            <w:fldChar w:fldCharType="begin"/>
          </w:r>
          <w:r w:rsidRPr="004E62D7">
            <w:rPr>
              <w:sz w:val="18"/>
            </w:rPr>
            <w:instrText>date \@ "yyyy"</w:instrText>
          </w:r>
          <w:r w:rsidR="008F6608" w:rsidRPr="004E62D7">
            <w:rPr>
              <w:sz w:val="18"/>
            </w:rPr>
            <w:fldChar w:fldCharType="separate"/>
          </w:r>
          <w:r w:rsidR="00F130E1">
            <w:rPr>
              <w:noProof/>
              <w:sz w:val="18"/>
            </w:rPr>
            <w:t>2016</w:t>
          </w:r>
          <w:r w:rsidR="008F6608" w:rsidRPr="004E62D7">
            <w:rPr>
              <w:sz w:val="18"/>
            </w:rPr>
            <w:fldChar w:fldCharType="end"/>
          </w:r>
        </w:p>
      </w:tc>
    </w:tr>
  </w:tbl>
  <w:p w14:paraId="3269BF0B" w14:textId="77777777" w:rsidR="00FE50C7" w:rsidRPr="00261DF9" w:rsidRDefault="00FE50C7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A0" w:firstRow="1" w:lastRow="0" w:firstColumn="1" w:lastColumn="0" w:noHBand="0" w:noVBand="0"/>
    </w:tblPr>
    <w:tblGrid>
      <w:gridCol w:w="3292"/>
      <w:gridCol w:w="2228"/>
      <w:gridCol w:w="4119"/>
    </w:tblGrid>
    <w:tr w:rsidR="00FE50C7" w14:paraId="40254F9C" w14:textId="77777777" w:rsidTr="004E62D7">
      <w:tc>
        <w:tcPr>
          <w:tcW w:w="3369" w:type="dxa"/>
          <w:tcBorders>
            <w:top w:val="single" w:sz="12" w:space="0" w:color="BFBFBF"/>
          </w:tcBorders>
        </w:tcPr>
        <w:p w14:paraId="34C9CA64" w14:textId="339E1018" w:rsidR="00FE50C7" w:rsidRPr="004E62D7" w:rsidRDefault="00D917BC" w:rsidP="00673BB7">
          <w:pPr>
            <w:pStyle w:val="Footer"/>
            <w:rPr>
              <w:sz w:val="20"/>
            </w:rPr>
          </w:pPr>
          <w:r>
            <w:rPr>
              <w:noProof/>
              <w:lang w:eastAsia="en-NZ"/>
            </w:rPr>
            <w:drawing>
              <wp:anchor distT="0" distB="0" distL="114300" distR="114300" simplePos="0" relativeHeight="251656704" behindDoc="1" locked="0" layoutInCell="1" allowOverlap="1" wp14:anchorId="0878C432" wp14:editId="1C0B77C6">
                <wp:simplePos x="0" y="0"/>
                <wp:positionH relativeFrom="margin">
                  <wp:posOffset>-567690</wp:posOffset>
                </wp:positionH>
                <wp:positionV relativeFrom="margin">
                  <wp:posOffset>-799465</wp:posOffset>
                </wp:positionV>
                <wp:extent cx="7277100" cy="1057275"/>
                <wp:effectExtent l="0" t="0" r="0" b="9525"/>
                <wp:wrapNone/>
                <wp:docPr id="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2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77100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FE50C7" w:rsidRPr="004E62D7">
            <w:rPr>
              <w:sz w:val="20"/>
            </w:rPr>
            <w:t xml:space="preserve">28104 version </w:t>
          </w:r>
          <w:r w:rsidR="00673BB7">
            <w:rPr>
              <w:sz w:val="20"/>
            </w:rPr>
            <w:t>2</w:t>
          </w:r>
        </w:p>
      </w:tc>
      <w:tc>
        <w:tcPr>
          <w:tcW w:w="2268" w:type="dxa"/>
          <w:tcBorders>
            <w:top w:val="single" w:sz="12" w:space="0" w:color="BFBFBF"/>
          </w:tcBorders>
        </w:tcPr>
        <w:p w14:paraId="3C661F84" w14:textId="61AC395F" w:rsidR="00FE50C7" w:rsidRPr="004E62D7" w:rsidRDefault="00FE50C7" w:rsidP="004E62D7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14:paraId="34D3E5D8" w14:textId="77777777" w:rsidR="00FE50C7" w:rsidRDefault="00FE50C7" w:rsidP="004E62D7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4E62D7">
            <w:rPr>
              <w:sz w:val="20"/>
            </w:rPr>
            <w:t xml:space="preserve">Page </w:t>
          </w:r>
          <w:r w:rsidR="008F6608" w:rsidRPr="004E62D7">
            <w:rPr>
              <w:sz w:val="20"/>
            </w:rPr>
            <w:fldChar w:fldCharType="begin"/>
          </w:r>
          <w:r w:rsidRPr="004E62D7">
            <w:rPr>
              <w:sz w:val="20"/>
            </w:rPr>
            <w:instrText xml:space="preserve"> page </w:instrText>
          </w:r>
          <w:r w:rsidR="008F6608" w:rsidRPr="004E62D7">
            <w:rPr>
              <w:sz w:val="20"/>
            </w:rPr>
            <w:fldChar w:fldCharType="separate"/>
          </w:r>
          <w:r w:rsidR="00F130E1">
            <w:rPr>
              <w:noProof/>
              <w:sz w:val="20"/>
            </w:rPr>
            <w:t>9</w:t>
          </w:r>
          <w:r w:rsidR="008F6608" w:rsidRPr="004E62D7">
            <w:rPr>
              <w:sz w:val="20"/>
            </w:rPr>
            <w:fldChar w:fldCharType="end"/>
          </w:r>
          <w:r w:rsidRPr="004E62D7">
            <w:rPr>
              <w:sz w:val="20"/>
            </w:rPr>
            <w:t xml:space="preserve"> of </w:t>
          </w:r>
          <w:r w:rsidR="008F6608" w:rsidRPr="004E62D7">
            <w:rPr>
              <w:sz w:val="20"/>
            </w:rPr>
            <w:fldChar w:fldCharType="begin"/>
          </w:r>
          <w:r w:rsidRPr="004E62D7">
            <w:rPr>
              <w:sz w:val="20"/>
            </w:rPr>
            <w:instrText xml:space="preserve"> numpages </w:instrText>
          </w:r>
          <w:r w:rsidR="008F6608" w:rsidRPr="004E62D7">
            <w:rPr>
              <w:sz w:val="20"/>
            </w:rPr>
            <w:fldChar w:fldCharType="separate"/>
          </w:r>
          <w:r w:rsidR="00F130E1">
            <w:rPr>
              <w:noProof/>
              <w:sz w:val="20"/>
            </w:rPr>
            <w:t>9</w:t>
          </w:r>
          <w:r w:rsidR="008F6608" w:rsidRPr="004E62D7">
            <w:rPr>
              <w:sz w:val="20"/>
            </w:rPr>
            <w:fldChar w:fldCharType="end"/>
          </w:r>
        </w:p>
      </w:tc>
    </w:tr>
    <w:tr w:rsidR="00FE50C7" w14:paraId="6423415E" w14:textId="77777777" w:rsidTr="004E62D7">
      <w:tc>
        <w:tcPr>
          <w:tcW w:w="3369" w:type="dxa"/>
        </w:tcPr>
        <w:p w14:paraId="726BD9BA" w14:textId="77777777" w:rsidR="00FE50C7" w:rsidRPr="004E62D7" w:rsidRDefault="00FE50C7">
          <w:pPr>
            <w:pStyle w:val="Footer"/>
            <w:rPr>
              <w:sz w:val="20"/>
            </w:rPr>
          </w:pPr>
          <w:r w:rsidRPr="004E62D7">
            <w:rPr>
              <w:sz w:val="20"/>
            </w:rPr>
            <w:t>Student guidelines</w:t>
          </w:r>
        </w:p>
      </w:tc>
      <w:tc>
        <w:tcPr>
          <w:tcW w:w="2268" w:type="dxa"/>
        </w:tcPr>
        <w:p w14:paraId="2E8CAE68" w14:textId="5532EF54" w:rsidR="00FE50C7" w:rsidRPr="004E62D7" w:rsidRDefault="00F130E1" w:rsidP="00361C0B">
          <w:pPr>
            <w:pStyle w:val="Footer"/>
            <w:rPr>
              <w:sz w:val="18"/>
            </w:rPr>
          </w:pPr>
          <w:r>
            <w:rPr>
              <w:sz w:val="18"/>
            </w:rPr>
            <w:t>September 2016</w:t>
          </w:r>
        </w:p>
      </w:tc>
      <w:tc>
        <w:tcPr>
          <w:tcW w:w="4218" w:type="dxa"/>
        </w:tcPr>
        <w:p w14:paraId="660B8CBE" w14:textId="77777777" w:rsidR="00FE50C7" w:rsidRDefault="00FE50C7" w:rsidP="004E62D7">
          <w:pPr>
            <w:pStyle w:val="Footer"/>
            <w:jc w:val="right"/>
          </w:pPr>
          <w:r w:rsidRPr="004E62D7">
            <w:rPr>
              <w:sz w:val="18"/>
              <w:szCs w:val="18"/>
            </w:rPr>
            <w:sym w:font="Symbol" w:char="F0D3"/>
          </w:r>
          <w:r w:rsidRPr="004E62D7">
            <w:rPr>
              <w:sz w:val="18"/>
            </w:rPr>
            <w:t xml:space="preserve">  </w:t>
          </w:r>
          <w:smartTag w:uri="urn:schemas-microsoft-com:office:smarttags" w:element="place">
            <w:smartTag w:uri="urn:schemas-microsoft-com:office:smarttags" w:element="country-region">
              <w:r w:rsidRPr="004E62D7">
                <w:rPr>
                  <w:sz w:val="18"/>
                </w:rPr>
                <w:t>New Zealand</w:t>
              </w:r>
            </w:smartTag>
          </w:smartTag>
          <w:r w:rsidRPr="004E62D7">
            <w:rPr>
              <w:sz w:val="18"/>
            </w:rPr>
            <w:t xml:space="preserve"> Qualifications Authority </w:t>
          </w:r>
          <w:r w:rsidR="008F6608" w:rsidRPr="004E62D7">
            <w:rPr>
              <w:sz w:val="18"/>
            </w:rPr>
            <w:fldChar w:fldCharType="begin"/>
          </w:r>
          <w:r w:rsidRPr="004E62D7">
            <w:rPr>
              <w:sz w:val="18"/>
            </w:rPr>
            <w:instrText>date \@ "yyyy"</w:instrText>
          </w:r>
          <w:r w:rsidR="008F6608" w:rsidRPr="004E62D7">
            <w:rPr>
              <w:sz w:val="18"/>
            </w:rPr>
            <w:fldChar w:fldCharType="separate"/>
          </w:r>
          <w:r w:rsidR="00F130E1">
            <w:rPr>
              <w:noProof/>
              <w:sz w:val="18"/>
            </w:rPr>
            <w:t>2016</w:t>
          </w:r>
          <w:r w:rsidR="008F6608" w:rsidRPr="004E62D7">
            <w:rPr>
              <w:sz w:val="18"/>
            </w:rPr>
            <w:fldChar w:fldCharType="end"/>
          </w:r>
        </w:p>
      </w:tc>
    </w:tr>
  </w:tbl>
  <w:p w14:paraId="378FA604" w14:textId="77777777" w:rsidR="00FE50C7" w:rsidRPr="00261DF9" w:rsidRDefault="00FE50C7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92C9A" w14:textId="77777777" w:rsidR="00335E56" w:rsidRDefault="00335E56" w:rsidP="00180618">
      <w:r>
        <w:separator/>
      </w:r>
    </w:p>
  </w:footnote>
  <w:footnote w:type="continuationSeparator" w:id="0">
    <w:p w14:paraId="6AC86F69" w14:textId="77777777" w:rsidR="00335E56" w:rsidRDefault="00335E56" w:rsidP="00180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5B051" w14:textId="11755574" w:rsidR="00FE50C7" w:rsidRDefault="004916AA">
    <w:pPr>
      <w:pStyle w:val="Header"/>
    </w:pPr>
    <w:r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0384843" wp14:editId="4D88BADC">
              <wp:simplePos x="0" y="0"/>
              <wp:positionH relativeFrom="column">
                <wp:posOffset>-619125</wp:posOffset>
              </wp:positionH>
              <wp:positionV relativeFrom="paragraph">
                <wp:posOffset>-228600</wp:posOffset>
              </wp:positionV>
              <wp:extent cx="7313930" cy="10239375"/>
              <wp:effectExtent l="0" t="0" r="1270" b="9525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3930" cy="10239375"/>
                        <a:chOff x="207" y="360"/>
                        <a:chExt cx="11518" cy="16125"/>
                      </a:xfrm>
                    </wpg:grpSpPr>
                    <pic:pic xmlns:pic="http://schemas.openxmlformats.org/drawingml/2006/picture">
                      <pic:nvPicPr>
                        <pic:cNvPr id="2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7" y="360"/>
                          <a:ext cx="11518" cy="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07" y="735"/>
                          <a:ext cx="2344" cy="1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320E92" id="Group 18" o:spid="_x0000_s1026" style="position:absolute;margin-left:-48.75pt;margin-top:-18pt;width:575.9pt;height:806.25pt;z-index:-251658240" coordorigin="207,360" coordsize="11518,1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07;top:360;width:11518;height:16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mXxvEAAAA2wAAAA8AAABkcnMvZG93bnJldi54bWxEj81qwzAQhO+BvoPYQi+hke1CUtwoISk1&#10;NKf8NA+wWFvb1FoZSbWdPn0VCOQ4zMw3zHI9mlb05HxjWUE6S0AQl1Y3XCk4fxXPryB8QNbYWiYF&#10;F/KwXj1MlphrO/CR+lOoRISwz1FBHUKXS+nLmgz6me2Io/dtncEQpaukdjhEuGllliRzabDhuFBj&#10;R+81lT+nX6NgZ/7IbReFezkfBrx0+w+P00Spp8dx8wYi0Bju4Vv7UyvIUrh+iT9Ar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mXxvEAAAA2wAAAA8AAAAAAAAAAAAAAAAA&#10;nwIAAGRycy9kb3ducmV2LnhtbFBLBQYAAAAABAAEAPcAAACQAwAAAAA=&#10;">
                <v:imagedata r:id="rId3" o:title=""/>
              </v:shape>
              <v:shape id="Picture 3" o:spid="_x0000_s1028" type="#_x0000_t75" style="position:absolute;left:8607;top:735;width:2344;height:1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BkgDFAAAA2wAAAA8AAABkcnMvZG93bnJldi54bWxEj0FrwkAUhO9C/8PyCr2Z3ebQappVpCBK&#10;CwUTL709ss8kmH2bZFeN/75bKPQ4zMw3TL6ebCeuNPrWsYbnRIEgrpxpudZwLLfzBQgfkA12jknD&#10;nTysVw+zHDPjbnygaxFqESHsM9TQhNBnUvqqIYs+cT1x9E5utBiiHGtpRrxFuO1kqtSLtNhyXGiw&#10;p/eGqnNxsRqK19Z/f6rL17DZ7fthKHF5Lz+0fnqcNm8gAk3hP/zX3hsNaQq/X+IP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wZIAxQAAANsAAAAPAAAAAAAAAAAAAAAA&#10;AJ8CAABkcnMvZG93bnJldi54bWxQSwUGAAAAAAQABAD3AAAAkQMAAAAA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D9D07" w14:textId="77777777" w:rsidR="00FE50C7" w:rsidRDefault="00D917BC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7728" behindDoc="1" locked="0" layoutInCell="1" allowOverlap="1" wp14:anchorId="3A3931A5" wp14:editId="3F3251CC">
          <wp:simplePos x="0" y="0"/>
          <wp:positionH relativeFrom="margin">
            <wp:posOffset>-586740</wp:posOffset>
          </wp:positionH>
          <wp:positionV relativeFrom="margin">
            <wp:posOffset>-900430</wp:posOffset>
          </wp:positionV>
          <wp:extent cx="7277100" cy="1066800"/>
          <wp:effectExtent l="0" t="0" r="0" b="0"/>
          <wp:wrapNone/>
          <wp:docPr id="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72771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32D"/>
    <w:multiLevelType w:val="hybridMultilevel"/>
    <w:tmpl w:val="816A4826"/>
    <w:lvl w:ilvl="0" w:tplc="1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6166"/>
    <w:multiLevelType w:val="hybridMultilevel"/>
    <w:tmpl w:val="10F27CA6"/>
    <w:lvl w:ilvl="0" w:tplc="6BA2929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  <w:i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F7F39"/>
    <w:multiLevelType w:val="hybridMultilevel"/>
    <w:tmpl w:val="ED80D292"/>
    <w:lvl w:ilvl="0" w:tplc="6BA29296">
      <w:numFmt w:val="bullet"/>
      <w:lvlText w:val="-"/>
      <w:lvlJc w:val="left"/>
      <w:pPr>
        <w:ind w:left="1146" w:hanging="360"/>
      </w:pPr>
      <w:rPr>
        <w:rFonts w:ascii="Comic Sans MS" w:eastAsia="Times New Roman" w:hAnsi="Comic Sans MS" w:cs="Arial" w:hint="default"/>
        <w:i/>
        <w:sz w:val="22"/>
      </w:rPr>
    </w:lvl>
    <w:lvl w:ilvl="1" w:tplc="1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7545F6B"/>
    <w:multiLevelType w:val="hybridMultilevel"/>
    <w:tmpl w:val="A5CE73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B1572"/>
    <w:multiLevelType w:val="hybridMultilevel"/>
    <w:tmpl w:val="C442C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43992"/>
    <w:multiLevelType w:val="hybridMultilevel"/>
    <w:tmpl w:val="99920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75A60"/>
    <w:multiLevelType w:val="hybridMultilevel"/>
    <w:tmpl w:val="F4782E2A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9DC63B7"/>
    <w:multiLevelType w:val="hybridMultilevel"/>
    <w:tmpl w:val="567063F0"/>
    <w:lvl w:ilvl="0" w:tplc="BBF2C62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i/>
        <w:color w:val="auto"/>
        <w:sz w:val="22"/>
        <w:u w:color="FF0000"/>
      </w:rPr>
    </w:lvl>
    <w:lvl w:ilvl="1" w:tplc="1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AA33197"/>
    <w:multiLevelType w:val="hybridMultilevel"/>
    <w:tmpl w:val="659CAB4E"/>
    <w:lvl w:ilvl="0" w:tplc="6A4442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B36891"/>
    <w:multiLevelType w:val="hybridMultilevel"/>
    <w:tmpl w:val="C2D61DF4"/>
    <w:lvl w:ilvl="0" w:tplc="C5DC3C40">
      <w:numFmt w:val="bullet"/>
      <w:lvlText w:val="–"/>
      <w:lvlJc w:val="left"/>
      <w:pPr>
        <w:ind w:left="70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" w15:restartNumberingAfterBreak="0">
    <w:nsid w:val="134C6DD9"/>
    <w:multiLevelType w:val="hybridMultilevel"/>
    <w:tmpl w:val="FEEE73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F3A4D"/>
    <w:multiLevelType w:val="hybridMultilevel"/>
    <w:tmpl w:val="D6368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C472B"/>
    <w:multiLevelType w:val="hybridMultilevel"/>
    <w:tmpl w:val="0CECF50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46312E4"/>
    <w:multiLevelType w:val="hybridMultilevel"/>
    <w:tmpl w:val="C05C2A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F0879"/>
    <w:multiLevelType w:val="hybridMultilevel"/>
    <w:tmpl w:val="742A04C2"/>
    <w:lvl w:ilvl="0" w:tplc="3B7A3B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89A5B5A"/>
    <w:multiLevelType w:val="hybridMultilevel"/>
    <w:tmpl w:val="27FC50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91C5CBC"/>
    <w:multiLevelType w:val="hybridMultilevel"/>
    <w:tmpl w:val="E2662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3C513D"/>
    <w:multiLevelType w:val="hybridMultilevel"/>
    <w:tmpl w:val="C544494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86357"/>
    <w:multiLevelType w:val="hybridMultilevel"/>
    <w:tmpl w:val="87100B30"/>
    <w:lvl w:ilvl="0" w:tplc="2304CB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8C590F"/>
    <w:multiLevelType w:val="hybridMultilevel"/>
    <w:tmpl w:val="98822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06826"/>
    <w:multiLevelType w:val="hybridMultilevel"/>
    <w:tmpl w:val="8C62257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FDE6756"/>
    <w:multiLevelType w:val="hybridMultilevel"/>
    <w:tmpl w:val="5BE0FA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551DC3"/>
    <w:multiLevelType w:val="hybridMultilevel"/>
    <w:tmpl w:val="C138F250"/>
    <w:lvl w:ilvl="0" w:tplc="B0568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BBA6C31"/>
    <w:multiLevelType w:val="hybridMultilevel"/>
    <w:tmpl w:val="C324F6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234A2"/>
    <w:multiLevelType w:val="hybridMultilevel"/>
    <w:tmpl w:val="F452A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E837E4"/>
    <w:multiLevelType w:val="hybridMultilevel"/>
    <w:tmpl w:val="E160D4E4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F36AB6"/>
    <w:multiLevelType w:val="hybridMultilevel"/>
    <w:tmpl w:val="7AF448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207EB8">
      <w:numFmt w:val="bullet"/>
      <w:lvlText w:val="•"/>
      <w:lvlJc w:val="left"/>
      <w:pPr>
        <w:ind w:left="1800" w:hanging="720"/>
      </w:pPr>
      <w:rPr>
        <w:rFonts w:ascii="Arial" w:eastAsia="Times New Roman" w:hAnsi="Arial" w:hint="default"/>
        <w:b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340C83"/>
    <w:multiLevelType w:val="hybridMultilevel"/>
    <w:tmpl w:val="6A9C392E"/>
    <w:lvl w:ilvl="0" w:tplc="BBF2C620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color w:val="auto"/>
        <w:u w:color="FF0000"/>
      </w:rPr>
    </w:lvl>
    <w:lvl w:ilvl="1" w:tplc="1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 w15:restartNumberingAfterBreak="0">
    <w:nsid w:val="707D4D8B"/>
    <w:multiLevelType w:val="hybridMultilevel"/>
    <w:tmpl w:val="2BAA632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717C0"/>
    <w:multiLevelType w:val="hybridMultilevel"/>
    <w:tmpl w:val="CBEEFD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F746C"/>
    <w:multiLevelType w:val="hybridMultilevel"/>
    <w:tmpl w:val="570CF3EE"/>
    <w:lvl w:ilvl="0" w:tplc="080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31" w15:restartNumberingAfterBreak="0">
    <w:nsid w:val="74F24B32"/>
    <w:multiLevelType w:val="hybridMultilevel"/>
    <w:tmpl w:val="1B7259E8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BD36A1"/>
    <w:multiLevelType w:val="hybridMultilevel"/>
    <w:tmpl w:val="05644D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76BB3DB8"/>
    <w:multiLevelType w:val="hybridMultilevel"/>
    <w:tmpl w:val="08948C00"/>
    <w:lvl w:ilvl="0" w:tplc="BBF2C62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u w:color="FF0000"/>
      </w:rPr>
    </w:lvl>
    <w:lvl w:ilvl="1" w:tplc="1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28"/>
  </w:num>
  <w:num w:numId="4">
    <w:abstractNumId w:val="13"/>
  </w:num>
  <w:num w:numId="5">
    <w:abstractNumId w:val="23"/>
  </w:num>
  <w:num w:numId="6">
    <w:abstractNumId w:val="14"/>
  </w:num>
  <w:num w:numId="7">
    <w:abstractNumId w:val="21"/>
  </w:num>
  <w:num w:numId="8">
    <w:abstractNumId w:val="22"/>
  </w:num>
  <w:num w:numId="9">
    <w:abstractNumId w:val="24"/>
  </w:num>
  <w:num w:numId="10">
    <w:abstractNumId w:val="30"/>
  </w:num>
  <w:num w:numId="11">
    <w:abstractNumId w:val="17"/>
  </w:num>
  <w:num w:numId="12">
    <w:abstractNumId w:val="20"/>
  </w:num>
  <w:num w:numId="13">
    <w:abstractNumId w:val="4"/>
  </w:num>
  <w:num w:numId="14">
    <w:abstractNumId w:val="3"/>
  </w:num>
  <w:num w:numId="1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9"/>
  </w:num>
  <w:num w:numId="18">
    <w:abstractNumId w:val="26"/>
  </w:num>
  <w:num w:numId="19">
    <w:abstractNumId w:val="31"/>
  </w:num>
  <w:num w:numId="20">
    <w:abstractNumId w:val="11"/>
  </w:num>
  <w:num w:numId="21">
    <w:abstractNumId w:val="16"/>
  </w:num>
  <w:num w:numId="22">
    <w:abstractNumId w:val="5"/>
  </w:num>
  <w:num w:numId="23">
    <w:abstractNumId w:val="19"/>
  </w:num>
  <w:num w:numId="24">
    <w:abstractNumId w:val="6"/>
  </w:num>
  <w:num w:numId="25">
    <w:abstractNumId w:val="8"/>
  </w:num>
  <w:num w:numId="26">
    <w:abstractNumId w:val="18"/>
  </w:num>
  <w:num w:numId="27">
    <w:abstractNumId w:val="27"/>
  </w:num>
  <w:num w:numId="28">
    <w:abstractNumId w:val="1"/>
  </w:num>
  <w:num w:numId="29">
    <w:abstractNumId w:val="2"/>
  </w:num>
  <w:num w:numId="30">
    <w:abstractNumId w:val="7"/>
  </w:num>
  <w:num w:numId="31">
    <w:abstractNumId w:val="33"/>
  </w:num>
  <w:num w:numId="32">
    <w:abstractNumId w:val="25"/>
  </w:num>
  <w:num w:numId="33">
    <w:abstractNumId w:val="0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18"/>
    <w:rsid w:val="00000FE4"/>
    <w:rsid w:val="0000213E"/>
    <w:rsid w:val="000042FA"/>
    <w:rsid w:val="000046BD"/>
    <w:rsid w:val="000135D3"/>
    <w:rsid w:val="000137C9"/>
    <w:rsid w:val="00014A71"/>
    <w:rsid w:val="000154E9"/>
    <w:rsid w:val="000156F7"/>
    <w:rsid w:val="00017419"/>
    <w:rsid w:val="00020241"/>
    <w:rsid w:val="00021339"/>
    <w:rsid w:val="00022B80"/>
    <w:rsid w:val="00026742"/>
    <w:rsid w:val="00027A3B"/>
    <w:rsid w:val="000307D4"/>
    <w:rsid w:val="00030ACC"/>
    <w:rsid w:val="00040CED"/>
    <w:rsid w:val="000412E0"/>
    <w:rsid w:val="00045586"/>
    <w:rsid w:val="000456AB"/>
    <w:rsid w:val="00052CDF"/>
    <w:rsid w:val="00056479"/>
    <w:rsid w:val="00062EF1"/>
    <w:rsid w:val="00062EF4"/>
    <w:rsid w:val="0006398E"/>
    <w:rsid w:val="0006424A"/>
    <w:rsid w:val="000649AA"/>
    <w:rsid w:val="000826AD"/>
    <w:rsid w:val="00084AD0"/>
    <w:rsid w:val="00091410"/>
    <w:rsid w:val="000930C0"/>
    <w:rsid w:val="000945EE"/>
    <w:rsid w:val="000950E5"/>
    <w:rsid w:val="000A582B"/>
    <w:rsid w:val="000B4434"/>
    <w:rsid w:val="000C250C"/>
    <w:rsid w:val="000C46BF"/>
    <w:rsid w:val="000C6F73"/>
    <w:rsid w:val="000C729C"/>
    <w:rsid w:val="000C7634"/>
    <w:rsid w:val="000D0AC5"/>
    <w:rsid w:val="000D1248"/>
    <w:rsid w:val="000E0B4A"/>
    <w:rsid w:val="000E138C"/>
    <w:rsid w:val="000E4157"/>
    <w:rsid w:val="000E7A4A"/>
    <w:rsid w:val="000F7FF4"/>
    <w:rsid w:val="00101DA4"/>
    <w:rsid w:val="001039D1"/>
    <w:rsid w:val="001042D4"/>
    <w:rsid w:val="00107782"/>
    <w:rsid w:val="00117E91"/>
    <w:rsid w:val="00120892"/>
    <w:rsid w:val="00120E19"/>
    <w:rsid w:val="00123FB7"/>
    <w:rsid w:val="001247F5"/>
    <w:rsid w:val="00131B00"/>
    <w:rsid w:val="00137501"/>
    <w:rsid w:val="00142956"/>
    <w:rsid w:val="0015468A"/>
    <w:rsid w:val="00157337"/>
    <w:rsid w:val="00157C92"/>
    <w:rsid w:val="00163D1B"/>
    <w:rsid w:val="00172E13"/>
    <w:rsid w:val="00174D2A"/>
    <w:rsid w:val="00177C2F"/>
    <w:rsid w:val="0018031C"/>
    <w:rsid w:val="00180618"/>
    <w:rsid w:val="001842BA"/>
    <w:rsid w:val="0019374A"/>
    <w:rsid w:val="00194B40"/>
    <w:rsid w:val="001A4E7E"/>
    <w:rsid w:val="001B1D15"/>
    <w:rsid w:val="001C14C5"/>
    <w:rsid w:val="001C3E80"/>
    <w:rsid w:val="001C47F3"/>
    <w:rsid w:val="001C6F3D"/>
    <w:rsid w:val="001D23FF"/>
    <w:rsid w:val="001D6066"/>
    <w:rsid w:val="001E420D"/>
    <w:rsid w:val="001E432C"/>
    <w:rsid w:val="001E5481"/>
    <w:rsid w:val="001E730A"/>
    <w:rsid w:val="001F2CBB"/>
    <w:rsid w:val="001F40B8"/>
    <w:rsid w:val="0020119D"/>
    <w:rsid w:val="00201EAD"/>
    <w:rsid w:val="00202B05"/>
    <w:rsid w:val="002051CD"/>
    <w:rsid w:val="00206A17"/>
    <w:rsid w:val="00222380"/>
    <w:rsid w:val="00225BB8"/>
    <w:rsid w:val="002342A1"/>
    <w:rsid w:val="00234D01"/>
    <w:rsid w:val="002415FD"/>
    <w:rsid w:val="00251206"/>
    <w:rsid w:val="00252B6B"/>
    <w:rsid w:val="00254A5A"/>
    <w:rsid w:val="0025615B"/>
    <w:rsid w:val="00257C5B"/>
    <w:rsid w:val="00261DF9"/>
    <w:rsid w:val="00262851"/>
    <w:rsid w:val="00265351"/>
    <w:rsid w:val="00267FB9"/>
    <w:rsid w:val="0027402D"/>
    <w:rsid w:val="00275547"/>
    <w:rsid w:val="00281AE0"/>
    <w:rsid w:val="00287EBE"/>
    <w:rsid w:val="00294A54"/>
    <w:rsid w:val="002A5B09"/>
    <w:rsid w:val="002B1F7F"/>
    <w:rsid w:val="002C0D4A"/>
    <w:rsid w:val="002C4371"/>
    <w:rsid w:val="002C437C"/>
    <w:rsid w:val="002C6B47"/>
    <w:rsid w:val="002C6E95"/>
    <w:rsid w:val="002C7E6B"/>
    <w:rsid w:val="002D40FA"/>
    <w:rsid w:val="002D7306"/>
    <w:rsid w:val="002D7A59"/>
    <w:rsid w:val="002E093A"/>
    <w:rsid w:val="002E23B1"/>
    <w:rsid w:val="002E6051"/>
    <w:rsid w:val="002F117A"/>
    <w:rsid w:val="002F1398"/>
    <w:rsid w:val="002F5073"/>
    <w:rsid w:val="002F7448"/>
    <w:rsid w:val="00301532"/>
    <w:rsid w:val="00302978"/>
    <w:rsid w:val="00310C2D"/>
    <w:rsid w:val="00312DB1"/>
    <w:rsid w:val="00313BBD"/>
    <w:rsid w:val="00314F14"/>
    <w:rsid w:val="00315FFA"/>
    <w:rsid w:val="00320561"/>
    <w:rsid w:val="00322FF9"/>
    <w:rsid w:val="00330794"/>
    <w:rsid w:val="00335E56"/>
    <w:rsid w:val="00340F99"/>
    <w:rsid w:val="00341329"/>
    <w:rsid w:val="00341B15"/>
    <w:rsid w:val="003424A1"/>
    <w:rsid w:val="003503F7"/>
    <w:rsid w:val="003519FA"/>
    <w:rsid w:val="00356449"/>
    <w:rsid w:val="00356A3C"/>
    <w:rsid w:val="00360156"/>
    <w:rsid w:val="00361C0B"/>
    <w:rsid w:val="00362A1E"/>
    <w:rsid w:val="003663E9"/>
    <w:rsid w:val="00380575"/>
    <w:rsid w:val="00382EA9"/>
    <w:rsid w:val="00391CC0"/>
    <w:rsid w:val="0039630F"/>
    <w:rsid w:val="003A05B0"/>
    <w:rsid w:val="003A0B0F"/>
    <w:rsid w:val="003A3505"/>
    <w:rsid w:val="003A6955"/>
    <w:rsid w:val="003B07E2"/>
    <w:rsid w:val="003B5327"/>
    <w:rsid w:val="003C295A"/>
    <w:rsid w:val="003C43A0"/>
    <w:rsid w:val="003C5175"/>
    <w:rsid w:val="003D0907"/>
    <w:rsid w:val="003E07A0"/>
    <w:rsid w:val="003E13C0"/>
    <w:rsid w:val="003E33E2"/>
    <w:rsid w:val="003E72C5"/>
    <w:rsid w:val="003F35A2"/>
    <w:rsid w:val="003F3DA0"/>
    <w:rsid w:val="003F4CE6"/>
    <w:rsid w:val="003F60AC"/>
    <w:rsid w:val="004011A4"/>
    <w:rsid w:val="00403A00"/>
    <w:rsid w:val="004049B6"/>
    <w:rsid w:val="004132D4"/>
    <w:rsid w:val="0041711F"/>
    <w:rsid w:val="00420F23"/>
    <w:rsid w:val="00425334"/>
    <w:rsid w:val="00427B3A"/>
    <w:rsid w:val="00431383"/>
    <w:rsid w:val="004330FE"/>
    <w:rsid w:val="0043324B"/>
    <w:rsid w:val="004335A6"/>
    <w:rsid w:val="00434FBB"/>
    <w:rsid w:val="00441253"/>
    <w:rsid w:val="00445262"/>
    <w:rsid w:val="00447863"/>
    <w:rsid w:val="004525FD"/>
    <w:rsid w:val="0045298D"/>
    <w:rsid w:val="00452EB3"/>
    <w:rsid w:val="0045387A"/>
    <w:rsid w:val="00460CFA"/>
    <w:rsid w:val="00462323"/>
    <w:rsid w:val="004654BF"/>
    <w:rsid w:val="00470080"/>
    <w:rsid w:val="0047163A"/>
    <w:rsid w:val="00471E4A"/>
    <w:rsid w:val="00472B1B"/>
    <w:rsid w:val="00472F5C"/>
    <w:rsid w:val="00477099"/>
    <w:rsid w:val="00482B23"/>
    <w:rsid w:val="00483963"/>
    <w:rsid w:val="004839D7"/>
    <w:rsid w:val="00483E79"/>
    <w:rsid w:val="00486DA3"/>
    <w:rsid w:val="00490AC6"/>
    <w:rsid w:val="004916AA"/>
    <w:rsid w:val="00491ACC"/>
    <w:rsid w:val="00493C64"/>
    <w:rsid w:val="0049469D"/>
    <w:rsid w:val="004A2635"/>
    <w:rsid w:val="004A2E1F"/>
    <w:rsid w:val="004A3A0C"/>
    <w:rsid w:val="004C5904"/>
    <w:rsid w:val="004D44DE"/>
    <w:rsid w:val="004E1E20"/>
    <w:rsid w:val="004E3D2B"/>
    <w:rsid w:val="004E4433"/>
    <w:rsid w:val="004E62D7"/>
    <w:rsid w:val="004F3A10"/>
    <w:rsid w:val="004F509A"/>
    <w:rsid w:val="00507E8E"/>
    <w:rsid w:val="0051267F"/>
    <w:rsid w:val="00527A1F"/>
    <w:rsid w:val="00527C77"/>
    <w:rsid w:val="00535F42"/>
    <w:rsid w:val="005372BC"/>
    <w:rsid w:val="00542592"/>
    <w:rsid w:val="0054298D"/>
    <w:rsid w:val="00542DEA"/>
    <w:rsid w:val="00552113"/>
    <w:rsid w:val="00552B69"/>
    <w:rsid w:val="00553F25"/>
    <w:rsid w:val="00556BFF"/>
    <w:rsid w:val="00557486"/>
    <w:rsid w:val="0056694E"/>
    <w:rsid w:val="00566A7C"/>
    <w:rsid w:val="00582C30"/>
    <w:rsid w:val="00582F47"/>
    <w:rsid w:val="0058324C"/>
    <w:rsid w:val="005965A4"/>
    <w:rsid w:val="00596CEA"/>
    <w:rsid w:val="005A0974"/>
    <w:rsid w:val="005A345B"/>
    <w:rsid w:val="005A3B23"/>
    <w:rsid w:val="005A4423"/>
    <w:rsid w:val="005B24F6"/>
    <w:rsid w:val="005B26F7"/>
    <w:rsid w:val="005C0060"/>
    <w:rsid w:val="005C1F9A"/>
    <w:rsid w:val="005C3428"/>
    <w:rsid w:val="005C42D4"/>
    <w:rsid w:val="005C464F"/>
    <w:rsid w:val="005C5D38"/>
    <w:rsid w:val="005D1A6A"/>
    <w:rsid w:val="005D59BB"/>
    <w:rsid w:val="005E5F27"/>
    <w:rsid w:val="005F02B4"/>
    <w:rsid w:val="005F502E"/>
    <w:rsid w:val="005F5E0B"/>
    <w:rsid w:val="006208CF"/>
    <w:rsid w:val="00620A65"/>
    <w:rsid w:val="00621F35"/>
    <w:rsid w:val="0062565E"/>
    <w:rsid w:val="00637C7A"/>
    <w:rsid w:val="006412C0"/>
    <w:rsid w:val="006424C1"/>
    <w:rsid w:val="00645DBF"/>
    <w:rsid w:val="00647682"/>
    <w:rsid w:val="00656612"/>
    <w:rsid w:val="006646C2"/>
    <w:rsid w:val="00667D5E"/>
    <w:rsid w:val="0067051A"/>
    <w:rsid w:val="00671451"/>
    <w:rsid w:val="00671A6E"/>
    <w:rsid w:val="00673BB7"/>
    <w:rsid w:val="006748EF"/>
    <w:rsid w:val="00675BA9"/>
    <w:rsid w:val="00676388"/>
    <w:rsid w:val="00681697"/>
    <w:rsid w:val="00681E9E"/>
    <w:rsid w:val="00682294"/>
    <w:rsid w:val="00682997"/>
    <w:rsid w:val="00684358"/>
    <w:rsid w:val="00687086"/>
    <w:rsid w:val="00687512"/>
    <w:rsid w:val="00690092"/>
    <w:rsid w:val="00694A63"/>
    <w:rsid w:val="006A2F02"/>
    <w:rsid w:val="006B000C"/>
    <w:rsid w:val="006B24C3"/>
    <w:rsid w:val="006B3B98"/>
    <w:rsid w:val="006B3BEA"/>
    <w:rsid w:val="006C068B"/>
    <w:rsid w:val="006C46B1"/>
    <w:rsid w:val="006C635F"/>
    <w:rsid w:val="006C72C8"/>
    <w:rsid w:val="006D7554"/>
    <w:rsid w:val="006E42E5"/>
    <w:rsid w:val="006E495A"/>
    <w:rsid w:val="006E6E00"/>
    <w:rsid w:val="006F5391"/>
    <w:rsid w:val="00701862"/>
    <w:rsid w:val="00703607"/>
    <w:rsid w:val="00707DA7"/>
    <w:rsid w:val="007160B7"/>
    <w:rsid w:val="00716509"/>
    <w:rsid w:val="00716608"/>
    <w:rsid w:val="00721D73"/>
    <w:rsid w:val="00731C58"/>
    <w:rsid w:val="0073375B"/>
    <w:rsid w:val="007366B6"/>
    <w:rsid w:val="007425D5"/>
    <w:rsid w:val="00745A63"/>
    <w:rsid w:val="00750ED2"/>
    <w:rsid w:val="00753F00"/>
    <w:rsid w:val="007603DF"/>
    <w:rsid w:val="007635E6"/>
    <w:rsid w:val="0076527C"/>
    <w:rsid w:val="00765696"/>
    <w:rsid w:val="00765EC0"/>
    <w:rsid w:val="00770D50"/>
    <w:rsid w:val="00774BA4"/>
    <w:rsid w:val="007958AA"/>
    <w:rsid w:val="007A0004"/>
    <w:rsid w:val="007B1AAC"/>
    <w:rsid w:val="007B3AAD"/>
    <w:rsid w:val="007B755A"/>
    <w:rsid w:val="007C3C4D"/>
    <w:rsid w:val="007C7C33"/>
    <w:rsid w:val="007D075D"/>
    <w:rsid w:val="007D1ECD"/>
    <w:rsid w:val="007D2BA6"/>
    <w:rsid w:val="007E636C"/>
    <w:rsid w:val="007E6A5B"/>
    <w:rsid w:val="007F44B6"/>
    <w:rsid w:val="007F61E6"/>
    <w:rsid w:val="00803F4B"/>
    <w:rsid w:val="008050E6"/>
    <w:rsid w:val="00810FF5"/>
    <w:rsid w:val="008148F1"/>
    <w:rsid w:val="008154B6"/>
    <w:rsid w:val="00820A1B"/>
    <w:rsid w:val="00820B0B"/>
    <w:rsid w:val="00834CE4"/>
    <w:rsid w:val="00855081"/>
    <w:rsid w:val="008574AA"/>
    <w:rsid w:val="00863F9E"/>
    <w:rsid w:val="00864ADF"/>
    <w:rsid w:val="00864E2A"/>
    <w:rsid w:val="0086551B"/>
    <w:rsid w:val="00866D00"/>
    <w:rsid w:val="00870281"/>
    <w:rsid w:val="00880B2C"/>
    <w:rsid w:val="008841EB"/>
    <w:rsid w:val="0089309D"/>
    <w:rsid w:val="008A20A1"/>
    <w:rsid w:val="008B2E9B"/>
    <w:rsid w:val="008C085E"/>
    <w:rsid w:val="008C27EE"/>
    <w:rsid w:val="008C637D"/>
    <w:rsid w:val="008D48C3"/>
    <w:rsid w:val="008D4955"/>
    <w:rsid w:val="008D6479"/>
    <w:rsid w:val="008D656C"/>
    <w:rsid w:val="008E1E81"/>
    <w:rsid w:val="008E2660"/>
    <w:rsid w:val="008E5A65"/>
    <w:rsid w:val="008F0328"/>
    <w:rsid w:val="008F0967"/>
    <w:rsid w:val="008F512D"/>
    <w:rsid w:val="008F6608"/>
    <w:rsid w:val="00903FE5"/>
    <w:rsid w:val="00906AF4"/>
    <w:rsid w:val="009140E9"/>
    <w:rsid w:val="00914A07"/>
    <w:rsid w:val="009160C8"/>
    <w:rsid w:val="00924F14"/>
    <w:rsid w:val="00931E41"/>
    <w:rsid w:val="00935334"/>
    <w:rsid w:val="0093632E"/>
    <w:rsid w:val="00945819"/>
    <w:rsid w:val="009470DA"/>
    <w:rsid w:val="009479B2"/>
    <w:rsid w:val="00947AFF"/>
    <w:rsid w:val="009521B0"/>
    <w:rsid w:val="00954238"/>
    <w:rsid w:val="00954330"/>
    <w:rsid w:val="00955C12"/>
    <w:rsid w:val="0095658E"/>
    <w:rsid w:val="009565D7"/>
    <w:rsid w:val="009625AB"/>
    <w:rsid w:val="00963C3E"/>
    <w:rsid w:val="00974F44"/>
    <w:rsid w:val="00975EC0"/>
    <w:rsid w:val="00980502"/>
    <w:rsid w:val="00981492"/>
    <w:rsid w:val="009826C5"/>
    <w:rsid w:val="00987973"/>
    <w:rsid w:val="00990AE2"/>
    <w:rsid w:val="0099181F"/>
    <w:rsid w:val="0099453E"/>
    <w:rsid w:val="009957AB"/>
    <w:rsid w:val="009A07DD"/>
    <w:rsid w:val="009A13B7"/>
    <w:rsid w:val="009A5669"/>
    <w:rsid w:val="009B2E12"/>
    <w:rsid w:val="009C0CCF"/>
    <w:rsid w:val="009C2126"/>
    <w:rsid w:val="009C217B"/>
    <w:rsid w:val="009C3F6A"/>
    <w:rsid w:val="009C74E3"/>
    <w:rsid w:val="009D0D53"/>
    <w:rsid w:val="009D3C04"/>
    <w:rsid w:val="009D63A5"/>
    <w:rsid w:val="009E0BBA"/>
    <w:rsid w:val="009F5A7C"/>
    <w:rsid w:val="009F6729"/>
    <w:rsid w:val="009F7DD1"/>
    <w:rsid w:val="00A050ED"/>
    <w:rsid w:val="00A067F4"/>
    <w:rsid w:val="00A10674"/>
    <w:rsid w:val="00A10D39"/>
    <w:rsid w:val="00A1271C"/>
    <w:rsid w:val="00A13185"/>
    <w:rsid w:val="00A15A72"/>
    <w:rsid w:val="00A16D1C"/>
    <w:rsid w:val="00A16FE8"/>
    <w:rsid w:val="00A17467"/>
    <w:rsid w:val="00A231D9"/>
    <w:rsid w:val="00A23C86"/>
    <w:rsid w:val="00A255B6"/>
    <w:rsid w:val="00A26F72"/>
    <w:rsid w:val="00A32BC7"/>
    <w:rsid w:val="00A40560"/>
    <w:rsid w:val="00A53802"/>
    <w:rsid w:val="00A6166E"/>
    <w:rsid w:val="00A62F75"/>
    <w:rsid w:val="00A720ED"/>
    <w:rsid w:val="00A750A7"/>
    <w:rsid w:val="00A75100"/>
    <w:rsid w:val="00A75F31"/>
    <w:rsid w:val="00A76F52"/>
    <w:rsid w:val="00A77A18"/>
    <w:rsid w:val="00A8338E"/>
    <w:rsid w:val="00A84329"/>
    <w:rsid w:val="00A856E7"/>
    <w:rsid w:val="00A877F7"/>
    <w:rsid w:val="00A944CE"/>
    <w:rsid w:val="00A94EDF"/>
    <w:rsid w:val="00A97E06"/>
    <w:rsid w:val="00AA2519"/>
    <w:rsid w:val="00AA771A"/>
    <w:rsid w:val="00AA7999"/>
    <w:rsid w:val="00AB1331"/>
    <w:rsid w:val="00AB360A"/>
    <w:rsid w:val="00AB3A8D"/>
    <w:rsid w:val="00AB3C82"/>
    <w:rsid w:val="00AB45E0"/>
    <w:rsid w:val="00AB6A07"/>
    <w:rsid w:val="00AC2D10"/>
    <w:rsid w:val="00AC4B57"/>
    <w:rsid w:val="00AC4CE3"/>
    <w:rsid w:val="00AD2007"/>
    <w:rsid w:val="00AD54C0"/>
    <w:rsid w:val="00AD622E"/>
    <w:rsid w:val="00AE0754"/>
    <w:rsid w:val="00AE7515"/>
    <w:rsid w:val="00AF1100"/>
    <w:rsid w:val="00AF32B4"/>
    <w:rsid w:val="00AF4309"/>
    <w:rsid w:val="00AF6D4F"/>
    <w:rsid w:val="00B024A3"/>
    <w:rsid w:val="00B0769D"/>
    <w:rsid w:val="00B07DA9"/>
    <w:rsid w:val="00B130DF"/>
    <w:rsid w:val="00B14F5E"/>
    <w:rsid w:val="00B14FFB"/>
    <w:rsid w:val="00B154F7"/>
    <w:rsid w:val="00B164AA"/>
    <w:rsid w:val="00B20DF1"/>
    <w:rsid w:val="00B249F0"/>
    <w:rsid w:val="00B30087"/>
    <w:rsid w:val="00B306A2"/>
    <w:rsid w:val="00B32CFF"/>
    <w:rsid w:val="00B401F3"/>
    <w:rsid w:val="00B40B5D"/>
    <w:rsid w:val="00B40D78"/>
    <w:rsid w:val="00B41D40"/>
    <w:rsid w:val="00B43DAA"/>
    <w:rsid w:val="00B456C7"/>
    <w:rsid w:val="00B55ACC"/>
    <w:rsid w:val="00B628A5"/>
    <w:rsid w:val="00B64048"/>
    <w:rsid w:val="00B64C43"/>
    <w:rsid w:val="00B72D8F"/>
    <w:rsid w:val="00B7313B"/>
    <w:rsid w:val="00B731BD"/>
    <w:rsid w:val="00B7527D"/>
    <w:rsid w:val="00B85A3B"/>
    <w:rsid w:val="00B85A47"/>
    <w:rsid w:val="00B9560F"/>
    <w:rsid w:val="00B97A65"/>
    <w:rsid w:val="00B97DD9"/>
    <w:rsid w:val="00BA14F2"/>
    <w:rsid w:val="00BB17A7"/>
    <w:rsid w:val="00BB21D2"/>
    <w:rsid w:val="00BB2524"/>
    <w:rsid w:val="00BB434A"/>
    <w:rsid w:val="00BB44F5"/>
    <w:rsid w:val="00BB6A2E"/>
    <w:rsid w:val="00BC0509"/>
    <w:rsid w:val="00BC1910"/>
    <w:rsid w:val="00BC5CD4"/>
    <w:rsid w:val="00BC6EB1"/>
    <w:rsid w:val="00BD4426"/>
    <w:rsid w:val="00BD5EA6"/>
    <w:rsid w:val="00BE3BA1"/>
    <w:rsid w:val="00BE47B6"/>
    <w:rsid w:val="00BF06A6"/>
    <w:rsid w:val="00BF21F8"/>
    <w:rsid w:val="00BF2EC2"/>
    <w:rsid w:val="00BF57BF"/>
    <w:rsid w:val="00BF7F27"/>
    <w:rsid w:val="00C03605"/>
    <w:rsid w:val="00C05A1C"/>
    <w:rsid w:val="00C05F5A"/>
    <w:rsid w:val="00C077F4"/>
    <w:rsid w:val="00C11F6A"/>
    <w:rsid w:val="00C14647"/>
    <w:rsid w:val="00C24591"/>
    <w:rsid w:val="00C24754"/>
    <w:rsid w:val="00C26893"/>
    <w:rsid w:val="00C303E1"/>
    <w:rsid w:val="00C31E35"/>
    <w:rsid w:val="00C40BEE"/>
    <w:rsid w:val="00C433A8"/>
    <w:rsid w:val="00C434FF"/>
    <w:rsid w:val="00C46AF2"/>
    <w:rsid w:val="00C507B8"/>
    <w:rsid w:val="00C52A2E"/>
    <w:rsid w:val="00C54816"/>
    <w:rsid w:val="00C55C42"/>
    <w:rsid w:val="00C65D1C"/>
    <w:rsid w:val="00C665E6"/>
    <w:rsid w:val="00C66E05"/>
    <w:rsid w:val="00C709CA"/>
    <w:rsid w:val="00C71770"/>
    <w:rsid w:val="00C7231F"/>
    <w:rsid w:val="00C73183"/>
    <w:rsid w:val="00C90980"/>
    <w:rsid w:val="00C93128"/>
    <w:rsid w:val="00C93808"/>
    <w:rsid w:val="00C976D9"/>
    <w:rsid w:val="00CA60C3"/>
    <w:rsid w:val="00CA7076"/>
    <w:rsid w:val="00CB05B9"/>
    <w:rsid w:val="00CB1227"/>
    <w:rsid w:val="00CB605D"/>
    <w:rsid w:val="00CB672D"/>
    <w:rsid w:val="00CC12C0"/>
    <w:rsid w:val="00CC1DE1"/>
    <w:rsid w:val="00CC54BC"/>
    <w:rsid w:val="00CC5D6F"/>
    <w:rsid w:val="00CC61E5"/>
    <w:rsid w:val="00CC6EEE"/>
    <w:rsid w:val="00CD00F8"/>
    <w:rsid w:val="00CD1511"/>
    <w:rsid w:val="00CD2B08"/>
    <w:rsid w:val="00CD5263"/>
    <w:rsid w:val="00CE3253"/>
    <w:rsid w:val="00CE6E4B"/>
    <w:rsid w:val="00CF2002"/>
    <w:rsid w:val="00CF2CD2"/>
    <w:rsid w:val="00CF55A5"/>
    <w:rsid w:val="00CF7198"/>
    <w:rsid w:val="00D078DF"/>
    <w:rsid w:val="00D12831"/>
    <w:rsid w:val="00D1481A"/>
    <w:rsid w:val="00D167E6"/>
    <w:rsid w:val="00D25103"/>
    <w:rsid w:val="00D30AB2"/>
    <w:rsid w:val="00D32AFF"/>
    <w:rsid w:val="00D33CFC"/>
    <w:rsid w:val="00D35503"/>
    <w:rsid w:val="00D356E2"/>
    <w:rsid w:val="00D37295"/>
    <w:rsid w:val="00D4004C"/>
    <w:rsid w:val="00D40DEF"/>
    <w:rsid w:val="00D43147"/>
    <w:rsid w:val="00D43FC0"/>
    <w:rsid w:val="00D46E7D"/>
    <w:rsid w:val="00D50B2A"/>
    <w:rsid w:val="00D53028"/>
    <w:rsid w:val="00D53217"/>
    <w:rsid w:val="00D55B71"/>
    <w:rsid w:val="00D60A9C"/>
    <w:rsid w:val="00D61633"/>
    <w:rsid w:val="00D6349F"/>
    <w:rsid w:val="00D64B33"/>
    <w:rsid w:val="00D65933"/>
    <w:rsid w:val="00D70DF9"/>
    <w:rsid w:val="00D72410"/>
    <w:rsid w:val="00D72E32"/>
    <w:rsid w:val="00D74391"/>
    <w:rsid w:val="00D759FA"/>
    <w:rsid w:val="00D764E9"/>
    <w:rsid w:val="00D80572"/>
    <w:rsid w:val="00D82461"/>
    <w:rsid w:val="00D82811"/>
    <w:rsid w:val="00D917BC"/>
    <w:rsid w:val="00D93F06"/>
    <w:rsid w:val="00D95D7E"/>
    <w:rsid w:val="00D96FD4"/>
    <w:rsid w:val="00DA100E"/>
    <w:rsid w:val="00DA3E99"/>
    <w:rsid w:val="00DA6607"/>
    <w:rsid w:val="00DB2753"/>
    <w:rsid w:val="00DB292E"/>
    <w:rsid w:val="00DB2DD1"/>
    <w:rsid w:val="00DB3F03"/>
    <w:rsid w:val="00DB3FE0"/>
    <w:rsid w:val="00DB4DF6"/>
    <w:rsid w:val="00DB6E35"/>
    <w:rsid w:val="00DC0669"/>
    <w:rsid w:val="00DC0797"/>
    <w:rsid w:val="00DC118F"/>
    <w:rsid w:val="00DC69E7"/>
    <w:rsid w:val="00DE0A00"/>
    <w:rsid w:val="00DE443E"/>
    <w:rsid w:val="00DE478F"/>
    <w:rsid w:val="00DE4A53"/>
    <w:rsid w:val="00DF09AB"/>
    <w:rsid w:val="00DF25BE"/>
    <w:rsid w:val="00E06040"/>
    <w:rsid w:val="00E0606A"/>
    <w:rsid w:val="00E1303E"/>
    <w:rsid w:val="00E22E45"/>
    <w:rsid w:val="00E23B38"/>
    <w:rsid w:val="00E25BB4"/>
    <w:rsid w:val="00E36DDD"/>
    <w:rsid w:val="00E44E37"/>
    <w:rsid w:val="00E45239"/>
    <w:rsid w:val="00E5091F"/>
    <w:rsid w:val="00E53B1E"/>
    <w:rsid w:val="00E5572E"/>
    <w:rsid w:val="00E63E59"/>
    <w:rsid w:val="00E6545E"/>
    <w:rsid w:val="00E67F18"/>
    <w:rsid w:val="00E718FE"/>
    <w:rsid w:val="00E752AF"/>
    <w:rsid w:val="00E76C19"/>
    <w:rsid w:val="00E903EB"/>
    <w:rsid w:val="00E918D6"/>
    <w:rsid w:val="00E91CB9"/>
    <w:rsid w:val="00E947C9"/>
    <w:rsid w:val="00EA76FE"/>
    <w:rsid w:val="00EB6640"/>
    <w:rsid w:val="00EC4C08"/>
    <w:rsid w:val="00EC4E44"/>
    <w:rsid w:val="00ED034D"/>
    <w:rsid w:val="00ED10BB"/>
    <w:rsid w:val="00ED2035"/>
    <w:rsid w:val="00ED653F"/>
    <w:rsid w:val="00ED67AF"/>
    <w:rsid w:val="00ED79CE"/>
    <w:rsid w:val="00EE124C"/>
    <w:rsid w:val="00EE5D79"/>
    <w:rsid w:val="00EF2FF7"/>
    <w:rsid w:val="00EF50A3"/>
    <w:rsid w:val="00EF7E66"/>
    <w:rsid w:val="00F01002"/>
    <w:rsid w:val="00F018EA"/>
    <w:rsid w:val="00F053EA"/>
    <w:rsid w:val="00F10F0C"/>
    <w:rsid w:val="00F130E1"/>
    <w:rsid w:val="00F14071"/>
    <w:rsid w:val="00F159CA"/>
    <w:rsid w:val="00F22E52"/>
    <w:rsid w:val="00F236E5"/>
    <w:rsid w:val="00F23819"/>
    <w:rsid w:val="00F27278"/>
    <w:rsid w:val="00F27F00"/>
    <w:rsid w:val="00F3303F"/>
    <w:rsid w:val="00F36A37"/>
    <w:rsid w:val="00F446BB"/>
    <w:rsid w:val="00F46077"/>
    <w:rsid w:val="00F531DE"/>
    <w:rsid w:val="00F53DAC"/>
    <w:rsid w:val="00F549D1"/>
    <w:rsid w:val="00F6171C"/>
    <w:rsid w:val="00F61A1C"/>
    <w:rsid w:val="00F65DCE"/>
    <w:rsid w:val="00F679CC"/>
    <w:rsid w:val="00F72BA3"/>
    <w:rsid w:val="00F743EC"/>
    <w:rsid w:val="00F77A35"/>
    <w:rsid w:val="00F77C4A"/>
    <w:rsid w:val="00F77CD8"/>
    <w:rsid w:val="00F80710"/>
    <w:rsid w:val="00F81530"/>
    <w:rsid w:val="00F845E0"/>
    <w:rsid w:val="00F92C9C"/>
    <w:rsid w:val="00F9325C"/>
    <w:rsid w:val="00F9373A"/>
    <w:rsid w:val="00F954B3"/>
    <w:rsid w:val="00FA6E17"/>
    <w:rsid w:val="00FB24EE"/>
    <w:rsid w:val="00FB334E"/>
    <w:rsid w:val="00FB4B28"/>
    <w:rsid w:val="00FB539C"/>
    <w:rsid w:val="00FC12A2"/>
    <w:rsid w:val="00FC3178"/>
    <w:rsid w:val="00FD06F6"/>
    <w:rsid w:val="00FD0D8A"/>
    <w:rsid w:val="00FD2765"/>
    <w:rsid w:val="00FD382E"/>
    <w:rsid w:val="00FD6638"/>
    <w:rsid w:val="00FE50C7"/>
    <w:rsid w:val="00FE5604"/>
    <w:rsid w:val="00FE62BB"/>
    <w:rsid w:val="00FF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22529"/>
    <o:shapelayout v:ext="edit">
      <o:idmap v:ext="edit" data="1"/>
    </o:shapelayout>
  </w:shapeDefaults>
  <w:decimalSymbol w:val="."/>
  <w:listSeparator w:val=","/>
  <w14:docId w14:val="7C8FB1F5"/>
  <w15:docId w15:val="{C36B75F5-814E-4783-A97C-D18275BC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6E5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F236E5"/>
    <w:pPr>
      <w:spacing w:line="276" w:lineRule="auto"/>
      <w:jc w:val="center"/>
      <w:outlineLvl w:val="0"/>
    </w:pPr>
    <w:rPr>
      <w:rFonts w:cs="Arial"/>
      <w:b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236E5"/>
    <w:rPr>
      <w:rFonts w:ascii="Arial" w:hAnsi="Arial" w:cs="Arial"/>
      <w:b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180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8061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8C637D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8C637D"/>
    <w:rPr>
      <w:rFonts w:ascii="Times New Roman" w:hAnsi="Times New Roman"/>
      <w:b/>
      <w:lang w:eastAsia="en-NZ"/>
    </w:rPr>
  </w:style>
  <w:style w:type="character" w:customStyle="1" w:styleId="BodyText2Char">
    <w:name w:val="Body Text 2 Char"/>
    <w:link w:val="BodyText2"/>
    <w:uiPriority w:val="99"/>
    <w:locked/>
    <w:rsid w:val="008C637D"/>
    <w:rPr>
      <w:rFonts w:cs="Times New Roman"/>
      <w:b/>
      <w:sz w:val="24"/>
    </w:rPr>
  </w:style>
  <w:style w:type="character" w:styleId="Hyperlink">
    <w:name w:val="Hyperlink"/>
    <w:uiPriority w:val="99"/>
    <w:rsid w:val="008C637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236E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BD4426"/>
    <w:pPr>
      <w:spacing w:after="120"/>
    </w:pPr>
    <w:rPr>
      <w:rFonts w:ascii="Times New Roman" w:hAnsi="Times New Roman"/>
      <w:szCs w:val="24"/>
      <w:lang w:val="en-GB" w:eastAsia="en-GB"/>
    </w:rPr>
  </w:style>
  <w:style w:type="character" w:customStyle="1" w:styleId="BodyTextChar">
    <w:name w:val="Body Text Char"/>
    <w:link w:val="BodyText"/>
    <w:uiPriority w:val="99"/>
    <w:locked/>
    <w:rsid w:val="00BD4426"/>
    <w:rPr>
      <w:rFonts w:cs="Times New Roman"/>
      <w:sz w:val="24"/>
      <w:szCs w:val="24"/>
      <w:lang w:val="en-GB" w:eastAsia="en-GB"/>
    </w:rPr>
  </w:style>
  <w:style w:type="paragraph" w:customStyle="1" w:styleId="Section">
    <w:name w:val="Section"/>
    <w:basedOn w:val="Normal"/>
    <w:uiPriority w:val="99"/>
    <w:rsid w:val="00BD4426"/>
    <w:pPr>
      <w:spacing w:before="480" w:after="40"/>
    </w:pPr>
    <w:rPr>
      <w:rFonts w:ascii="Calibri" w:hAnsi="Calibri"/>
      <w:b/>
      <w:caps/>
      <w:color w:val="C0504D"/>
      <w:spacing w:val="60"/>
      <w:kern w:val="24"/>
      <w:lang w:val="en-US" w:eastAsia="ja-JP"/>
    </w:rPr>
  </w:style>
  <w:style w:type="paragraph" w:styleId="Date">
    <w:name w:val="Date"/>
    <w:basedOn w:val="NoSpacing"/>
    <w:next w:val="Normal"/>
    <w:link w:val="DateChar"/>
    <w:uiPriority w:val="99"/>
    <w:rsid w:val="00BD4426"/>
    <w:pPr>
      <w:framePr w:wrap="around" w:hAnchor="page" w:xAlign="center" w:yAlign="top"/>
      <w:contextualSpacing/>
      <w:suppressOverlap/>
      <w:jc w:val="center"/>
    </w:pPr>
    <w:rPr>
      <w:rFonts w:ascii="Calibri" w:hAnsi="Calibri"/>
      <w:b/>
      <w:color w:val="FFFFFF"/>
      <w:kern w:val="24"/>
      <w:sz w:val="23"/>
      <w:lang w:val="en-US" w:eastAsia="ja-JP"/>
    </w:rPr>
  </w:style>
  <w:style w:type="character" w:customStyle="1" w:styleId="DateChar">
    <w:name w:val="Date Char"/>
    <w:link w:val="Date"/>
    <w:uiPriority w:val="99"/>
    <w:locked/>
    <w:rsid w:val="00BD4426"/>
    <w:rPr>
      <w:rFonts w:ascii="Calibri" w:hAnsi="Calibri" w:cs="Times New Roman"/>
      <w:b/>
      <w:color w:val="FFFFFF"/>
      <w:kern w:val="24"/>
      <w:sz w:val="23"/>
      <w:lang w:val="en-US" w:eastAsia="ja-JP"/>
    </w:rPr>
  </w:style>
  <w:style w:type="paragraph" w:styleId="NoSpacing">
    <w:name w:val="No Spacing"/>
    <w:uiPriority w:val="99"/>
    <w:qFormat/>
    <w:rsid w:val="00BD4426"/>
    <w:rPr>
      <w:rFonts w:ascii="Arial" w:hAnsi="Arial"/>
      <w:sz w:val="24"/>
      <w:lang w:eastAsia="en-US"/>
    </w:rPr>
  </w:style>
  <w:style w:type="table" w:styleId="MediumList1-Accent1">
    <w:name w:val="Medium List 1 Accent 1"/>
    <w:basedOn w:val="TableNormal"/>
    <w:uiPriority w:val="99"/>
    <w:rsid w:val="00BD4426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character" w:styleId="CommentReference">
    <w:name w:val="annotation reference"/>
    <w:uiPriority w:val="99"/>
    <w:semiHidden/>
    <w:unhideWhenUsed/>
    <w:rsid w:val="00FA6E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E17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FA6E1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E1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A6E17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png"/><Relationship Id="rId22" Type="http://schemas.openxmlformats.org/officeDocument/2006/relationships/image" Target="media/image1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B789C-2DAB-4405-93D2-843E11E5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7BB0F1BE.dotm</Template>
  <TotalTime>3</TotalTime>
  <Pages>9</Pages>
  <Words>615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28104 Student guidelines</vt:lpstr>
    </vt:vector>
  </TitlesOfParts>
  <Company>NZQA</Company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28104 Student guidelines</dc:title>
  <dc:creator/>
  <cp:lastModifiedBy>Virginia Fergusson</cp:lastModifiedBy>
  <cp:revision>3</cp:revision>
  <cp:lastPrinted>2015-06-14T01:46:00Z</cp:lastPrinted>
  <dcterms:created xsi:type="dcterms:W3CDTF">2016-09-04T21:21:00Z</dcterms:created>
  <dcterms:modified xsi:type="dcterms:W3CDTF">2016-09-05T01:41:00Z</dcterms:modified>
</cp:coreProperties>
</file>